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E4" w:rsidRDefault="00162EE4" w:rsidP="001F5A7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724B7588" wp14:editId="53E8CEC0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600950" cy="1072745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064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EE4" w:rsidRDefault="00162E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4240D" w:rsidRDefault="00162EE4" w:rsidP="001F5A78">
      <w:pPr>
        <w:pStyle w:val="a3"/>
        <w:jc w:val="both"/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70687C7" wp14:editId="3093B8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382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F5A78">
        <w:rPr>
          <w:rFonts w:ascii="Times New Roman" w:hAnsi="Times New Roman"/>
          <w:sz w:val="24"/>
          <w:szCs w:val="24"/>
        </w:rPr>
        <w:br w:type="page"/>
      </w:r>
    </w:p>
    <w:p w:rsidR="00D4240D" w:rsidRDefault="00D4240D" w:rsidP="00D424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37187" w:rsidRDefault="00337187" w:rsidP="00D424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3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"/>
        <w:gridCol w:w="9181"/>
      </w:tblGrid>
      <w:tr w:rsidR="00D4240D" w:rsidTr="0068166F">
        <w:tc>
          <w:tcPr>
            <w:tcW w:w="956" w:type="dxa"/>
            <w:shd w:val="clear" w:color="auto" w:fill="auto"/>
          </w:tcPr>
          <w:p w:rsidR="00D4240D" w:rsidRPr="00544ED5" w:rsidRDefault="00D4240D" w:rsidP="0068166F">
            <w:pPr>
              <w:spacing w:after="0" w:line="240" w:lineRule="auto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9181" w:type="dxa"/>
            <w:shd w:val="clear" w:color="auto" w:fill="auto"/>
          </w:tcPr>
          <w:p w:rsidR="00D4240D" w:rsidRPr="00CD26B1" w:rsidRDefault="00D4240D" w:rsidP="00DE7367">
            <w:pPr>
              <w:spacing w:after="0" w:line="288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bCs/>
                <w:caps/>
                <w:sz w:val="24"/>
                <w:szCs w:val="24"/>
              </w:rPr>
              <w:t>Пояснительная записка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D4240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8166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181" w:type="dxa"/>
            <w:shd w:val="clear" w:color="auto" w:fill="auto"/>
          </w:tcPr>
          <w:p w:rsidR="00D4240D" w:rsidRPr="00CD26B1" w:rsidRDefault="00D4240D" w:rsidP="00DE7367">
            <w:pPr>
              <w:spacing w:after="0" w:line="288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bCs/>
                <w:caps/>
                <w:sz w:val="24"/>
                <w:szCs w:val="24"/>
              </w:rPr>
              <w:t>Цель и задачи дисциплины</w:t>
            </w:r>
          </w:p>
        </w:tc>
      </w:tr>
      <w:tr w:rsidR="00D4240D" w:rsidTr="0068166F">
        <w:trPr>
          <w:trHeight w:val="331"/>
        </w:trPr>
        <w:tc>
          <w:tcPr>
            <w:tcW w:w="956" w:type="dxa"/>
            <w:shd w:val="clear" w:color="auto" w:fill="auto"/>
          </w:tcPr>
          <w:p w:rsidR="00D4240D" w:rsidRPr="0068166F" w:rsidRDefault="00D4240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8166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181" w:type="dxa"/>
            <w:shd w:val="clear" w:color="auto" w:fill="auto"/>
          </w:tcPr>
          <w:p w:rsidR="00D4240D" w:rsidRPr="00CD26B1" w:rsidRDefault="00D4240D" w:rsidP="00DE7367">
            <w:pPr>
              <w:spacing w:after="0" w:line="288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bCs/>
                <w:caps/>
                <w:sz w:val="24"/>
                <w:szCs w:val="24"/>
              </w:rPr>
              <w:t>Результаты обучения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D4240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8166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181" w:type="dxa"/>
            <w:shd w:val="clear" w:color="auto" w:fill="auto"/>
          </w:tcPr>
          <w:p w:rsidR="00D4240D" w:rsidRPr="00CD26B1" w:rsidRDefault="00D4240D" w:rsidP="00DE7367">
            <w:pPr>
              <w:spacing w:after="0" w:line="288" w:lineRule="auto"/>
              <w:rPr>
                <w:rFonts w:ascii="Times New Roman" w:hAnsi="Times New Roman"/>
                <w:bCs/>
                <w:caps/>
                <w:sz w:val="24"/>
                <w:szCs w:val="24"/>
                <w:highlight w:val="yellow"/>
              </w:rPr>
            </w:pPr>
            <w:r w:rsidRPr="00CD26B1">
              <w:rPr>
                <w:rFonts w:ascii="Times New Roman" w:eastAsia="MS Mincho" w:hAnsi="Times New Roman"/>
                <w:bCs/>
                <w:caps/>
                <w:sz w:val="24"/>
                <w:szCs w:val="24"/>
              </w:rPr>
              <w:t>Место раздела дисциплины в структуре основной образовательной программы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D4240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8166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181" w:type="dxa"/>
            <w:shd w:val="clear" w:color="auto" w:fill="auto"/>
          </w:tcPr>
          <w:p w:rsidR="00D4240D" w:rsidRPr="00CD26B1" w:rsidRDefault="00D4240D" w:rsidP="00DE7367">
            <w:pPr>
              <w:spacing w:after="0" w:line="288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caps/>
                <w:sz w:val="24"/>
                <w:szCs w:val="24"/>
              </w:rPr>
              <w:t>Общая трудоемкость дисциплины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D4240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8166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181" w:type="dxa"/>
            <w:shd w:val="clear" w:color="auto" w:fill="auto"/>
          </w:tcPr>
          <w:p w:rsidR="00D4240D" w:rsidRPr="00CD26B1" w:rsidRDefault="00D4240D" w:rsidP="00DE7367">
            <w:pPr>
              <w:spacing w:after="0" w:line="288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bCs/>
                <w:caps/>
                <w:sz w:val="24"/>
                <w:szCs w:val="24"/>
              </w:rPr>
              <w:t>Объем дисциплины в зачетных единицах с указанием количества академических часов, выделенных на контактную работу обучающихся с преподавателем и на самостоятельную работу обучающихся</w:t>
            </w:r>
            <w:r w:rsidRPr="00CD26B1">
              <w:rPr>
                <w:rFonts w:ascii="Times New Roman" w:eastAsia="MS Mincho" w:hAnsi="Times New Roman"/>
                <w:caps/>
                <w:sz w:val="24"/>
                <w:szCs w:val="24"/>
              </w:rPr>
              <w:t xml:space="preserve"> </w:t>
            </w:r>
          </w:p>
        </w:tc>
      </w:tr>
      <w:tr w:rsidR="00D4240D" w:rsidTr="00A3685F">
        <w:trPr>
          <w:trHeight w:val="720"/>
        </w:trPr>
        <w:tc>
          <w:tcPr>
            <w:tcW w:w="956" w:type="dxa"/>
            <w:shd w:val="clear" w:color="auto" w:fill="auto"/>
          </w:tcPr>
          <w:p w:rsidR="00D4240D" w:rsidRPr="0068166F" w:rsidRDefault="00D4240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8166F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181" w:type="dxa"/>
            <w:shd w:val="clear" w:color="auto" w:fill="auto"/>
          </w:tcPr>
          <w:p w:rsidR="00A3685F" w:rsidRPr="00CD26B1" w:rsidRDefault="00D4240D" w:rsidP="00DE7367">
            <w:pPr>
              <w:spacing w:after="0" w:line="288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caps/>
                <w:sz w:val="24"/>
                <w:szCs w:val="24"/>
              </w:rPr>
              <w:t>Учебно-тематический план дисциплины (в академических часах) и матрица компетенций</w:t>
            </w:r>
          </w:p>
        </w:tc>
      </w:tr>
      <w:tr w:rsidR="00A3685F" w:rsidTr="00A3685F">
        <w:trPr>
          <w:trHeight w:val="165"/>
        </w:trPr>
        <w:tc>
          <w:tcPr>
            <w:tcW w:w="956" w:type="dxa"/>
            <w:shd w:val="clear" w:color="auto" w:fill="auto"/>
          </w:tcPr>
          <w:p w:rsidR="00A3685F" w:rsidRPr="00A3685F" w:rsidRDefault="00A3685F" w:rsidP="0068166F">
            <w:pPr>
              <w:spacing w:after="0" w:line="240" w:lineRule="auto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7</w:t>
            </w:r>
          </w:p>
        </w:tc>
        <w:tc>
          <w:tcPr>
            <w:tcW w:w="9181" w:type="dxa"/>
            <w:shd w:val="clear" w:color="auto" w:fill="auto"/>
          </w:tcPr>
          <w:p w:rsidR="00A3685F" w:rsidRPr="00CD26B1" w:rsidRDefault="00A3685F" w:rsidP="00DE7367">
            <w:pPr>
              <w:spacing w:after="0" w:line="288" w:lineRule="auto"/>
              <w:rPr>
                <w:rFonts w:ascii="Times New Roman" w:eastAsia="MS Mincho" w:hAnsi="Times New Roman"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caps/>
                <w:sz w:val="24"/>
                <w:szCs w:val="24"/>
              </w:rPr>
              <w:t>Содержание дисциплины</w:t>
            </w:r>
          </w:p>
        </w:tc>
      </w:tr>
      <w:tr w:rsidR="00A3685F" w:rsidTr="0068166F">
        <w:trPr>
          <w:trHeight w:val="180"/>
        </w:trPr>
        <w:tc>
          <w:tcPr>
            <w:tcW w:w="956" w:type="dxa"/>
            <w:shd w:val="clear" w:color="auto" w:fill="auto"/>
          </w:tcPr>
          <w:p w:rsidR="00A3685F" w:rsidRPr="00A3685F" w:rsidRDefault="00A3685F" w:rsidP="0068166F">
            <w:pPr>
              <w:spacing w:after="0" w:line="240" w:lineRule="auto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8</w:t>
            </w:r>
          </w:p>
        </w:tc>
        <w:tc>
          <w:tcPr>
            <w:tcW w:w="9181" w:type="dxa"/>
            <w:shd w:val="clear" w:color="auto" w:fill="auto"/>
          </w:tcPr>
          <w:p w:rsidR="00A3685F" w:rsidRPr="00CD26B1" w:rsidRDefault="00A3685F" w:rsidP="00DE7367">
            <w:pPr>
              <w:spacing w:after="0" w:line="288" w:lineRule="auto"/>
              <w:rPr>
                <w:rFonts w:ascii="Times New Roman" w:eastAsia="MS Mincho" w:hAnsi="Times New Roman"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caps/>
                <w:sz w:val="24"/>
                <w:szCs w:val="24"/>
              </w:rPr>
              <w:t>Образовательные технологии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915B1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9</w:t>
            </w:r>
          </w:p>
        </w:tc>
        <w:tc>
          <w:tcPr>
            <w:tcW w:w="9181" w:type="dxa"/>
            <w:shd w:val="clear" w:color="auto" w:fill="auto"/>
          </w:tcPr>
          <w:p w:rsidR="00D4240D" w:rsidRPr="00CD26B1" w:rsidRDefault="00D4240D" w:rsidP="00DE7367">
            <w:pPr>
              <w:spacing w:after="0" w:line="288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caps/>
                <w:sz w:val="24"/>
                <w:szCs w:val="24"/>
              </w:rPr>
              <w:t>Оценка качества освоения программы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915B1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10</w:t>
            </w:r>
          </w:p>
        </w:tc>
        <w:tc>
          <w:tcPr>
            <w:tcW w:w="9181" w:type="dxa"/>
            <w:shd w:val="clear" w:color="auto" w:fill="auto"/>
          </w:tcPr>
          <w:p w:rsidR="00D4240D" w:rsidRPr="00CD26B1" w:rsidRDefault="00D4240D" w:rsidP="00DE7367">
            <w:pPr>
              <w:widowControl w:val="0"/>
              <w:shd w:val="clear" w:color="auto" w:fill="FFFFFF"/>
              <w:tabs>
                <w:tab w:val="left" w:pos="187"/>
              </w:tabs>
              <w:spacing w:after="0" w:line="288" w:lineRule="auto"/>
              <w:jc w:val="both"/>
              <w:rPr>
                <w:rFonts w:ascii="Times New Roman" w:hAnsi="Times New Roman"/>
                <w:caps/>
                <w:spacing w:val="-7"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bCs/>
                <w:caps/>
                <w:spacing w:val="-6"/>
                <w:sz w:val="24"/>
                <w:szCs w:val="24"/>
              </w:rPr>
              <w:t>Учебно-методическое и информационное обеспечение дисциплины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915B1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11</w:t>
            </w:r>
          </w:p>
        </w:tc>
        <w:tc>
          <w:tcPr>
            <w:tcW w:w="9181" w:type="dxa"/>
            <w:shd w:val="clear" w:color="auto" w:fill="auto"/>
          </w:tcPr>
          <w:p w:rsidR="00D4240D" w:rsidRPr="00CD26B1" w:rsidRDefault="00D4240D" w:rsidP="00DE7367">
            <w:pPr>
              <w:widowControl w:val="0"/>
              <w:shd w:val="clear" w:color="auto" w:fill="FFFFFF"/>
              <w:spacing w:after="0" w:line="288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CD26B1">
              <w:rPr>
                <w:rFonts w:ascii="Times New Roman" w:eastAsia="MS Mincho" w:hAnsi="Times New Roman"/>
                <w:bCs/>
                <w:caps/>
                <w:spacing w:val="-6"/>
                <w:sz w:val="24"/>
                <w:szCs w:val="24"/>
              </w:rPr>
              <w:t>Приложения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915B1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11</w:t>
            </w:r>
            <w:r w:rsidR="00D4240D" w:rsidRPr="0068166F">
              <w:rPr>
                <w:rFonts w:ascii="Times New Roman" w:eastAsia="MS Mincho" w:hAnsi="Times New Roman"/>
                <w:sz w:val="28"/>
                <w:szCs w:val="28"/>
              </w:rPr>
              <w:t>.1</w:t>
            </w:r>
          </w:p>
        </w:tc>
        <w:tc>
          <w:tcPr>
            <w:tcW w:w="9181" w:type="dxa"/>
            <w:shd w:val="clear" w:color="auto" w:fill="auto"/>
          </w:tcPr>
          <w:p w:rsidR="00D4240D" w:rsidRPr="00A15461" w:rsidRDefault="00D4240D" w:rsidP="00DE7367">
            <w:pPr>
              <w:spacing w:after="0" w:line="288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15461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Фонд оценочных средств по дисциплине 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915B1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11</w:t>
            </w:r>
            <w:r w:rsidR="00D4240D" w:rsidRPr="0068166F">
              <w:rPr>
                <w:rFonts w:ascii="Times New Roman" w:eastAsia="MS Mincho" w:hAnsi="Times New Roman"/>
                <w:sz w:val="28"/>
                <w:szCs w:val="28"/>
              </w:rPr>
              <w:t>.2</w:t>
            </w:r>
          </w:p>
        </w:tc>
        <w:tc>
          <w:tcPr>
            <w:tcW w:w="9181" w:type="dxa"/>
            <w:shd w:val="clear" w:color="auto" w:fill="auto"/>
          </w:tcPr>
          <w:p w:rsidR="00D4240D" w:rsidRPr="00A15461" w:rsidRDefault="00DE7367" w:rsidP="00DE736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5461">
              <w:rPr>
                <w:rFonts w:ascii="Times New Roman" w:eastAsia="MS Mincho" w:hAnsi="Times New Roman"/>
                <w:sz w:val="28"/>
                <w:szCs w:val="28"/>
              </w:rPr>
              <w:t>Мет</w:t>
            </w:r>
            <w:r w:rsidR="00337187" w:rsidRPr="00A15461">
              <w:rPr>
                <w:rFonts w:ascii="Times New Roman" w:eastAsia="MS Mincho" w:hAnsi="Times New Roman"/>
                <w:sz w:val="28"/>
                <w:szCs w:val="28"/>
              </w:rPr>
              <w:t>одические</w:t>
            </w:r>
            <w:r w:rsidRPr="00A15461">
              <w:rPr>
                <w:rFonts w:ascii="Times New Roman" w:eastAsia="MS Mincho" w:hAnsi="Times New Roman"/>
                <w:sz w:val="28"/>
                <w:szCs w:val="28"/>
              </w:rPr>
              <w:t xml:space="preserve"> рекомендации по самостоятельной работе для ординаторов по факультативной дисциплине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915B1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11</w:t>
            </w:r>
            <w:r w:rsidR="00D4240D" w:rsidRPr="0068166F">
              <w:rPr>
                <w:rFonts w:ascii="Times New Roman" w:eastAsia="MS Mincho" w:hAnsi="Times New Roman"/>
                <w:sz w:val="28"/>
                <w:szCs w:val="28"/>
              </w:rPr>
              <w:t>.3</w:t>
            </w:r>
          </w:p>
        </w:tc>
        <w:tc>
          <w:tcPr>
            <w:tcW w:w="9181" w:type="dxa"/>
            <w:shd w:val="clear" w:color="auto" w:fill="auto"/>
          </w:tcPr>
          <w:p w:rsidR="00D4240D" w:rsidRPr="00A15461" w:rsidRDefault="00D4240D" w:rsidP="00DE7367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A15461">
              <w:rPr>
                <w:rFonts w:ascii="Times New Roman" w:eastAsia="MS Mincho" w:hAnsi="Times New Roman"/>
                <w:sz w:val="28"/>
                <w:szCs w:val="28"/>
              </w:rPr>
              <w:t>Методические рекомендации преподавателю по дисциплине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915B1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11</w:t>
            </w:r>
            <w:r w:rsidR="001F6436" w:rsidRPr="0068166F">
              <w:rPr>
                <w:rFonts w:ascii="Times New Roman" w:eastAsia="MS Mincho" w:hAnsi="Times New Roman"/>
                <w:sz w:val="28"/>
                <w:szCs w:val="28"/>
              </w:rPr>
              <w:t>.4</w:t>
            </w:r>
          </w:p>
          <w:p w:rsidR="00D4240D" w:rsidRPr="0068166F" w:rsidRDefault="00D4240D" w:rsidP="0068166F">
            <w:pPr>
              <w:spacing w:after="0" w:line="240" w:lineRule="auto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9181" w:type="dxa"/>
            <w:shd w:val="clear" w:color="auto" w:fill="auto"/>
          </w:tcPr>
          <w:p w:rsidR="00D4240D" w:rsidRPr="00A15461" w:rsidRDefault="00DE7367" w:rsidP="00DE7367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A15461">
              <w:rPr>
                <w:rFonts w:ascii="Times New Roman" w:eastAsia="MS Mincho" w:hAnsi="Times New Roman"/>
                <w:sz w:val="28"/>
                <w:szCs w:val="28"/>
              </w:rPr>
              <w:t>Перечень станций объективного структурированного клинического экзамена</w:t>
            </w:r>
          </w:p>
        </w:tc>
      </w:tr>
      <w:tr w:rsidR="00D4240D" w:rsidTr="0068166F">
        <w:tc>
          <w:tcPr>
            <w:tcW w:w="956" w:type="dxa"/>
            <w:shd w:val="clear" w:color="auto" w:fill="auto"/>
          </w:tcPr>
          <w:p w:rsidR="00D4240D" w:rsidRPr="0068166F" w:rsidRDefault="00915B1D" w:rsidP="0068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11</w:t>
            </w:r>
            <w:r w:rsidR="00D4240D" w:rsidRPr="0068166F">
              <w:rPr>
                <w:rFonts w:ascii="Times New Roman" w:eastAsia="MS Mincho" w:hAnsi="Times New Roman"/>
                <w:sz w:val="28"/>
                <w:szCs w:val="28"/>
              </w:rPr>
              <w:t>.</w:t>
            </w:r>
            <w:r w:rsidR="001F6436" w:rsidRPr="0068166F">
              <w:rPr>
                <w:rFonts w:ascii="Times New Roman" w:eastAsia="MS Mincho" w:hAnsi="Times New Roman"/>
                <w:sz w:val="28"/>
                <w:szCs w:val="28"/>
              </w:rPr>
              <w:t>5</w:t>
            </w:r>
          </w:p>
        </w:tc>
        <w:tc>
          <w:tcPr>
            <w:tcW w:w="9181" w:type="dxa"/>
            <w:shd w:val="clear" w:color="auto" w:fill="auto"/>
          </w:tcPr>
          <w:p w:rsidR="00D4240D" w:rsidRPr="00A15461" w:rsidRDefault="00D4240D" w:rsidP="00DE7367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A15461">
              <w:rPr>
                <w:rFonts w:ascii="Times New Roman" w:eastAsia="MS Mincho" w:hAnsi="Times New Roman"/>
                <w:sz w:val="28"/>
                <w:szCs w:val="28"/>
              </w:rPr>
              <w:t>Актуализация программы</w:t>
            </w:r>
          </w:p>
        </w:tc>
      </w:tr>
    </w:tbl>
    <w:p w:rsidR="00D4240D" w:rsidRPr="00D916E4" w:rsidRDefault="00D4240D" w:rsidP="00D460A1">
      <w:pPr>
        <w:spacing w:after="0" w:line="240" w:lineRule="auto"/>
        <w:rPr>
          <w:rFonts w:ascii="Times New Roman" w:hAnsi="Times New Roman"/>
          <w:caps/>
          <w:sz w:val="24"/>
          <w:szCs w:val="24"/>
        </w:rPr>
      </w:pPr>
      <w:r>
        <w:br w:type="page"/>
      </w:r>
      <w:r w:rsidRPr="00D916E4">
        <w:rPr>
          <w:rFonts w:ascii="Times New Roman" w:hAnsi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:rsidR="00D4240D" w:rsidRDefault="00D4240D" w:rsidP="00D424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5AF8" w:rsidRDefault="008F5AF8" w:rsidP="008F5AF8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Рабочая программа факультативной дисциплины «Подготовка к первичной специализированной аккредитации специалистов»</w:t>
      </w:r>
      <w:r w:rsidRPr="008F26AE">
        <w:rPr>
          <w:rFonts w:ascii="Times New Roman" w:hAnsi="Times New Roman"/>
          <w:sz w:val="28"/>
        </w:rPr>
        <w:t xml:space="preserve"> разработана в соответствии </w:t>
      </w:r>
      <w:r>
        <w:rPr>
          <w:rFonts w:ascii="Times New Roman" w:hAnsi="Times New Roman"/>
          <w:sz w:val="28"/>
          <w:szCs w:val="28"/>
        </w:rPr>
        <w:t xml:space="preserve"> с Федеральным государствен</w:t>
      </w:r>
      <w:r w:rsidR="001F5A78">
        <w:rPr>
          <w:rFonts w:ascii="Times New Roman" w:hAnsi="Times New Roman"/>
          <w:sz w:val="28"/>
          <w:szCs w:val="28"/>
        </w:rPr>
        <w:t xml:space="preserve">ным образовательным стандартом </w:t>
      </w:r>
      <w:r>
        <w:rPr>
          <w:rFonts w:ascii="Times New Roman" w:hAnsi="Times New Roman"/>
          <w:sz w:val="28"/>
          <w:szCs w:val="28"/>
        </w:rPr>
        <w:t xml:space="preserve">высшего образования (ФГОС ВО) по направлению подготовки кадров высшей квалификации в ординатуре 31.00.00 </w:t>
      </w:r>
      <w:r>
        <w:rPr>
          <w:rFonts w:ascii="Times New Roman" w:hAnsi="Times New Roman"/>
          <w:bCs/>
          <w:sz w:val="28"/>
          <w:szCs w:val="28"/>
        </w:rPr>
        <w:t>«Клиническая медицина»</w:t>
      </w:r>
      <w:r w:rsidR="00D460A1">
        <w:rPr>
          <w:rFonts w:ascii="Times New Roman" w:hAnsi="Times New Roman"/>
          <w:bCs/>
          <w:sz w:val="28"/>
          <w:szCs w:val="28"/>
        </w:rPr>
        <w:t xml:space="preserve"> по специальности</w:t>
      </w:r>
      <w:r w:rsidR="00C3449C">
        <w:rPr>
          <w:rFonts w:ascii="Times New Roman" w:hAnsi="Times New Roman"/>
          <w:sz w:val="28"/>
          <w:szCs w:val="28"/>
        </w:rPr>
        <w:t xml:space="preserve"> </w:t>
      </w:r>
      <w:r w:rsidRPr="008F26AE">
        <w:rPr>
          <w:rFonts w:ascii="Times New Roman" w:hAnsi="Times New Roman"/>
          <w:sz w:val="28"/>
        </w:rPr>
        <w:t>31.08.</w:t>
      </w:r>
      <w:r w:rsidR="001F5A7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0</w:t>
      </w:r>
      <w:r w:rsidRPr="008F26AE">
        <w:rPr>
          <w:rFonts w:ascii="Times New Roman" w:hAnsi="Times New Roman"/>
          <w:sz w:val="28"/>
        </w:rPr>
        <w:t xml:space="preserve"> «</w:t>
      </w:r>
      <w:r w:rsidR="001F5A78">
        <w:rPr>
          <w:rFonts w:ascii="Times New Roman" w:hAnsi="Times New Roman"/>
          <w:sz w:val="28"/>
        </w:rPr>
        <w:t>ПСИХИАТРИЯ</w:t>
      </w:r>
      <w:r w:rsidRPr="008F26AE">
        <w:rPr>
          <w:rFonts w:ascii="Times New Roman" w:hAnsi="Times New Roman"/>
          <w:sz w:val="28"/>
        </w:rPr>
        <w:t xml:space="preserve">», утвержденным приказом Министерства образования и науки РФ от 25.08.2014г. №1068 "Об утверждении федерального государственного образовательного стандарта высшего образования по специальности </w:t>
      </w:r>
      <w:r w:rsidR="001F5A78" w:rsidRPr="001F5A78">
        <w:rPr>
          <w:rFonts w:ascii="Times New Roman" w:hAnsi="Times New Roman"/>
          <w:sz w:val="28"/>
        </w:rPr>
        <w:t>31.08.20 «ПСИХИАТРИЯ</w:t>
      </w:r>
      <w:proofErr w:type="gramEnd"/>
      <w:r w:rsidR="001F5A78" w:rsidRPr="001F5A78">
        <w:rPr>
          <w:rFonts w:ascii="Times New Roman" w:hAnsi="Times New Roman"/>
          <w:sz w:val="28"/>
        </w:rPr>
        <w:t xml:space="preserve">», </w:t>
      </w:r>
      <w:r w:rsidRPr="008F26AE">
        <w:rPr>
          <w:rFonts w:ascii="Times New Roman" w:hAnsi="Times New Roman"/>
          <w:sz w:val="28"/>
        </w:rPr>
        <w:t>(уровень подготовки кадров высшей квалификации)"</w:t>
      </w:r>
      <w:r w:rsidR="00C3449C">
        <w:rPr>
          <w:rFonts w:ascii="Times New Roman" w:hAnsi="Times New Roman"/>
          <w:sz w:val="28"/>
        </w:rPr>
        <w:t xml:space="preserve"> (з</w:t>
      </w:r>
      <w:r w:rsidRPr="008F26AE">
        <w:rPr>
          <w:rFonts w:ascii="Times New Roman" w:hAnsi="Times New Roman"/>
          <w:sz w:val="28"/>
        </w:rPr>
        <w:t>арегистрирован в Минюсте РФ 23.10.2014 N 34412)</w:t>
      </w:r>
      <w:r w:rsidR="00C3449C"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и поряд</w:t>
      </w:r>
      <w:r w:rsidRPr="00511A64"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ом</w:t>
      </w:r>
      <w:r w:rsidRPr="00511A64">
        <w:rPr>
          <w:rFonts w:ascii="Times New Roman" w:hAnsi="Times New Roman"/>
          <w:sz w:val="28"/>
        </w:rPr>
        <w:t xml:space="preserve"> организации и осуществления образовательной деятельности по образовательным программам высшего образования - программам ординатуры (утв. приказом Министерства образования и науки РФ от 19 ноября 2013 г. N 1258)</w:t>
      </w:r>
      <w:r w:rsidRPr="008F26AE">
        <w:rPr>
          <w:rFonts w:ascii="Times New Roman" w:hAnsi="Times New Roman"/>
          <w:sz w:val="28"/>
        </w:rPr>
        <w:t>.</w:t>
      </w:r>
    </w:p>
    <w:p w:rsidR="008F5AF8" w:rsidRDefault="008F5AF8" w:rsidP="00D4240D">
      <w:pPr>
        <w:tabs>
          <w:tab w:val="left" w:pos="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D4240D" w:rsidRPr="00D916E4" w:rsidRDefault="00D4240D" w:rsidP="00D4240D">
      <w:pPr>
        <w:widowControl w:val="0"/>
        <w:numPr>
          <w:ilvl w:val="0"/>
          <w:numId w:val="1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b/>
          <w:caps/>
          <w:sz w:val="24"/>
          <w:szCs w:val="24"/>
        </w:rPr>
      </w:pPr>
      <w:r w:rsidRPr="00D916E4">
        <w:rPr>
          <w:rFonts w:ascii="Times New Roman" w:hAnsi="Times New Roman"/>
          <w:b/>
          <w:bCs/>
          <w:caps/>
          <w:sz w:val="24"/>
          <w:szCs w:val="24"/>
        </w:rPr>
        <w:t xml:space="preserve">Цель и задачи </w:t>
      </w:r>
      <w:r w:rsidR="00CD26B1" w:rsidRPr="00D916E4">
        <w:rPr>
          <w:rFonts w:ascii="Times New Roman" w:hAnsi="Times New Roman"/>
          <w:b/>
          <w:bCs/>
          <w:caps/>
          <w:sz w:val="24"/>
          <w:szCs w:val="24"/>
        </w:rPr>
        <w:t>обязательной</w:t>
      </w:r>
      <w:r w:rsidRPr="00D916E4">
        <w:rPr>
          <w:rFonts w:ascii="Times New Roman" w:hAnsi="Times New Roman"/>
          <w:b/>
          <w:bCs/>
          <w:caps/>
          <w:sz w:val="24"/>
          <w:szCs w:val="24"/>
        </w:rPr>
        <w:t xml:space="preserve"> дисциплины </w:t>
      </w:r>
      <w:r w:rsidRPr="00D916E4">
        <w:rPr>
          <w:rFonts w:ascii="Times New Roman" w:hAnsi="Times New Roman"/>
          <w:b/>
          <w:caps/>
          <w:sz w:val="24"/>
          <w:szCs w:val="24"/>
        </w:rPr>
        <w:t>«Подготовка к первичной специализированной аккредитации»</w:t>
      </w:r>
    </w:p>
    <w:p w:rsidR="00D460A1" w:rsidRPr="009A2E6A" w:rsidRDefault="00D460A1" w:rsidP="00D460A1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D460A1">
        <w:rPr>
          <w:rFonts w:ascii="Times New Roman" w:hAnsi="Times New Roman"/>
          <w:b/>
          <w:sz w:val="28"/>
        </w:rPr>
        <w:t>Целью</w:t>
      </w:r>
      <w:r w:rsidRPr="009A2E6A">
        <w:rPr>
          <w:rFonts w:ascii="Times New Roman" w:hAnsi="Times New Roman"/>
          <w:sz w:val="28"/>
        </w:rPr>
        <w:t xml:space="preserve"> освоения </w:t>
      </w:r>
      <w:r w:rsidR="00CD26B1">
        <w:rPr>
          <w:rFonts w:ascii="Times New Roman" w:hAnsi="Times New Roman"/>
          <w:sz w:val="28"/>
        </w:rPr>
        <w:t>обязательной</w:t>
      </w:r>
      <w:r>
        <w:rPr>
          <w:rFonts w:ascii="Times New Roman" w:hAnsi="Times New Roman"/>
          <w:sz w:val="28"/>
          <w:szCs w:val="28"/>
        </w:rPr>
        <w:t xml:space="preserve"> дисциплины «</w:t>
      </w:r>
      <w:r>
        <w:rPr>
          <w:rFonts w:ascii="Times New Roman" w:hAnsi="Times New Roman"/>
          <w:bCs/>
          <w:sz w:val="28"/>
          <w:szCs w:val="28"/>
        </w:rPr>
        <w:t xml:space="preserve">Подготовка к первичной специализированной аккредитации специалистов» по специальности </w:t>
      </w:r>
      <w:r w:rsidRPr="008F26AE">
        <w:rPr>
          <w:rFonts w:ascii="Times New Roman" w:hAnsi="Times New Roman"/>
          <w:sz w:val="28"/>
        </w:rPr>
        <w:t>31.08.</w:t>
      </w:r>
      <w:r w:rsidR="0036069B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0</w:t>
      </w:r>
      <w:r w:rsidRPr="008F26AE">
        <w:rPr>
          <w:rFonts w:ascii="Times New Roman" w:hAnsi="Times New Roman"/>
          <w:sz w:val="28"/>
        </w:rPr>
        <w:t xml:space="preserve"> «</w:t>
      </w:r>
      <w:r w:rsidR="0036069B">
        <w:rPr>
          <w:rFonts w:ascii="Times New Roman" w:hAnsi="Times New Roman"/>
          <w:sz w:val="28"/>
        </w:rPr>
        <w:t>ПСИХИАТРИЯ</w:t>
      </w:r>
      <w:r w:rsidRPr="008F26AE">
        <w:rPr>
          <w:rFonts w:ascii="Times New Roman" w:hAnsi="Times New Roman"/>
          <w:sz w:val="28"/>
        </w:rPr>
        <w:t>»,</w:t>
      </w:r>
      <w:r>
        <w:rPr>
          <w:rFonts w:ascii="Times New Roman" w:hAnsi="Times New Roman"/>
          <w:sz w:val="28"/>
        </w:rPr>
        <w:t xml:space="preserve"> </w:t>
      </w:r>
      <w:r w:rsidRPr="009A2E6A">
        <w:rPr>
          <w:rFonts w:ascii="Times New Roman" w:hAnsi="Times New Roman"/>
          <w:sz w:val="28"/>
        </w:rPr>
        <w:t xml:space="preserve">является </w:t>
      </w:r>
      <w:r w:rsidRPr="001B0C6D">
        <w:rPr>
          <w:rFonts w:ascii="Times New Roman" w:hAnsi="Times New Roman"/>
          <w:sz w:val="28"/>
        </w:rPr>
        <w:t>подго</w:t>
      </w:r>
      <w:r>
        <w:rPr>
          <w:rFonts w:ascii="Times New Roman" w:hAnsi="Times New Roman"/>
          <w:sz w:val="28"/>
        </w:rPr>
        <w:t xml:space="preserve">товка квалифицированного врача </w:t>
      </w:r>
      <w:r w:rsidR="0036069B">
        <w:rPr>
          <w:rFonts w:ascii="Times New Roman" w:hAnsi="Times New Roman"/>
          <w:sz w:val="28"/>
        </w:rPr>
        <w:t>психиатра</w:t>
      </w:r>
      <w:r w:rsidRPr="001B0C6D">
        <w:rPr>
          <w:rFonts w:ascii="Times New Roman" w:hAnsi="Times New Roman"/>
          <w:sz w:val="28"/>
        </w:rPr>
        <w:t xml:space="preserve">, обладающего системой универсальных и профессиональных компетенций, в соответствии с ФГОС </w:t>
      </w:r>
      <w:proofErr w:type="gramStart"/>
      <w:r w:rsidRPr="001B0C6D">
        <w:rPr>
          <w:rFonts w:ascii="Times New Roman" w:hAnsi="Times New Roman"/>
          <w:sz w:val="28"/>
        </w:rPr>
        <w:t>ВО</w:t>
      </w:r>
      <w:proofErr w:type="gramEnd"/>
      <w:r w:rsidRPr="001B0C6D">
        <w:rPr>
          <w:rFonts w:ascii="Times New Roman" w:hAnsi="Times New Roman"/>
          <w:sz w:val="28"/>
        </w:rPr>
        <w:t>, способного и готового для самостоятельной профессиональной деятельности: первичной медико-санитарной помощи, неотложной, скорой, а также специализированной, в том числе высокотехнологичной медицинской помощи</w:t>
      </w:r>
      <w:r>
        <w:rPr>
          <w:rFonts w:ascii="Times New Roman" w:hAnsi="Times New Roman"/>
          <w:sz w:val="28"/>
        </w:rPr>
        <w:t xml:space="preserve">, </w:t>
      </w:r>
      <w:r w:rsidRPr="00EA0A68">
        <w:rPr>
          <w:rFonts w:ascii="Times New Roman" w:hAnsi="Times New Roman"/>
          <w:sz w:val="28"/>
        </w:rPr>
        <w:t>в соответствии с</w:t>
      </w:r>
      <w:r>
        <w:rPr>
          <w:rFonts w:ascii="Times New Roman" w:hAnsi="Times New Roman"/>
          <w:sz w:val="28"/>
        </w:rPr>
        <w:t xml:space="preserve"> </w:t>
      </w:r>
      <w:r w:rsidRPr="00EA0A68">
        <w:rPr>
          <w:rFonts w:ascii="Times New Roman" w:hAnsi="Times New Roman"/>
          <w:sz w:val="28"/>
        </w:rPr>
        <w:t>установленными требованиями и стандартами в сфере здравоохранения.</w:t>
      </w:r>
    </w:p>
    <w:p w:rsidR="00D4240D" w:rsidRDefault="00D4240D" w:rsidP="000C4725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left="539" w:firstLine="2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Задачи </w:t>
      </w:r>
      <w:r w:rsidR="00D460A1">
        <w:rPr>
          <w:rFonts w:ascii="Times New Roman" w:hAnsi="Times New Roman"/>
          <w:b/>
          <w:sz w:val="28"/>
        </w:rPr>
        <w:t>дисциплины</w:t>
      </w:r>
      <w:r>
        <w:rPr>
          <w:rFonts w:ascii="Times New Roman" w:hAnsi="Times New Roman"/>
          <w:b/>
          <w:sz w:val="28"/>
        </w:rPr>
        <w:t>:</w:t>
      </w:r>
    </w:p>
    <w:p w:rsidR="00D460A1" w:rsidRPr="001B0C6D" w:rsidRDefault="00D460A1" w:rsidP="00D460A1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1B0C6D">
        <w:rPr>
          <w:rFonts w:ascii="Times New Roman" w:hAnsi="Times New Roman"/>
          <w:sz w:val="28"/>
        </w:rPr>
        <w:t>1.</w:t>
      </w:r>
      <w:r w:rsidR="0036069B">
        <w:rPr>
          <w:rFonts w:ascii="Times New Roman" w:hAnsi="Times New Roman"/>
          <w:sz w:val="28"/>
        </w:rPr>
        <w:t xml:space="preserve"> </w:t>
      </w:r>
      <w:r w:rsidRPr="001B0C6D">
        <w:rPr>
          <w:rFonts w:ascii="Times New Roman" w:hAnsi="Times New Roman"/>
          <w:sz w:val="28"/>
        </w:rPr>
        <w:t>Сформировать умения в освоении новейших технологий и методик в сфере своих профессиональных интересов.</w:t>
      </w:r>
    </w:p>
    <w:p w:rsidR="00D460A1" w:rsidRPr="001B0C6D" w:rsidRDefault="00D460A1" w:rsidP="00D460A1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1B0C6D">
        <w:rPr>
          <w:rFonts w:ascii="Times New Roman" w:hAnsi="Times New Roman"/>
          <w:sz w:val="28"/>
        </w:rPr>
        <w:t>.</w:t>
      </w:r>
      <w:r w:rsidR="0036069B">
        <w:rPr>
          <w:rFonts w:ascii="Times New Roman" w:hAnsi="Times New Roman"/>
          <w:sz w:val="28"/>
        </w:rPr>
        <w:t xml:space="preserve"> </w:t>
      </w:r>
      <w:r w:rsidRPr="001B0C6D">
        <w:rPr>
          <w:rFonts w:ascii="Times New Roman" w:hAnsi="Times New Roman"/>
          <w:sz w:val="28"/>
        </w:rPr>
        <w:t>П</w:t>
      </w:r>
      <w:r w:rsidR="000C4725">
        <w:rPr>
          <w:rFonts w:ascii="Times New Roman" w:hAnsi="Times New Roman"/>
          <w:sz w:val="28"/>
        </w:rPr>
        <w:t xml:space="preserve">одготовить врача-специалиста </w:t>
      </w:r>
      <w:r w:rsidR="0036069B">
        <w:rPr>
          <w:rFonts w:ascii="Times New Roman" w:hAnsi="Times New Roman"/>
          <w:sz w:val="28"/>
        </w:rPr>
        <w:t xml:space="preserve">психиатра </w:t>
      </w:r>
      <w:r w:rsidRPr="001B0C6D">
        <w:rPr>
          <w:rFonts w:ascii="Times New Roman" w:hAnsi="Times New Roman"/>
          <w:sz w:val="28"/>
        </w:rPr>
        <w:t>к самостоятельной профессиональной деятельности, умеющего провести дифференциально-</w:t>
      </w:r>
      <w:r w:rsidRPr="001B0C6D">
        <w:rPr>
          <w:rFonts w:ascii="Times New Roman" w:hAnsi="Times New Roman"/>
          <w:sz w:val="28"/>
        </w:rPr>
        <w:lastRenderedPageBreak/>
        <w:t>диагностический поиск, оказать в полном объеме медицинскую помощь, в том числе при ургентных состояниях, провести профилактические и реабилитационные мероприятия по сохранению жизни и здоровья во все возрастные периоды жизни пациента.</w:t>
      </w:r>
    </w:p>
    <w:p w:rsidR="00D460A1" w:rsidRDefault="0036069B" w:rsidP="00D460A1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D460A1" w:rsidRPr="001B0C6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="00D460A1" w:rsidRPr="001B0C6D">
        <w:rPr>
          <w:rFonts w:ascii="Times New Roman" w:hAnsi="Times New Roman"/>
          <w:sz w:val="28"/>
        </w:rPr>
        <w:t>Сформировать систему общих и специальных знаний, умений, позволяю</w:t>
      </w:r>
      <w:r w:rsidR="00D460A1">
        <w:rPr>
          <w:rFonts w:ascii="Times New Roman" w:hAnsi="Times New Roman"/>
          <w:sz w:val="28"/>
        </w:rPr>
        <w:t>щих вра</w:t>
      </w:r>
      <w:r w:rsidR="00D460A1" w:rsidRPr="001B0C6D">
        <w:rPr>
          <w:rFonts w:ascii="Times New Roman" w:hAnsi="Times New Roman"/>
          <w:sz w:val="28"/>
        </w:rPr>
        <w:t>чу свободно ориентироваться в вопросах организации и экономики здравоохранения, страховой медицины, медицинской психологии.</w:t>
      </w:r>
    </w:p>
    <w:p w:rsidR="00D460A1" w:rsidRDefault="00D460A1" w:rsidP="00D460A1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="0036069B">
        <w:rPr>
          <w:rFonts w:ascii="Times New Roman" w:hAnsi="Times New Roman"/>
          <w:sz w:val="28"/>
        </w:rPr>
        <w:t xml:space="preserve"> </w:t>
      </w:r>
      <w:r w:rsidRPr="001B0C6D">
        <w:rPr>
          <w:rFonts w:ascii="Times New Roman" w:hAnsi="Times New Roman"/>
          <w:sz w:val="28"/>
        </w:rPr>
        <w:t>Сформировать базовые, фундаментальные медицинские знания, формирующие профессиональные компетенции врача, способного успешно решать свои профессиональ</w:t>
      </w:r>
      <w:r>
        <w:rPr>
          <w:rFonts w:ascii="Times New Roman" w:hAnsi="Times New Roman"/>
          <w:sz w:val="28"/>
        </w:rPr>
        <w:t>ные задачи:</w:t>
      </w:r>
    </w:p>
    <w:p w:rsidR="00D460A1" w:rsidRPr="00EA0A68" w:rsidRDefault="00D460A1" w:rsidP="00FF3189">
      <w:pPr>
        <w:numPr>
          <w:ilvl w:val="0"/>
          <w:numId w:val="4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профилактическая деятельность:</w:t>
      </w:r>
    </w:p>
    <w:p w:rsidR="00D460A1" w:rsidRPr="00EA0A68" w:rsidRDefault="00D460A1" w:rsidP="000C4725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предупреждение возникновения заболеваний среди населения путем проведения профилактических и противоэпидемических мероприятий;</w:t>
      </w:r>
    </w:p>
    <w:p w:rsidR="00D460A1" w:rsidRPr="00EA0A68" w:rsidRDefault="00D460A1" w:rsidP="000C4725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профилактических медицинских осмотров, диспансеризации, диспансерного наблюдения;</w:t>
      </w:r>
    </w:p>
    <w:p w:rsidR="00D460A1" w:rsidRPr="00EA0A68" w:rsidRDefault="00D460A1" w:rsidP="000C4725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здоровья;</w:t>
      </w:r>
    </w:p>
    <w:p w:rsidR="00D460A1" w:rsidRPr="00EA0A68" w:rsidRDefault="00D460A1" w:rsidP="00FF3189">
      <w:pPr>
        <w:numPr>
          <w:ilvl w:val="0"/>
          <w:numId w:val="4"/>
        </w:numPr>
        <w:tabs>
          <w:tab w:val="left" w:pos="0"/>
          <w:tab w:val="left" w:pos="993"/>
        </w:tabs>
        <w:autoSpaceDE w:val="0"/>
        <w:autoSpaceDN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диагностическая деятельность:</w:t>
      </w:r>
    </w:p>
    <w:p w:rsidR="00D460A1" w:rsidRPr="00EA0A68" w:rsidRDefault="00D460A1" w:rsidP="000C4725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заболеваний и патологических состояний пациентов на основе владения пропедевтическими, лабораторными, инструментальными и иными методами исследования;</w:t>
      </w:r>
    </w:p>
    <w:p w:rsidR="00D460A1" w:rsidRPr="00EA0A68" w:rsidRDefault="00D460A1" w:rsidP="000C4725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неотложных состояний;</w:t>
      </w:r>
    </w:p>
    <w:p w:rsidR="00D460A1" w:rsidRPr="00EA0A68" w:rsidRDefault="00D460A1" w:rsidP="000C4725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беременности;</w:t>
      </w:r>
    </w:p>
    <w:p w:rsidR="00D460A1" w:rsidRPr="00EA0A68" w:rsidRDefault="00D460A1" w:rsidP="000C4725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медицинской экспертизы;</w:t>
      </w:r>
    </w:p>
    <w:p w:rsidR="00D460A1" w:rsidRPr="00EA0A68" w:rsidRDefault="00D460A1" w:rsidP="00FF3189">
      <w:pPr>
        <w:numPr>
          <w:ilvl w:val="0"/>
          <w:numId w:val="4"/>
        </w:num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лечебная деятельность: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оказание специализированной медицинской помощи;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участие в оказании скорой медицинской помощи при состояниях, требующих срочного медицинского вмешательства;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оказание медицинской помощи при чрезвычайных ситуациях, в том числе участие в медицинской эвакуации;</w:t>
      </w:r>
    </w:p>
    <w:p w:rsidR="00D460A1" w:rsidRPr="00EA0A68" w:rsidRDefault="00D460A1" w:rsidP="00FF3189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lastRenderedPageBreak/>
        <w:t>реабилитационная деятельность: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медицинской реабилитации;</w:t>
      </w:r>
    </w:p>
    <w:p w:rsidR="00D460A1" w:rsidRPr="00EA0A68" w:rsidRDefault="00D460A1" w:rsidP="00FF3189">
      <w:pPr>
        <w:numPr>
          <w:ilvl w:val="0"/>
          <w:numId w:val="4"/>
        </w:num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психолого-педагогическая деятельность:</w:t>
      </w:r>
    </w:p>
    <w:p w:rsidR="00D460A1" w:rsidRPr="00EA0A68" w:rsidRDefault="00D460A1" w:rsidP="000C4725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формирование у населения, пациентов и членов их семей мотивации, направленной на сохранение и укрепление своего здоровья и здоровья окружающих;</w:t>
      </w:r>
    </w:p>
    <w:p w:rsidR="00D460A1" w:rsidRPr="00EA0A68" w:rsidRDefault="00D460A1" w:rsidP="00FF3189">
      <w:pPr>
        <w:numPr>
          <w:ilvl w:val="0"/>
          <w:numId w:val="4"/>
        </w:num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организационно-управленческая деятельность: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применение основных принципов организации оказания медицинской помощи в медицинских организациях и их структурных подразделениях;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и управление деятельностью медицинских организаций и их структурных подразделений;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проведения медицинской экспертизы;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оценки качества оказания медицинской помощи пациентам;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ведение учетно-отчетной документации в медицинской организац</w:t>
      </w:r>
      <w:proofErr w:type="gramStart"/>
      <w:r w:rsidRPr="00EA0A68">
        <w:rPr>
          <w:rFonts w:ascii="Times New Roman" w:hAnsi="Times New Roman"/>
          <w:sz w:val="28"/>
          <w:szCs w:val="28"/>
        </w:rPr>
        <w:t>ии и ее</w:t>
      </w:r>
      <w:proofErr w:type="gramEnd"/>
      <w:r w:rsidRPr="00EA0A68">
        <w:rPr>
          <w:rFonts w:ascii="Times New Roman" w:hAnsi="Times New Roman"/>
          <w:sz w:val="28"/>
          <w:szCs w:val="28"/>
        </w:rPr>
        <w:t xml:space="preserve"> структурных подразделениях;</w:t>
      </w:r>
    </w:p>
    <w:p w:rsidR="00D460A1" w:rsidRPr="00EA0A68" w:rsidRDefault="00D460A1" w:rsidP="000C4725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труда;</w:t>
      </w:r>
    </w:p>
    <w:p w:rsidR="00D460A1" w:rsidRDefault="00D460A1" w:rsidP="000C4725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соблюдение основных требований информационной безопасности.</w:t>
      </w:r>
    </w:p>
    <w:p w:rsidR="00D460A1" w:rsidRDefault="00D460A1" w:rsidP="000C4725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rPr>
          <w:rFonts w:ascii="Times New Roman" w:hAnsi="Times New Roman"/>
          <w:b/>
          <w:sz w:val="28"/>
        </w:rPr>
      </w:pPr>
    </w:p>
    <w:p w:rsidR="00D4240D" w:rsidRPr="00D916E4" w:rsidRDefault="00D4240D" w:rsidP="00D4240D">
      <w:pPr>
        <w:widowControl w:val="0"/>
        <w:numPr>
          <w:ilvl w:val="0"/>
          <w:numId w:val="1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D916E4">
        <w:rPr>
          <w:rFonts w:ascii="Times New Roman" w:hAnsi="Times New Roman"/>
          <w:b/>
          <w:bCs/>
          <w:caps/>
          <w:sz w:val="24"/>
          <w:szCs w:val="24"/>
        </w:rPr>
        <w:t>Результаты обучения</w:t>
      </w:r>
    </w:p>
    <w:p w:rsidR="00D4240D" w:rsidRDefault="00D4240D" w:rsidP="00D4240D">
      <w:pPr>
        <w:widowControl w:val="0"/>
        <w:shd w:val="clear" w:color="auto" w:fill="FFFFFF"/>
        <w:tabs>
          <w:tab w:val="left" w:pos="539"/>
        </w:tabs>
        <w:spacing w:after="0" w:line="360" w:lineRule="auto"/>
        <w:ind w:firstLine="54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В результате освоения факультативной дисциплины </w:t>
      </w:r>
      <w:r>
        <w:rPr>
          <w:rFonts w:ascii="Times New Roman" w:hAnsi="Times New Roman"/>
          <w:b/>
          <w:sz w:val="28"/>
        </w:rPr>
        <w:t xml:space="preserve">«Подготовка к первичной специализированной аккредитации специалистов» </w:t>
      </w:r>
      <w:r>
        <w:rPr>
          <w:rFonts w:ascii="Times New Roman" w:hAnsi="Times New Roman"/>
          <w:bCs/>
          <w:sz w:val="28"/>
        </w:rPr>
        <w:t>обучающийся должен сформировать следующие компетенции:</w:t>
      </w:r>
    </w:p>
    <w:p w:rsidR="00D4240D" w:rsidRDefault="00D4240D" w:rsidP="00D4240D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универсальные компетенции (УК)</w:t>
      </w:r>
    </w:p>
    <w:p w:rsidR="00D4240D" w:rsidRDefault="00D4240D" w:rsidP="00D4240D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готовность к абстрактному мышлению, анализу, синтезу (УК-1);</w:t>
      </w:r>
    </w:p>
    <w:p w:rsidR="00F55F11" w:rsidRDefault="00F55F11" w:rsidP="00D4240D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F55F11">
        <w:rPr>
          <w:rFonts w:ascii="Times New Roman" w:hAnsi="Times New Roman"/>
          <w:sz w:val="28"/>
        </w:rPr>
        <w:t>готовностью к управлению коллективом, толерантно</w:t>
      </w:r>
      <w:r>
        <w:rPr>
          <w:rFonts w:ascii="Times New Roman" w:hAnsi="Times New Roman"/>
          <w:sz w:val="28"/>
        </w:rPr>
        <w:t xml:space="preserve"> воспринимать  социальные, </w:t>
      </w:r>
      <w:r w:rsidRPr="00F55F11">
        <w:rPr>
          <w:rFonts w:ascii="Times New Roman" w:hAnsi="Times New Roman"/>
          <w:sz w:val="28"/>
        </w:rPr>
        <w:t>этнические, конфессиональные и культурные различия (УК-2);</w:t>
      </w:r>
    </w:p>
    <w:p w:rsidR="00004015" w:rsidRDefault="00004015" w:rsidP="00004015">
      <w:pPr>
        <w:widowControl w:val="0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A2CBF">
        <w:rPr>
          <w:rFonts w:ascii="Times New Roman" w:hAnsi="Times New Roman"/>
          <w:b/>
          <w:sz w:val="28"/>
        </w:rPr>
        <w:t>профессиональные компетенции (ПК):</w:t>
      </w:r>
    </w:p>
    <w:p w:rsidR="00004015" w:rsidRDefault="00004015" w:rsidP="00004015">
      <w:pPr>
        <w:spacing w:after="0" w:line="360" w:lineRule="auto"/>
        <w:ind w:left="1069"/>
        <w:jc w:val="both"/>
        <w:rPr>
          <w:rFonts w:ascii="Times New Roman" w:hAnsi="Times New Roman"/>
          <w:sz w:val="28"/>
          <w:u w:val="single"/>
        </w:rPr>
      </w:pPr>
    </w:p>
    <w:p w:rsidR="00004015" w:rsidRPr="006F51D1" w:rsidRDefault="00004015" w:rsidP="00004015">
      <w:pPr>
        <w:spacing w:after="0" w:line="360" w:lineRule="auto"/>
        <w:ind w:left="1069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lastRenderedPageBreak/>
        <w:t>профилактическая деятельность:</w:t>
      </w:r>
    </w:p>
    <w:p w:rsidR="00004015" w:rsidRPr="0076485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64854">
        <w:rPr>
          <w:rFonts w:ascii="Times New Roman" w:hAnsi="Times New Roman"/>
          <w:sz w:val="28"/>
        </w:rPr>
        <w:t>готовность к осуществлению комплекса мероприятий, направленных на</w:t>
      </w:r>
      <w:r w:rsidR="005D2793">
        <w:rPr>
          <w:rFonts w:ascii="Times New Roman" w:hAnsi="Times New Roman"/>
          <w:sz w:val="28"/>
        </w:rPr>
        <w:t xml:space="preserve"> </w:t>
      </w:r>
      <w:r w:rsidRPr="00764854">
        <w:rPr>
          <w:rFonts w:ascii="Times New Roman" w:hAnsi="Times New Roman"/>
          <w:sz w:val="28"/>
        </w:rPr>
        <w:t xml:space="preserve">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Pr="00764854">
        <w:rPr>
          <w:rFonts w:ascii="Times New Roman" w:hAnsi="Times New Roman"/>
          <w:sz w:val="28"/>
        </w:rPr>
        <w:t>влияния</w:t>
      </w:r>
      <w:proofErr w:type="gramEnd"/>
      <w:r w:rsidRPr="00764854">
        <w:rPr>
          <w:rFonts w:ascii="Times New Roman" w:hAnsi="Times New Roman"/>
          <w:sz w:val="28"/>
        </w:rPr>
        <w:t xml:space="preserve"> на здоровье человека факторов среды его обитания (ПК-1);</w:t>
      </w:r>
    </w:p>
    <w:p w:rsidR="00004015" w:rsidRPr="0076485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64854">
        <w:rPr>
          <w:rFonts w:ascii="Times New Roman" w:hAnsi="Times New Roman"/>
          <w:sz w:val="28"/>
        </w:rPr>
        <w:t>готовность к проведению профилактических медицинских осмотров, диспансеризации и осуществлению диспансерного наблюдения (ПК-2);</w:t>
      </w:r>
    </w:p>
    <w:p w:rsidR="00004015" w:rsidRPr="0076485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64854">
        <w:rPr>
          <w:rFonts w:ascii="Times New Roman" w:hAnsi="Times New Roman"/>
          <w:sz w:val="28"/>
        </w:rPr>
        <w:t>готовность к применению социально-гигиенических методик сбора и медико</w:t>
      </w:r>
      <w:r>
        <w:rPr>
          <w:rFonts w:ascii="Times New Roman" w:hAnsi="Times New Roman"/>
          <w:sz w:val="28"/>
        </w:rPr>
        <w:t>-</w:t>
      </w:r>
      <w:r w:rsidRPr="00764854">
        <w:rPr>
          <w:rFonts w:ascii="Times New Roman" w:hAnsi="Times New Roman"/>
          <w:sz w:val="28"/>
        </w:rPr>
        <w:t>статистического анализа информации о показателях здоровья взрослых и подростков (ПК-4);</w:t>
      </w:r>
    </w:p>
    <w:p w:rsidR="00004015" w:rsidRPr="006C7232" w:rsidRDefault="00004015" w:rsidP="00004015">
      <w:pPr>
        <w:spacing w:after="0" w:line="360" w:lineRule="auto"/>
        <w:ind w:left="1069"/>
        <w:jc w:val="both"/>
        <w:rPr>
          <w:rFonts w:ascii="Times New Roman" w:hAnsi="Times New Roman"/>
          <w:sz w:val="28"/>
          <w:u w:val="single"/>
        </w:rPr>
      </w:pPr>
      <w:r w:rsidRPr="006C7232">
        <w:rPr>
          <w:rFonts w:ascii="Times New Roman" w:hAnsi="Times New Roman"/>
          <w:sz w:val="28"/>
          <w:u w:val="single"/>
        </w:rPr>
        <w:t>диагностическая деятельность:</w:t>
      </w:r>
    </w:p>
    <w:p w:rsidR="00004015" w:rsidRPr="0076485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64854">
        <w:rPr>
          <w:rFonts w:ascii="Times New Roman" w:hAnsi="Times New Roman"/>
          <w:sz w:val="28"/>
        </w:rPr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(ПК- 5);</w:t>
      </w:r>
    </w:p>
    <w:p w:rsidR="00004015" w:rsidRPr="006F51D1" w:rsidRDefault="00004015" w:rsidP="00004015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лечебная деятельность:</w:t>
      </w:r>
    </w:p>
    <w:p w:rsidR="00004015" w:rsidRPr="00C75B23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5D2793" w:rsidRPr="005D2793">
        <w:rPr>
          <w:rFonts w:ascii="Times New Roman" w:hAnsi="Times New Roman"/>
          <w:sz w:val="28"/>
        </w:rPr>
        <w:t>готовность к ведению и лечению пациентов, нуждающихся в оказании психиатрической медицинской помощи (ПК-6);</w:t>
      </w:r>
    </w:p>
    <w:p w:rsidR="00004015" w:rsidRPr="006F51D1" w:rsidRDefault="00004015" w:rsidP="00004015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реабилитационная деятельность:</w:t>
      </w:r>
    </w:p>
    <w:p w:rsidR="00004015" w:rsidRPr="00C75B23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C75B23">
        <w:rPr>
          <w:rFonts w:ascii="Times New Roman" w:hAnsi="Times New Roman"/>
          <w:sz w:val="28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(ПК-8);</w:t>
      </w:r>
    </w:p>
    <w:p w:rsidR="00004015" w:rsidRPr="006F51D1" w:rsidRDefault="00004015" w:rsidP="00004015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психолого-педагогическая деятельность:</w:t>
      </w:r>
    </w:p>
    <w:p w:rsidR="00004015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C75B23">
        <w:rPr>
          <w:rFonts w:ascii="Times New Roman" w:hAnsi="Times New Roman"/>
          <w:sz w:val="28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(ПК-9);</w:t>
      </w:r>
    </w:p>
    <w:p w:rsidR="00004015" w:rsidRDefault="00004015" w:rsidP="00004015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E3504E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E3504E">
        <w:rPr>
          <w:rFonts w:ascii="Times New Roman" w:hAnsi="Times New Roman"/>
          <w:color w:val="000000"/>
          <w:sz w:val="28"/>
          <w:szCs w:val="28"/>
          <w:u w:val="single"/>
        </w:rPr>
        <w:t>организационно-управленческая деятельность:</w:t>
      </w:r>
    </w:p>
    <w:p w:rsidR="00004015" w:rsidRPr="00E3504E" w:rsidRDefault="00004015" w:rsidP="00004015">
      <w:pPr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-готовностью к применению основных принципов организации и управления в сфере охраны здоровья граждан в медицинских организациях и их структурных подразделениях </w:t>
      </w:r>
      <w:r w:rsidRPr="00E3504E">
        <w:rPr>
          <w:rFonts w:ascii="Times New Roman" w:hAnsi="Times New Roman"/>
          <w:color w:val="000000"/>
          <w:sz w:val="28"/>
          <w:szCs w:val="28"/>
        </w:rPr>
        <w:t>(ПК-10);</w:t>
      </w:r>
    </w:p>
    <w:p w:rsidR="00004015" w:rsidRDefault="00004015" w:rsidP="00004015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</w:p>
    <w:p w:rsidR="00004015" w:rsidRDefault="00004015" w:rsidP="00004015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 w:rsidRPr="006C3D74">
        <w:rPr>
          <w:rFonts w:ascii="Times New Roman" w:hAnsi="Times New Roman"/>
          <w:b/>
          <w:bCs/>
          <w:sz w:val="28"/>
        </w:rPr>
        <w:t xml:space="preserve">Формирование вышеперечисленных универсальных и профессиональных компетенций врача-специалиста </w:t>
      </w:r>
      <w:r w:rsidR="005D2793">
        <w:rPr>
          <w:rFonts w:ascii="Times New Roman" w:hAnsi="Times New Roman"/>
          <w:b/>
          <w:bCs/>
          <w:sz w:val="28"/>
        </w:rPr>
        <w:t xml:space="preserve">психиатра </w:t>
      </w:r>
      <w:r w:rsidRPr="006C3D74">
        <w:rPr>
          <w:rFonts w:ascii="Times New Roman" w:hAnsi="Times New Roman"/>
          <w:b/>
          <w:bCs/>
          <w:sz w:val="28"/>
        </w:rPr>
        <w:t>предполагает овладение ор</w:t>
      </w:r>
      <w:r>
        <w:rPr>
          <w:rFonts w:ascii="Times New Roman" w:hAnsi="Times New Roman"/>
          <w:b/>
          <w:bCs/>
          <w:sz w:val="28"/>
        </w:rPr>
        <w:t xml:space="preserve">динатором системой следующих </w:t>
      </w:r>
      <w:r w:rsidRPr="006C3D74">
        <w:rPr>
          <w:rFonts w:ascii="Times New Roman" w:hAnsi="Times New Roman"/>
          <w:b/>
          <w:bCs/>
          <w:sz w:val="28"/>
        </w:rPr>
        <w:t>знаний, умений и владений:</w:t>
      </w:r>
    </w:p>
    <w:p w:rsidR="00004015" w:rsidRPr="003E0C35" w:rsidRDefault="00004015" w:rsidP="00004015">
      <w:pPr>
        <w:widowControl w:val="0"/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u w:val="single"/>
        </w:rPr>
      </w:pPr>
      <w:r w:rsidRPr="003E0C35">
        <w:rPr>
          <w:rFonts w:ascii="Times New Roman" w:hAnsi="Times New Roman"/>
          <w:b/>
          <w:sz w:val="28"/>
          <w:u w:val="single"/>
        </w:rPr>
        <w:t>Знания: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10207">
        <w:rPr>
          <w:rFonts w:ascii="Times New Roman" w:hAnsi="Times New Roman"/>
          <w:sz w:val="28"/>
        </w:rPr>
        <w:t xml:space="preserve">– </w:t>
      </w:r>
      <w:r w:rsidRPr="00A9265C">
        <w:rPr>
          <w:rFonts w:ascii="Times New Roman" w:hAnsi="Times New Roman"/>
          <w:sz w:val="28"/>
        </w:rPr>
        <w:t xml:space="preserve">основы законодательства о здравоохранении и директивные документы, определяющие деятельность органов и учреждений </w:t>
      </w:r>
      <w:r>
        <w:rPr>
          <w:rFonts w:ascii="Times New Roman" w:hAnsi="Times New Roman"/>
          <w:sz w:val="28"/>
        </w:rPr>
        <w:t xml:space="preserve">здравоохранения, относящиеся к </w:t>
      </w:r>
      <w:r w:rsidR="005D2793">
        <w:rPr>
          <w:rFonts w:ascii="Times New Roman" w:hAnsi="Times New Roman"/>
          <w:sz w:val="28"/>
        </w:rPr>
        <w:t>психиатрии</w:t>
      </w:r>
      <w:r w:rsidRPr="00A9265C">
        <w:rPr>
          <w:rFonts w:ascii="Times New Roman" w:hAnsi="Times New Roman"/>
          <w:sz w:val="28"/>
        </w:rPr>
        <w:t xml:space="preserve"> (ПК10);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управления здравоохранени</w:t>
      </w:r>
      <w:r w:rsidR="005D2793">
        <w:rPr>
          <w:rFonts w:ascii="Times New Roman" w:hAnsi="Times New Roman"/>
          <w:sz w:val="28"/>
        </w:rPr>
        <w:t>ем</w:t>
      </w:r>
      <w:r w:rsidRPr="00A9265C">
        <w:rPr>
          <w:rFonts w:ascii="Times New Roman" w:hAnsi="Times New Roman"/>
          <w:sz w:val="28"/>
        </w:rPr>
        <w:t>, страховой медицины (ПК10);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правовые основы деятельности врача </w:t>
      </w:r>
      <w:r w:rsidR="005D2793">
        <w:rPr>
          <w:rFonts w:ascii="Times New Roman" w:hAnsi="Times New Roman"/>
          <w:sz w:val="28"/>
        </w:rPr>
        <w:t>психиатра</w:t>
      </w:r>
      <w:r w:rsidRPr="00A9265C">
        <w:rPr>
          <w:rFonts w:ascii="Times New Roman" w:hAnsi="Times New Roman"/>
          <w:sz w:val="28"/>
        </w:rPr>
        <w:t xml:space="preserve"> (ПК10);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общие вопросы организации </w:t>
      </w:r>
      <w:r w:rsidR="005D2793">
        <w:rPr>
          <w:rFonts w:ascii="Times New Roman" w:hAnsi="Times New Roman"/>
          <w:sz w:val="28"/>
        </w:rPr>
        <w:t>психиатрической</w:t>
      </w:r>
      <w:r w:rsidRPr="00A9265C">
        <w:rPr>
          <w:rFonts w:ascii="Times New Roman" w:hAnsi="Times New Roman"/>
          <w:sz w:val="28"/>
        </w:rPr>
        <w:t xml:space="preserve"> службы в стране, организацию работы</w:t>
      </w:r>
      <w:r>
        <w:rPr>
          <w:rFonts w:ascii="Times New Roman" w:hAnsi="Times New Roman"/>
          <w:sz w:val="28"/>
        </w:rPr>
        <w:t xml:space="preserve"> амбулаторной </w:t>
      </w:r>
      <w:r w:rsidRPr="00A9265C">
        <w:rPr>
          <w:rFonts w:ascii="Times New Roman" w:hAnsi="Times New Roman"/>
          <w:sz w:val="28"/>
        </w:rPr>
        <w:t xml:space="preserve"> и стационар</w:t>
      </w:r>
      <w:r>
        <w:rPr>
          <w:rFonts w:ascii="Times New Roman" w:hAnsi="Times New Roman"/>
          <w:sz w:val="28"/>
        </w:rPr>
        <w:t xml:space="preserve">ной службы по специальности </w:t>
      </w:r>
      <w:r w:rsidR="005D2793">
        <w:rPr>
          <w:rFonts w:ascii="Times New Roman" w:hAnsi="Times New Roman"/>
          <w:sz w:val="28"/>
        </w:rPr>
        <w:t>психиатрия</w:t>
      </w:r>
      <w:r w:rsidRPr="00A9265C">
        <w:rPr>
          <w:rFonts w:ascii="Times New Roman" w:hAnsi="Times New Roman"/>
          <w:sz w:val="28"/>
        </w:rPr>
        <w:t xml:space="preserve"> (ПК10);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общие вопросы организации работы </w:t>
      </w:r>
      <w:r w:rsidR="005D2793">
        <w:rPr>
          <w:rFonts w:ascii="Times New Roman" w:hAnsi="Times New Roman"/>
          <w:sz w:val="28"/>
        </w:rPr>
        <w:t>психоневрологического диспансера</w:t>
      </w:r>
      <w:r w:rsidRPr="00A9265C">
        <w:rPr>
          <w:rFonts w:ascii="Times New Roman" w:hAnsi="Times New Roman"/>
          <w:sz w:val="28"/>
        </w:rPr>
        <w:t>; взаимодействие с другими лечебно-профилактическими учреждениями (УК</w:t>
      </w:r>
      <w:proofErr w:type="gramStart"/>
      <w:r w:rsidRPr="00A9265C">
        <w:rPr>
          <w:rFonts w:ascii="Times New Roman" w:hAnsi="Times New Roman"/>
          <w:sz w:val="28"/>
        </w:rPr>
        <w:t>1</w:t>
      </w:r>
      <w:proofErr w:type="gramEnd"/>
      <w:r w:rsidRPr="00A9265C">
        <w:rPr>
          <w:rFonts w:ascii="Times New Roman" w:hAnsi="Times New Roman"/>
          <w:sz w:val="28"/>
        </w:rPr>
        <w:t>, ПК10);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общие вопросы организации работы </w:t>
      </w:r>
      <w:r>
        <w:rPr>
          <w:rFonts w:ascii="Times New Roman" w:hAnsi="Times New Roman"/>
          <w:sz w:val="28"/>
        </w:rPr>
        <w:t xml:space="preserve">стационарной службы </w:t>
      </w:r>
      <w:r w:rsidRPr="00A9265C">
        <w:rPr>
          <w:rFonts w:ascii="Times New Roman" w:hAnsi="Times New Roman"/>
          <w:sz w:val="28"/>
        </w:rPr>
        <w:t>(ПК10);</w:t>
      </w:r>
    </w:p>
    <w:p w:rsidR="00004015" w:rsidRPr="00A9265C" w:rsidRDefault="005D2793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документация</w:t>
      </w:r>
      <w:r w:rsidR="00004015">
        <w:rPr>
          <w:rFonts w:ascii="Times New Roman" w:hAnsi="Times New Roman"/>
          <w:sz w:val="28"/>
        </w:rPr>
        <w:t xml:space="preserve"> амбулаторной </w:t>
      </w:r>
      <w:r>
        <w:rPr>
          <w:rFonts w:ascii="Times New Roman" w:hAnsi="Times New Roman"/>
          <w:sz w:val="28"/>
        </w:rPr>
        <w:t xml:space="preserve">психиатрической службы </w:t>
      </w:r>
      <w:r w:rsidR="00004015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психоневрологического диспансера</w:t>
      </w:r>
      <w:r w:rsidR="00004015">
        <w:rPr>
          <w:rFonts w:ascii="Times New Roman" w:hAnsi="Times New Roman"/>
          <w:sz w:val="28"/>
        </w:rPr>
        <w:t>)</w:t>
      </w:r>
      <w:r w:rsidR="00004015" w:rsidRPr="00A9265C"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психиатрического</w:t>
      </w:r>
      <w:r w:rsidR="00004015">
        <w:rPr>
          <w:rFonts w:ascii="Times New Roman" w:hAnsi="Times New Roman"/>
          <w:sz w:val="28"/>
        </w:rPr>
        <w:t xml:space="preserve"> </w:t>
      </w:r>
      <w:r w:rsidR="00004015" w:rsidRPr="00A9265C">
        <w:rPr>
          <w:rFonts w:ascii="Times New Roman" w:hAnsi="Times New Roman"/>
          <w:sz w:val="28"/>
        </w:rPr>
        <w:t>стационара (ПК10);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эпидемиологию </w:t>
      </w:r>
      <w:r w:rsidR="005D2793">
        <w:rPr>
          <w:rFonts w:ascii="Times New Roman" w:hAnsi="Times New Roman"/>
          <w:sz w:val="28"/>
        </w:rPr>
        <w:t>психических расстройств</w:t>
      </w:r>
      <w:r w:rsidRPr="00A9265C">
        <w:rPr>
          <w:rFonts w:ascii="Times New Roman" w:hAnsi="Times New Roman"/>
          <w:sz w:val="28"/>
        </w:rPr>
        <w:t xml:space="preserve"> в РФ и в данном конкретном регионе, где работает врач (ПК</w:t>
      </w:r>
      <w:proofErr w:type="gramStart"/>
      <w:r w:rsidRPr="00A9265C">
        <w:rPr>
          <w:rFonts w:ascii="Times New Roman" w:hAnsi="Times New Roman"/>
          <w:sz w:val="28"/>
        </w:rPr>
        <w:t>1</w:t>
      </w:r>
      <w:proofErr w:type="gramEnd"/>
      <w:r w:rsidRPr="00A9265C">
        <w:rPr>
          <w:rFonts w:ascii="Times New Roman" w:hAnsi="Times New Roman"/>
          <w:sz w:val="28"/>
        </w:rPr>
        <w:t>, ПК4);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основы медицинской этики и деонтологии в </w:t>
      </w:r>
      <w:r w:rsidR="005D2793">
        <w:rPr>
          <w:rFonts w:ascii="Times New Roman" w:hAnsi="Times New Roman"/>
          <w:sz w:val="28"/>
        </w:rPr>
        <w:t xml:space="preserve">психиатрии </w:t>
      </w:r>
      <w:r w:rsidRPr="00A9265C">
        <w:rPr>
          <w:rFonts w:ascii="Times New Roman" w:hAnsi="Times New Roman"/>
          <w:sz w:val="28"/>
        </w:rPr>
        <w:t>(УК</w:t>
      </w:r>
      <w:proofErr w:type="gramStart"/>
      <w:r w:rsidRPr="00A9265C">
        <w:rPr>
          <w:rFonts w:ascii="Times New Roman" w:hAnsi="Times New Roman"/>
          <w:sz w:val="28"/>
        </w:rPr>
        <w:t>2</w:t>
      </w:r>
      <w:proofErr w:type="gramEnd"/>
      <w:r w:rsidRPr="00A9265C">
        <w:rPr>
          <w:rFonts w:ascii="Times New Roman" w:hAnsi="Times New Roman"/>
          <w:sz w:val="28"/>
        </w:rPr>
        <w:t>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нормальной и патологической анатомии и физиологии, взаимосвязь функциональных систем организма (ПК</w:t>
      </w:r>
      <w:proofErr w:type="gramStart"/>
      <w:r w:rsidRPr="00A9265C">
        <w:rPr>
          <w:rFonts w:ascii="Times New Roman" w:hAnsi="Times New Roman"/>
          <w:sz w:val="28"/>
        </w:rPr>
        <w:t>1</w:t>
      </w:r>
      <w:proofErr w:type="gramEnd"/>
      <w:r w:rsidRPr="00A9265C">
        <w:rPr>
          <w:rFonts w:ascii="Times New Roman" w:hAnsi="Times New Roman"/>
          <w:sz w:val="28"/>
        </w:rPr>
        <w:t>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теоретические основы </w:t>
      </w:r>
      <w:r w:rsidR="00F55F11">
        <w:rPr>
          <w:rFonts w:ascii="Times New Roman" w:hAnsi="Times New Roman"/>
          <w:sz w:val="28"/>
        </w:rPr>
        <w:t xml:space="preserve">психиатрии </w:t>
      </w:r>
      <w:r w:rsidRPr="00A9265C">
        <w:rPr>
          <w:rFonts w:ascii="Times New Roman" w:hAnsi="Times New Roman"/>
          <w:sz w:val="28"/>
        </w:rPr>
        <w:t xml:space="preserve"> (ПК</w:t>
      </w:r>
      <w:proofErr w:type="gramStart"/>
      <w:r w:rsidRPr="00A9265C">
        <w:rPr>
          <w:rFonts w:ascii="Times New Roman" w:hAnsi="Times New Roman"/>
          <w:sz w:val="28"/>
        </w:rPr>
        <w:t>1</w:t>
      </w:r>
      <w:proofErr w:type="gramEnd"/>
      <w:r w:rsidRPr="00A9265C">
        <w:rPr>
          <w:rFonts w:ascii="Times New Roman" w:hAnsi="Times New Roman"/>
          <w:sz w:val="28"/>
        </w:rPr>
        <w:t>);</w:t>
      </w:r>
    </w:p>
    <w:p w:rsidR="00004015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современные клинические протоколы и клинические рекомендации в </w:t>
      </w:r>
      <w:r w:rsidR="00F55F11">
        <w:rPr>
          <w:rFonts w:ascii="Times New Roman" w:hAnsi="Times New Roman"/>
          <w:sz w:val="28"/>
        </w:rPr>
        <w:t xml:space="preserve">психиатрии </w:t>
      </w:r>
      <w:r w:rsidRPr="00A9265C">
        <w:rPr>
          <w:rFonts w:ascii="Times New Roman" w:hAnsi="Times New Roman"/>
          <w:sz w:val="28"/>
        </w:rPr>
        <w:t>(ПК</w:t>
      </w:r>
      <w:proofErr w:type="gramStart"/>
      <w:r w:rsidRPr="00A9265C">
        <w:rPr>
          <w:rFonts w:ascii="Times New Roman" w:hAnsi="Times New Roman"/>
          <w:sz w:val="28"/>
        </w:rPr>
        <w:t>1</w:t>
      </w:r>
      <w:proofErr w:type="gramEnd"/>
      <w:r w:rsidRPr="00A9265C">
        <w:rPr>
          <w:rFonts w:ascii="Times New Roman" w:hAnsi="Times New Roman"/>
          <w:sz w:val="28"/>
        </w:rPr>
        <w:t>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–– </w:t>
      </w:r>
      <w:r>
        <w:rPr>
          <w:rFonts w:ascii="Times New Roman" w:hAnsi="Times New Roman"/>
          <w:sz w:val="28"/>
        </w:rPr>
        <w:t xml:space="preserve">современные классификации </w:t>
      </w:r>
      <w:r w:rsidR="00F55F11">
        <w:rPr>
          <w:rFonts w:ascii="Times New Roman" w:hAnsi="Times New Roman"/>
          <w:sz w:val="28"/>
        </w:rPr>
        <w:t xml:space="preserve">психических </w:t>
      </w:r>
      <w:r>
        <w:rPr>
          <w:rFonts w:ascii="Times New Roman" w:hAnsi="Times New Roman"/>
          <w:sz w:val="28"/>
        </w:rPr>
        <w:t xml:space="preserve">заболеваний и патологических </w:t>
      </w:r>
      <w:r>
        <w:rPr>
          <w:rFonts w:ascii="Times New Roman" w:hAnsi="Times New Roman"/>
          <w:sz w:val="28"/>
        </w:rPr>
        <w:lastRenderedPageBreak/>
        <w:t xml:space="preserve">состояний в </w:t>
      </w:r>
      <w:r w:rsidR="00F55F11">
        <w:rPr>
          <w:rFonts w:ascii="Times New Roman" w:hAnsi="Times New Roman"/>
          <w:sz w:val="28"/>
        </w:rPr>
        <w:t>психиатрии</w:t>
      </w:r>
      <w:r w:rsidRPr="00A9265C">
        <w:rPr>
          <w:rFonts w:ascii="Times New Roman" w:hAnsi="Times New Roman"/>
          <w:sz w:val="28"/>
        </w:rPr>
        <w:t xml:space="preserve"> (ПК</w:t>
      </w:r>
      <w:proofErr w:type="gramStart"/>
      <w:r w:rsidRPr="00A9265C">
        <w:rPr>
          <w:rFonts w:ascii="Times New Roman" w:hAnsi="Times New Roman"/>
          <w:sz w:val="28"/>
        </w:rPr>
        <w:t>1</w:t>
      </w:r>
      <w:proofErr w:type="gramEnd"/>
      <w:r w:rsidRPr="00A9265C">
        <w:rPr>
          <w:rFonts w:ascii="Times New Roman" w:hAnsi="Times New Roman"/>
          <w:sz w:val="28"/>
        </w:rPr>
        <w:t>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этиологические факторы, патогенетические механизмы и клинические проявления</w:t>
      </w:r>
      <w:r w:rsidR="00F55F11">
        <w:rPr>
          <w:rFonts w:ascii="Times New Roman" w:hAnsi="Times New Roman"/>
          <w:sz w:val="28"/>
        </w:rPr>
        <w:t xml:space="preserve"> психических </w:t>
      </w:r>
      <w:r>
        <w:rPr>
          <w:rFonts w:ascii="Times New Roman" w:hAnsi="Times New Roman"/>
          <w:sz w:val="28"/>
        </w:rPr>
        <w:t xml:space="preserve">заболеваний </w:t>
      </w:r>
      <w:r w:rsidRPr="00A9265C">
        <w:rPr>
          <w:rFonts w:ascii="Times New Roman" w:hAnsi="Times New Roman"/>
          <w:sz w:val="28"/>
        </w:rPr>
        <w:t>(ПК</w:t>
      </w:r>
      <w:proofErr w:type="gramStart"/>
      <w:r w:rsidRPr="00A9265C">
        <w:rPr>
          <w:rFonts w:ascii="Times New Roman" w:hAnsi="Times New Roman"/>
          <w:sz w:val="28"/>
        </w:rPr>
        <w:t>1</w:t>
      </w:r>
      <w:proofErr w:type="gramEnd"/>
      <w:r w:rsidRPr="00A9265C">
        <w:rPr>
          <w:rFonts w:ascii="Times New Roman" w:hAnsi="Times New Roman"/>
          <w:sz w:val="28"/>
        </w:rPr>
        <w:t>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генетические аспекты </w:t>
      </w:r>
      <w:r w:rsidR="00F55F11">
        <w:rPr>
          <w:rFonts w:ascii="Times New Roman" w:hAnsi="Times New Roman"/>
          <w:sz w:val="28"/>
        </w:rPr>
        <w:t xml:space="preserve">психических </w:t>
      </w:r>
      <w:r w:rsidRPr="00A9265C">
        <w:rPr>
          <w:rFonts w:ascii="Times New Roman" w:hAnsi="Times New Roman"/>
          <w:sz w:val="28"/>
        </w:rPr>
        <w:t>заболеваний (ПК</w:t>
      </w:r>
      <w:proofErr w:type="gramStart"/>
      <w:r w:rsidRPr="00A9265C">
        <w:rPr>
          <w:rFonts w:ascii="Times New Roman" w:hAnsi="Times New Roman"/>
          <w:sz w:val="28"/>
        </w:rPr>
        <w:t>1</w:t>
      </w:r>
      <w:proofErr w:type="gramEnd"/>
      <w:r w:rsidRPr="00A9265C">
        <w:rPr>
          <w:rFonts w:ascii="Times New Roman" w:hAnsi="Times New Roman"/>
          <w:sz w:val="28"/>
        </w:rPr>
        <w:t>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специфическую диагностику </w:t>
      </w:r>
      <w:r w:rsidR="00F55F11">
        <w:rPr>
          <w:rFonts w:ascii="Times New Roman" w:hAnsi="Times New Roman"/>
          <w:sz w:val="28"/>
        </w:rPr>
        <w:t xml:space="preserve">психических </w:t>
      </w:r>
      <w:r w:rsidRPr="00A9265C">
        <w:rPr>
          <w:rFonts w:ascii="Times New Roman" w:hAnsi="Times New Roman"/>
          <w:sz w:val="28"/>
        </w:rPr>
        <w:t>заболеваний (ПК5);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функциональные методы исследования в </w:t>
      </w:r>
      <w:r w:rsidR="00A24B55">
        <w:rPr>
          <w:rFonts w:ascii="Times New Roman" w:hAnsi="Times New Roman"/>
          <w:sz w:val="28"/>
        </w:rPr>
        <w:t>психиатрии</w:t>
      </w:r>
      <w:r w:rsidRPr="00A9265C">
        <w:rPr>
          <w:rFonts w:ascii="Times New Roman" w:hAnsi="Times New Roman"/>
          <w:sz w:val="28"/>
        </w:rPr>
        <w:t xml:space="preserve"> (ПК5);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дифференциальную диагностику </w:t>
      </w:r>
      <w:r w:rsidR="00A24B55">
        <w:rPr>
          <w:rFonts w:ascii="Times New Roman" w:hAnsi="Times New Roman"/>
          <w:sz w:val="28"/>
        </w:rPr>
        <w:t xml:space="preserve">психических </w:t>
      </w:r>
      <w:r>
        <w:rPr>
          <w:rFonts w:ascii="Times New Roman" w:hAnsi="Times New Roman"/>
          <w:sz w:val="28"/>
        </w:rPr>
        <w:t xml:space="preserve">заболеваний </w:t>
      </w:r>
      <w:r w:rsidRPr="00A9265C">
        <w:rPr>
          <w:rFonts w:ascii="Times New Roman" w:hAnsi="Times New Roman"/>
          <w:sz w:val="28"/>
        </w:rPr>
        <w:t>(УК</w:t>
      </w:r>
      <w:proofErr w:type="gramStart"/>
      <w:r w:rsidRPr="00A9265C">
        <w:rPr>
          <w:rFonts w:ascii="Times New Roman" w:hAnsi="Times New Roman"/>
          <w:sz w:val="28"/>
        </w:rPr>
        <w:t>1</w:t>
      </w:r>
      <w:proofErr w:type="gramEnd"/>
      <w:r w:rsidRPr="00A9265C">
        <w:rPr>
          <w:rFonts w:ascii="Times New Roman" w:hAnsi="Times New Roman"/>
          <w:sz w:val="28"/>
        </w:rPr>
        <w:t>, ПК1, ПК5);</w:t>
      </w:r>
    </w:p>
    <w:p w:rsidR="00004015" w:rsidRPr="00A9265C" w:rsidRDefault="00617326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организация</w:t>
      </w:r>
      <w:r w:rsidR="00004015" w:rsidRPr="00A9265C">
        <w:rPr>
          <w:rFonts w:ascii="Times New Roman" w:hAnsi="Times New Roman"/>
          <w:sz w:val="28"/>
        </w:rPr>
        <w:t xml:space="preserve"> и оказание неотложной помощи </w:t>
      </w:r>
      <w:r w:rsidR="00004015">
        <w:rPr>
          <w:rFonts w:ascii="Times New Roman" w:hAnsi="Times New Roman"/>
          <w:sz w:val="28"/>
        </w:rPr>
        <w:t xml:space="preserve">при ургентных состояниях в </w:t>
      </w:r>
      <w:r w:rsidR="00A24B55">
        <w:rPr>
          <w:rFonts w:ascii="Times New Roman" w:hAnsi="Times New Roman"/>
          <w:sz w:val="28"/>
        </w:rPr>
        <w:t>психиатрии</w:t>
      </w:r>
      <w:r w:rsidR="00004015">
        <w:rPr>
          <w:rFonts w:ascii="Times New Roman" w:hAnsi="Times New Roman"/>
          <w:sz w:val="28"/>
        </w:rPr>
        <w:t xml:space="preserve"> (ПК</w:t>
      </w:r>
      <w:proofErr w:type="gramStart"/>
      <w:r w:rsidR="00004015">
        <w:rPr>
          <w:rFonts w:ascii="Times New Roman" w:hAnsi="Times New Roman"/>
          <w:sz w:val="28"/>
        </w:rPr>
        <w:t>6</w:t>
      </w:r>
      <w:proofErr w:type="gramEnd"/>
      <w:r w:rsidR="00004015" w:rsidRPr="00A9265C">
        <w:rPr>
          <w:rFonts w:ascii="Times New Roman" w:hAnsi="Times New Roman"/>
          <w:sz w:val="28"/>
        </w:rPr>
        <w:t>);</w:t>
      </w:r>
    </w:p>
    <w:p w:rsidR="00004015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17326">
        <w:rPr>
          <w:rFonts w:ascii="Times New Roman" w:hAnsi="Times New Roman"/>
          <w:sz w:val="28"/>
        </w:rPr>
        <w:t xml:space="preserve">– принципы терапии </w:t>
      </w:r>
      <w:r w:rsidR="00617326" w:rsidRPr="00617326">
        <w:rPr>
          <w:rFonts w:ascii="Times New Roman" w:hAnsi="Times New Roman"/>
          <w:sz w:val="28"/>
        </w:rPr>
        <w:t>психических заболеваний,</w:t>
      </w:r>
      <w:r w:rsidRPr="00A9265C">
        <w:rPr>
          <w:rFonts w:ascii="Times New Roman" w:hAnsi="Times New Roman"/>
          <w:sz w:val="28"/>
        </w:rPr>
        <w:t xml:space="preserve"> </w:t>
      </w:r>
      <w:r w:rsidR="00617326">
        <w:rPr>
          <w:rFonts w:ascii="Times New Roman" w:hAnsi="Times New Roman"/>
          <w:sz w:val="28"/>
        </w:rPr>
        <w:t>о</w:t>
      </w:r>
      <w:r w:rsidRPr="00A9265C">
        <w:rPr>
          <w:rFonts w:ascii="Times New Roman" w:hAnsi="Times New Roman"/>
          <w:sz w:val="28"/>
        </w:rPr>
        <w:t>казание неотложной помощи при возникновении осложнений терапии (</w:t>
      </w:r>
      <w:r w:rsidR="00617326" w:rsidRPr="00617326">
        <w:rPr>
          <w:rFonts w:ascii="Times New Roman" w:hAnsi="Times New Roman"/>
          <w:sz w:val="28"/>
        </w:rPr>
        <w:t>ПК</w:t>
      </w:r>
      <w:proofErr w:type="gramStart"/>
      <w:r w:rsidR="00617326" w:rsidRPr="00617326">
        <w:rPr>
          <w:rFonts w:ascii="Times New Roman" w:hAnsi="Times New Roman"/>
          <w:sz w:val="28"/>
        </w:rPr>
        <w:t>6</w:t>
      </w:r>
      <w:proofErr w:type="gramEnd"/>
      <w:r w:rsidR="00617326" w:rsidRPr="00617326">
        <w:rPr>
          <w:rFonts w:ascii="Times New Roman" w:hAnsi="Times New Roman"/>
          <w:sz w:val="28"/>
        </w:rPr>
        <w:t xml:space="preserve">, </w:t>
      </w:r>
      <w:r w:rsidRPr="00A9265C">
        <w:rPr>
          <w:rFonts w:ascii="Times New Roman" w:hAnsi="Times New Roman"/>
          <w:sz w:val="28"/>
        </w:rPr>
        <w:t>ПК8);</w:t>
      </w:r>
    </w:p>
    <w:p w:rsidR="00617326" w:rsidRPr="00A9265C" w:rsidRDefault="00617326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17326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принципы терапии органических психических расстройств (ПК</w:t>
      </w:r>
      <w:proofErr w:type="gramStart"/>
      <w:r>
        <w:rPr>
          <w:rFonts w:ascii="Times New Roman" w:hAnsi="Times New Roman"/>
          <w:sz w:val="28"/>
        </w:rPr>
        <w:t>6</w:t>
      </w:r>
      <w:proofErr w:type="gramEnd"/>
      <w:r>
        <w:rPr>
          <w:rFonts w:ascii="Times New Roman" w:hAnsi="Times New Roman"/>
          <w:sz w:val="28"/>
        </w:rPr>
        <w:t>, ПК8);</w:t>
      </w:r>
    </w:p>
    <w:p w:rsidR="00617326" w:rsidRDefault="00617326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 w:rsidRPr="00617326">
        <w:rPr>
          <w:rFonts w:ascii="Times New Roman" w:hAnsi="Times New Roman"/>
          <w:sz w:val="28"/>
        </w:rPr>
        <w:t xml:space="preserve">принципы терапии психических расстройств </w:t>
      </w:r>
      <w:r>
        <w:rPr>
          <w:rFonts w:ascii="Times New Roman" w:hAnsi="Times New Roman"/>
          <w:sz w:val="28"/>
        </w:rPr>
        <w:t xml:space="preserve">и расстройств поведения, связанные с употреблением </w:t>
      </w:r>
      <w:proofErr w:type="spellStart"/>
      <w:r>
        <w:rPr>
          <w:rFonts w:ascii="Times New Roman" w:hAnsi="Times New Roman"/>
          <w:sz w:val="28"/>
        </w:rPr>
        <w:t>психоактивных</w:t>
      </w:r>
      <w:proofErr w:type="spellEnd"/>
      <w:r>
        <w:rPr>
          <w:rFonts w:ascii="Times New Roman" w:hAnsi="Times New Roman"/>
          <w:sz w:val="28"/>
        </w:rPr>
        <w:t xml:space="preserve"> веществ </w:t>
      </w:r>
      <w:r w:rsidRPr="00617326">
        <w:rPr>
          <w:rFonts w:ascii="Times New Roman" w:hAnsi="Times New Roman"/>
          <w:sz w:val="28"/>
        </w:rPr>
        <w:t>(ПК</w:t>
      </w:r>
      <w:proofErr w:type="gramStart"/>
      <w:r w:rsidRPr="00617326">
        <w:rPr>
          <w:rFonts w:ascii="Times New Roman" w:hAnsi="Times New Roman"/>
          <w:sz w:val="28"/>
        </w:rPr>
        <w:t>6</w:t>
      </w:r>
      <w:proofErr w:type="gramEnd"/>
      <w:r w:rsidRPr="00617326">
        <w:rPr>
          <w:rFonts w:ascii="Times New Roman" w:hAnsi="Times New Roman"/>
          <w:sz w:val="28"/>
        </w:rPr>
        <w:t>, ПК8);</w:t>
      </w:r>
    </w:p>
    <w:p w:rsidR="00354B96" w:rsidRDefault="00354B96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54B96">
        <w:rPr>
          <w:rFonts w:ascii="Times New Roman" w:hAnsi="Times New Roman"/>
          <w:sz w:val="28"/>
        </w:rPr>
        <w:t xml:space="preserve">– принципы терапии </w:t>
      </w:r>
      <w:r>
        <w:rPr>
          <w:rFonts w:ascii="Times New Roman" w:hAnsi="Times New Roman"/>
          <w:sz w:val="28"/>
        </w:rPr>
        <w:t>эндогенных заболеваний</w:t>
      </w:r>
      <w:r w:rsidRPr="00354B96">
        <w:t xml:space="preserve"> </w:t>
      </w:r>
      <w:r w:rsidRPr="00354B96">
        <w:rPr>
          <w:rFonts w:ascii="Times New Roman" w:hAnsi="Times New Roman"/>
          <w:sz w:val="28"/>
        </w:rPr>
        <w:t>(ПК</w:t>
      </w:r>
      <w:proofErr w:type="gramStart"/>
      <w:r w:rsidRPr="00354B96">
        <w:rPr>
          <w:rFonts w:ascii="Times New Roman" w:hAnsi="Times New Roman"/>
          <w:sz w:val="28"/>
        </w:rPr>
        <w:t>6</w:t>
      </w:r>
      <w:proofErr w:type="gramEnd"/>
      <w:r w:rsidRPr="00354B96">
        <w:rPr>
          <w:rFonts w:ascii="Times New Roman" w:hAnsi="Times New Roman"/>
          <w:sz w:val="28"/>
        </w:rPr>
        <w:t>, ПК8);</w:t>
      </w:r>
    </w:p>
    <w:p w:rsidR="00617326" w:rsidRDefault="00617326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17326">
        <w:rPr>
          <w:rFonts w:ascii="Times New Roman" w:hAnsi="Times New Roman"/>
          <w:sz w:val="28"/>
        </w:rPr>
        <w:t xml:space="preserve">– принципы терапии </w:t>
      </w:r>
      <w:r w:rsidR="00354B96">
        <w:rPr>
          <w:rFonts w:ascii="Times New Roman" w:hAnsi="Times New Roman"/>
          <w:sz w:val="28"/>
        </w:rPr>
        <w:t>расстройств настроения</w:t>
      </w:r>
      <w:r w:rsidRPr="00617326">
        <w:rPr>
          <w:rFonts w:ascii="Times New Roman" w:hAnsi="Times New Roman"/>
          <w:sz w:val="28"/>
        </w:rPr>
        <w:t xml:space="preserve"> (ПК</w:t>
      </w:r>
      <w:proofErr w:type="gramStart"/>
      <w:r w:rsidRPr="00617326">
        <w:rPr>
          <w:rFonts w:ascii="Times New Roman" w:hAnsi="Times New Roman"/>
          <w:sz w:val="28"/>
        </w:rPr>
        <w:t>6</w:t>
      </w:r>
      <w:proofErr w:type="gramEnd"/>
      <w:r w:rsidRPr="00617326">
        <w:rPr>
          <w:rFonts w:ascii="Times New Roman" w:hAnsi="Times New Roman"/>
          <w:sz w:val="28"/>
        </w:rPr>
        <w:t>, ПК8);</w:t>
      </w:r>
    </w:p>
    <w:p w:rsidR="00354B96" w:rsidRDefault="00354B96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54B96">
        <w:rPr>
          <w:rFonts w:ascii="Times New Roman" w:hAnsi="Times New Roman"/>
          <w:sz w:val="28"/>
        </w:rPr>
        <w:t xml:space="preserve">– принципы терапии </w:t>
      </w:r>
      <w:r>
        <w:rPr>
          <w:rFonts w:ascii="Times New Roman" w:hAnsi="Times New Roman"/>
          <w:sz w:val="28"/>
        </w:rPr>
        <w:t xml:space="preserve">невротических, связанных со стрессом и </w:t>
      </w:r>
      <w:proofErr w:type="spellStart"/>
      <w:r>
        <w:rPr>
          <w:rFonts w:ascii="Times New Roman" w:hAnsi="Times New Roman"/>
          <w:sz w:val="28"/>
        </w:rPr>
        <w:t>соматоформных</w:t>
      </w:r>
      <w:proofErr w:type="spellEnd"/>
      <w:r>
        <w:rPr>
          <w:rFonts w:ascii="Times New Roman" w:hAnsi="Times New Roman"/>
          <w:sz w:val="28"/>
        </w:rPr>
        <w:t xml:space="preserve"> расстройств</w:t>
      </w:r>
      <w:r w:rsidRPr="00354B96">
        <w:rPr>
          <w:rFonts w:ascii="Times New Roman" w:hAnsi="Times New Roman"/>
          <w:sz w:val="28"/>
        </w:rPr>
        <w:t xml:space="preserve"> (ПК</w:t>
      </w:r>
      <w:proofErr w:type="gramStart"/>
      <w:r w:rsidRPr="00354B96">
        <w:rPr>
          <w:rFonts w:ascii="Times New Roman" w:hAnsi="Times New Roman"/>
          <w:sz w:val="28"/>
        </w:rPr>
        <w:t>6</w:t>
      </w:r>
      <w:proofErr w:type="gramEnd"/>
      <w:r w:rsidRPr="00354B96">
        <w:rPr>
          <w:rFonts w:ascii="Times New Roman" w:hAnsi="Times New Roman"/>
          <w:sz w:val="28"/>
        </w:rPr>
        <w:t>, ПК8);</w:t>
      </w:r>
    </w:p>
    <w:p w:rsidR="00354B96" w:rsidRDefault="00354B96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54B96">
        <w:rPr>
          <w:rFonts w:ascii="Times New Roman" w:hAnsi="Times New Roman"/>
          <w:sz w:val="28"/>
        </w:rPr>
        <w:t xml:space="preserve">– принципы терапии расстройств </w:t>
      </w:r>
      <w:r>
        <w:rPr>
          <w:rFonts w:ascii="Times New Roman" w:hAnsi="Times New Roman"/>
          <w:sz w:val="28"/>
        </w:rPr>
        <w:t>личности и поведения</w:t>
      </w:r>
      <w:r w:rsidRPr="00354B96">
        <w:rPr>
          <w:rFonts w:ascii="Times New Roman" w:hAnsi="Times New Roman"/>
          <w:sz w:val="28"/>
        </w:rPr>
        <w:t xml:space="preserve"> (ПК</w:t>
      </w:r>
      <w:proofErr w:type="gramStart"/>
      <w:r w:rsidRPr="00354B96">
        <w:rPr>
          <w:rFonts w:ascii="Times New Roman" w:hAnsi="Times New Roman"/>
          <w:sz w:val="28"/>
        </w:rPr>
        <w:t>6</w:t>
      </w:r>
      <w:proofErr w:type="gramEnd"/>
      <w:r w:rsidRPr="00354B96">
        <w:rPr>
          <w:rFonts w:ascii="Times New Roman" w:hAnsi="Times New Roman"/>
          <w:sz w:val="28"/>
        </w:rPr>
        <w:t>, ПК8);</w:t>
      </w:r>
    </w:p>
    <w:p w:rsidR="00354B96" w:rsidRDefault="00354B96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54B96">
        <w:rPr>
          <w:rFonts w:ascii="Times New Roman" w:hAnsi="Times New Roman"/>
          <w:sz w:val="28"/>
        </w:rPr>
        <w:t xml:space="preserve">– принципы терапии </w:t>
      </w:r>
      <w:r>
        <w:rPr>
          <w:rFonts w:ascii="Times New Roman" w:hAnsi="Times New Roman"/>
          <w:sz w:val="28"/>
        </w:rPr>
        <w:t>умственной отсталости</w:t>
      </w:r>
      <w:r w:rsidRPr="00354B96">
        <w:rPr>
          <w:rFonts w:ascii="Times New Roman" w:hAnsi="Times New Roman"/>
          <w:sz w:val="28"/>
        </w:rPr>
        <w:t xml:space="preserve"> (ПК</w:t>
      </w:r>
      <w:proofErr w:type="gramStart"/>
      <w:r w:rsidRPr="00354B96">
        <w:rPr>
          <w:rFonts w:ascii="Times New Roman" w:hAnsi="Times New Roman"/>
          <w:sz w:val="28"/>
        </w:rPr>
        <w:t>6</w:t>
      </w:r>
      <w:proofErr w:type="gramEnd"/>
      <w:r w:rsidRPr="00354B96">
        <w:rPr>
          <w:rFonts w:ascii="Times New Roman" w:hAnsi="Times New Roman"/>
          <w:sz w:val="28"/>
        </w:rPr>
        <w:t>, ПК8);</w:t>
      </w:r>
    </w:p>
    <w:p w:rsidR="00354B96" w:rsidRDefault="00354B96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54B96">
        <w:rPr>
          <w:rFonts w:ascii="Times New Roman" w:hAnsi="Times New Roman"/>
          <w:sz w:val="28"/>
        </w:rPr>
        <w:t xml:space="preserve">– принципы терапии </w:t>
      </w:r>
      <w:r>
        <w:rPr>
          <w:rFonts w:ascii="Times New Roman" w:hAnsi="Times New Roman"/>
          <w:sz w:val="28"/>
        </w:rPr>
        <w:t>нарушения психологического (психического) развития, а так же расстройств</w:t>
      </w:r>
      <w:r w:rsidRPr="00354B9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характерных для детского возраста </w:t>
      </w:r>
      <w:r w:rsidRPr="00354B96">
        <w:rPr>
          <w:rFonts w:ascii="Times New Roman" w:hAnsi="Times New Roman"/>
          <w:sz w:val="28"/>
        </w:rPr>
        <w:t>(ПК</w:t>
      </w:r>
      <w:proofErr w:type="gramStart"/>
      <w:r w:rsidRPr="00354B96">
        <w:rPr>
          <w:rFonts w:ascii="Times New Roman" w:hAnsi="Times New Roman"/>
          <w:sz w:val="28"/>
        </w:rPr>
        <w:t>6</w:t>
      </w:r>
      <w:proofErr w:type="gramEnd"/>
      <w:r w:rsidRPr="00354B96">
        <w:rPr>
          <w:rFonts w:ascii="Times New Roman" w:hAnsi="Times New Roman"/>
          <w:sz w:val="28"/>
        </w:rPr>
        <w:t>, ПК8);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принципы </w:t>
      </w:r>
      <w:proofErr w:type="gramStart"/>
      <w:r w:rsidRPr="00A9265C">
        <w:rPr>
          <w:rFonts w:ascii="Times New Roman" w:hAnsi="Times New Roman"/>
          <w:sz w:val="28"/>
        </w:rPr>
        <w:t>медико-социальной</w:t>
      </w:r>
      <w:proofErr w:type="gramEnd"/>
      <w:r w:rsidRPr="00A9265C">
        <w:rPr>
          <w:rFonts w:ascii="Times New Roman" w:hAnsi="Times New Roman"/>
          <w:sz w:val="28"/>
        </w:rPr>
        <w:t xml:space="preserve"> экспертизы и реабилитации больных </w:t>
      </w:r>
      <w:r>
        <w:rPr>
          <w:rFonts w:ascii="Times New Roman" w:hAnsi="Times New Roman"/>
          <w:sz w:val="28"/>
        </w:rPr>
        <w:t xml:space="preserve">с </w:t>
      </w:r>
      <w:r w:rsidR="00617326">
        <w:rPr>
          <w:rFonts w:ascii="Times New Roman" w:hAnsi="Times New Roman"/>
          <w:sz w:val="28"/>
        </w:rPr>
        <w:t xml:space="preserve">психическими </w:t>
      </w:r>
      <w:r>
        <w:rPr>
          <w:rFonts w:ascii="Times New Roman" w:hAnsi="Times New Roman"/>
          <w:sz w:val="28"/>
        </w:rPr>
        <w:t xml:space="preserve">заболеваниями </w:t>
      </w:r>
      <w:r w:rsidRPr="00A9265C">
        <w:rPr>
          <w:rFonts w:ascii="Times New Roman" w:hAnsi="Times New Roman"/>
          <w:sz w:val="28"/>
        </w:rPr>
        <w:t>(ПК8);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диспансерное наблюдение больных</w:t>
      </w:r>
      <w:r>
        <w:rPr>
          <w:rFonts w:ascii="Times New Roman" w:hAnsi="Times New Roman"/>
          <w:sz w:val="28"/>
        </w:rPr>
        <w:t xml:space="preserve"> </w:t>
      </w:r>
      <w:r w:rsidR="00617326">
        <w:rPr>
          <w:rFonts w:ascii="Times New Roman" w:hAnsi="Times New Roman"/>
          <w:sz w:val="28"/>
        </w:rPr>
        <w:t>с психическими расстройствами</w:t>
      </w:r>
      <w:r>
        <w:rPr>
          <w:rFonts w:ascii="Times New Roman" w:hAnsi="Times New Roman"/>
          <w:sz w:val="28"/>
        </w:rPr>
        <w:t>;</w:t>
      </w:r>
      <w:r w:rsidRPr="00A9265C">
        <w:rPr>
          <w:rFonts w:ascii="Times New Roman" w:hAnsi="Times New Roman"/>
          <w:sz w:val="28"/>
        </w:rPr>
        <w:t xml:space="preserve"> профилактика </w:t>
      </w:r>
      <w:r w:rsidR="00617326">
        <w:rPr>
          <w:rFonts w:ascii="Times New Roman" w:hAnsi="Times New Roman"/>
          <w:sz w:val="28"/>
        </w:rPr>
        <w:t xml:space="preserve">обострений </w:t>
      </w:r>
      <w:r>
        <w:rPr>
          <w:rFonts w:ascii="Times New Roman" w:hAnsi="Times New Roman"/>
          <w:sz w:val="28"/>
        </w:rPr>
        <w:t xml:space="preserve">и осложнений </w:t>
      </w:r>
      <w:r w:rsidRPr="00A9265C">
        <w:rPr>
          <w:rFonts w:ascii="Times New Roman" w:hAnsi="Times New Roman"/>
          <w:sz w:val="28"/>
        </w:rPr>
        <w:t>(ПК</w:t>
      </w:r>
      <w:proofErr w:type="gramStart"/>
      <w:r w:rsidRPr="00A9265C">
        <w:rPr>
          <w:rFonts w:ascii="Times New Roman" w:hAnsi="Times New Roman"/>
          <w:sz w:val="28"/>
        </w:rPr>
        <w:t>2</w:t>
      </w:r>
      <w:proofErr w:type="gramEnd"/>
      <w:r w:rsidRPr="00A9265C">
        <w:rPr>
          <w:rFonts w:ascii="Times New Roman" w:hAnsi="Times New Roman"/>
          <w:sz w:val="28"/>
        </w:rPr>
        <w:t>, ПК8);</w:t>
      </w:r>
    </w:p>
    <w:p w:rsidR="00004015" w:rsidRPr="00A9265C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немедикаментозной терапии, лечебной физкультуры, санаторно-курортного лечения больных</w:t>
      </w:r>
      <w:r>
        <w:rPr>
          <w:rFonts w:ascii="Times New Roman" w:hAnsi="Times New Roman"/>
          <w:sz w:val="28"/>
        </w:rPr>
        <w:t xml:space="preserve"> с </w:t>
      </w:r>
      <w:r w:rsidR="00617326">
        <w:rPr>
          <w:rFonts w:ascii="Times New Roman" w:hAnsi="Times New Roman"/>
          <w:sz w:val="28"/>
        </w:rPr>
        <w:t xml:space="preserve">психическими </w:t>
      </w:r>
      <w:r>
        <w:rPr>
          <w:rFonts w:ascii="Times New Roman" w:hAnsi="Times New Roman"/>
          <w:sz w:val="28"/>
        </w:rPr>
        <w:t xml:space="preserve">заболеваниями </w:t>
      </w:r>
      <w:r w:rsidRPr="00A9265C">
        <w:rPr>
          <w:rFonts w:ascii="Times New Roman" w:hAnsi="Times New Roman"/>
          <w:sz w:val="28"/>
        </w:rPr>
        <w:t>(ПК8);</w:t>
      </w:r>
    </w:p>
    <w:p w:rsidR="00004015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формы и методы санитарно-просветительной работы</w:t>
      </w:r>
      <w:r w:rsidR="00617326">
        <w:rPr>
          <w:rFonts w:ascii="Times New Roman" w:hAnsi="Times New Roman"/>
          <w:sz w:val="28"/>
        </w:rPr>
        <w:t xml:space="preserve">, психогигиены и </w:t>
      </w:r>
      <w:proofErr w:type="spellStart"/>
      <w:r w:rsidR="00617326">
        <w:rPr>
          <w:rFonts w:ascii="Times New Roman" w:hAnsi="Times New Roman"/>
          <w:sz w:val="28"/>
        </w:rPr>
        <w:t>психопрофилактики</w:t>
      </w:r>
      <w:proofErr w:type="spellEnd"/>
      <w:r w:rsidR="00365CF8">
        <w:rPr>
          <w:rFonts w:ascii="Times New Roman" w:hAnsi="Times New Roman"/>
          <w:sz w:val="28"/>
        </w:rPr>
        <w:t xml:space="preserve"> (ПК</w:t>
      </w:r>
      <w:proofErr w:type="gramStart"/>
      <w:r w:rsidR="00365CF8">
        <w:rPr>
          <w:rFonts w:ascii="Times New Roman" w:hAnsi="Times New Roman"/>
          <w:sz w:val="28"/>
        </w:rPr>
        <w:t>9</w:t>
      </w:r>
      <w:proofErr w:type="gramEnd"/>
      <w:r w:rsidR="00365CF8">
        <w:rPr>
          <w:rFonts w:ascii="Times New Roman" w:hAnsi="Times New Roman"/>
          <w:sz w:val="28"/>
        </w:rPr>
        <w:t>).</w:t>
      </w:r>
    </w:p>
    <w:p w:rsidR="00365CF8" w:rsidRDefault="00365CF8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4"/>
        </w:rPr>
      </w:pPr>
    </w:p>
    <w:p w:rsidR="00004015" w:rsidRPr="003E0C35" w:rsidRDefault="00004015" w:rsidP="00004015">
      <w:pPr>
        <w:widowControl w:val="0"/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u w:val="single"/>
        </w:rPr>
      </w:pPr>
      <w:r w:rsidRPr="003E0C35">
        <w:rPr>
          <w:rFonts w:ascii="Times New Roman" w:hAnsi="Times New Roman"/>
          <w:b/>
          <w:sz w:val="28"/>
          <w:u w:val="single"/>
        </w:rPr>
        <w:lastRenderedPageBreak/>
        <w:t>Умения: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10207">
        <w:rPr>
          <w:rFonts w:ascii="Times New Roman" w:hAnsi="Times New Roman"/>
          <w:sz w:val="28"/>
        </w:rPr>
        <w:t xml:space="preserve">– </w:t>
      </w:r>
      <w:r w:rsidRPr="008C7A44">
        <w:rPr>
          <w:rFonts w:ascii="Times New Roman" w:hAnsi="Times New Roman"/>
          <w:sz w:val="28"/>
        </w:rPr>
        <w:t>получать исчерпывающую информацию о заболевании (ПК</w:t>
      </w:r>
      <w:proofErr w:type="gramStart"/>
      <w:r w:rsidRPr="008C7A44">
        <w:rPr>
          <w:rFonts w:ascii="Times New Roman" w:hAnsi="Times New Roman"/>
          <w:sz w:val="28"/>
        </w:rPr>
        <w:t>1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выявлять возможные причины </w:t>
      </w:r>
      <w:r w:rsidR="00617326">
        <w:rPr>
          <w:rFonts w:ascii="Times New Roman" w:hAnsi="Times New Roman"/>
          <w:sz w:val="28"/>
        </w:rPr>
        <w:t xml:space="preserve">психических </w:t>
      </w:r>
      <w:r w:rsidRPr="008C7A44">
        <w:rPr>
          <w:rFonts w:ascii="Times New Roman" w:hAnsi="Times New Roman"/>
          <w:sz w:val="28"/>
        </w:rPr>
        <w:t>заболевани</w:t>
      </w:r>
      <w:r>
        <w:rPr>
          <w:rFonts w:ascii="Times New Roman" w:hAnsi="Times New Roman"/>
          <w:sz w:val="28"/>
        </w:rPr>
        <w:t>й и патологических состояний во время беременности</w:t>
      </w:r>
      <w:r w:rsidRPr="008C7A44">
        <w:rPr>
          <w:rFonts w:ascii="Times New Roman" w:hAnsi="Times New Roman"/>
          <w:sz w:val="28"/>
        </w:rPr>
        <w:t>: применять объективные методы обследования больн</w:t>
      </w:r>
      <w:r>
        <w:rPr>
          <w:rFonts w:ascii="Times New Roman" w:hAnsi="Times New Roman"/>
          <w:sz w:val="28"/>
        </w:rPr>
        <w:t>ых</w:t>
      </w:r>
      <w:r w:rsidRPr="008C7A44">
        <w:rPr>
          <w:rFonts w:ascii="Times New Roman" w:hAnsi="Times New Roman"/>
          <w:sz w:val="28"/>
        </w:rPr>
        <w:t>, выявлять характерные признаки заболевания, особенно в случаях, требующих неотложной помощи и интенсивной терапии (ПК</w:t>
      </w:r>
      <w:proofErr w:type="gramStart"/>
      <w:r w:rsidRPr="008C7A44">
        <w:rPr>
          <w:rFonts w:ascii="Times New Roman" w:hAnsi="Times New Roman"/>
          <w:sz w:val="28"/>
        </w:rPr>
        <w:t>1</w:t>
      </w:r>
      <w:proofErr w:type="gramEnd"/>
      <w:r w:rsidRPr="008C7A44">
        <w:rPr>
          <w:rFonts w:ascii="Times New Roman" w:hAnsi="Times New Roman"/>
          <w:sz w:val="28"/>
        </w:rPr>
        <w:t>, ПК5);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оценивать тяжесть состояния больного, определять объем и последовательность необходимых мероприятий для оказания помощи (ПК</w:t>
      </w:r>
      <w:proofErr w:type="gramStart"/>
      <w:r w:rsidRPr="008C7A44">
        <w:rPr>
          <w:rFonts w:ascii="Times New Roman" w:hAnsi="Times New Roman"/>
          <w:sz w:val="28"/>
        </w:rPr>
        <w:t>1</w:t>
      </w:r>
      <w:proofErr w:type="gramEnd"/>
      <w:r w:rsidRPr="008C7A44">
        <w:rPr>
          <w:rFonts w:ascii="Times New Roman" w:hAnsi="Times New Roman"/>
          <w:sz w:val="28"/>
        </w:rPr>
        <w:t>, ПК6);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организовывать неотложную помощь в экстренных случаях (ПК10);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определять показания к госпитализации и организовывать её (ПК</w:t>
      </w:r>
      <w:proofErr w:type="gramStart"/>
      <w:r w:rsidRPr="008C7A44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вырабатывать план ведения больного в амбулаторно-поликлинических учреждениях и в стационаре, определять необходимость применения специальных методов обследования (ПК5, ПК</w:t>
      </w:r>
      <w:proofErr w:type="gramStart"/>
      <w:r w:rsidRPr="008C7A44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интерпретировать результаты </w:t>
      </w:r>
      <w:r>
        <w:rPr>
          <w:rFonts w:ascii="Times New Roman" w:hAnsi="Times New Roman"/>
          <w:sz w:val="28"/>
        </w:rPr>
        <w:t>клинико-лабораторных и инструментальных</w:t>
      </w:r>
      <w:r w:rsidRPr="008C7A44">
        <w:rPr>
          <w:rFonts w:ascii="Times New Roman" w:hAnsi="Times New Roman"/>
          <w:sz w:val="28"/>
        </w:rPr>
        <w:t xml:space="preserve"> методов исследования</w:t>
      </w:r>
      <w:r w:rsidR="00365CF8">
        <w:rPr>
          <w:rFonts w:ascii="Times New Roman" w:hAnsi="Times New Roman"/>
          <w:sz w:val="28"/>
        </w:rPr>
        <w:t xml:space="preserve"> </w:t>
      </w:r>
      <w:r w:rsidRPr="008C7A44">
        <w:rPr>
          <w:rFonts w:ascii="Times New Roman" w:hAnsi="Times New Roman"/>
          <w:sz w:val="28"/>
        </w:rPr>
        <w:t>(ПК5);</w:t>
      </w:r>
    </w:p>
    <w:p w:rsidR="00004015" w:rsidRPr="008C7A44" w:rsidRDefault="00365CF8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проводить </w:t>
      </w:r>
      <w:r w:rsidR="00004015" w:rsidRPr="008C7A44">
        <w:rPr>
          <w:rFonts w:ascii="Times New Roman" w:hAnsi="Times New Roman"/>
          <w:sz w:val="28"/>
        </w:rPr>
        <w:t>диа</w:t>
      </w:r>
      <w:r w:rsidR="00004015">
        <w:rPr>
          <w:rFonts w:ascii="Times New Roman" w:hAnsi="Times New Roman"/>
          <w:sz w:val="28"/>
        </w:rPr>
        <w:t>гн</w:t>
      </w:r>
      <w:r w:rsidR="00004015" w:rsidRPr="008C7A44">
        <w:rPr>
          <w:rFonts w:ascii="Times New Roman" w:hAnsi="Times New Roman"/>
          <w:sz w:val="28"/>
        </w:rPr>
        <w:t xml:space="preserve">остику </w:t>
      </w:r>
      <w:r>
        <w:rPr>
          <w:rFonts w:ascii="Times New Roman" w:hAnsi="Times New Roman"/>
          <w:sz w:val="28"/>
        </w:rPr>
        <w:t xml:space="preserve">психических </w:t>
      </w:r>
      <w:r w:rsidR="00004015">
        <w:rPr>
          <w:rFonts w:ascii="Times New Roman" w:hAnsi="Times New Roman"/>
          <w:sz w:val="28"/>
        </w:rPr>
        <w:t xml:space="preserve">заболеваний </w:t>
      </w:r>
      <w:r w:rsidR="00004015" w:rsidRPr="008C7A44">
        <w:rPr>
          <w:rFonts w:ascii="Times New Roman" w:hAnsi="Times New Roman"/>
          <w:sz w:val="28"/>
        </w:rPr>
        <w:t>(ПК5);</w:t>
      </w:r>
    </w:p>
    <w:p w:rsidR="0015098F" w:rsidRDefault="0015098F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 w:rsidRPr="0015098F">
        <w:rPr>
          <w:rFonts w:ascii="Times New Roman" w:hAnsi="Times New Roman"/>
          <w:sz w:val="28"/>
        </w:rPr>
        <w:t>интерпретировать результаты специальных методов исследования (ультразвуковые, КТ, МРТ, рентгенологические и др.) (ПК5);</w:t>
      </w:r>
    </w:p>
    <w:p w:rsidR="00004015" w:rsidRPr="008C7A44" w:rsidRDefault="0015098F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5098F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д</w:t>
      </w:r>
      <w:r w:rsidRPr="008C7A44">
        <w:rPr>
          <w:rFonts w:ascii="Times New Roman" w:hAnsi="Times New Roman"/>
          <w:sz w:val="28"/>
        </w:rPr>
        <w:t>авать</w:t>
      </w:r>
      <w:r w:rsidR="00004015" w:rsidRPr="008C7A44">
        <w:rPr>
          <w:rFonts w:ascii="Times New Roman" w:hAnsi="Times New Roman"/>
          <w:sz w:val="28"/>
        </w:rPr>
        <w:t xml:space="preserve"> оценку результатам </w:t>
      </w:r>
      <w:r w:rsidR="00004015">
        <w:rPr>
          <w:rFonts w:ascii="Times New Roman" w:hAnsi="Times New Roman"/>
          <w:sz w:val="28"/>
        </w:rPr>
        <w:t>обследования</w:t>
      </w:r>
      <w:r w:rsidR="00004015" w:rsidRPr="008C7A44">
        <w:rPr>
          <w:rFonts w:ascii="Times New Roman" w:hAnsi="Times New Roman"/>
          <w:sz w:val="28"/>
        </w:rPr>
        <w:t>, в том числе с учетом возрастных особенностей (ПК5);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интерпретировать результаты специальных методов исследования (ультразвуковые, лабораторные, рентгенологические и др.) (ПК5);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</w:t>
      </w:r>
      <w:r w:rsidRPr="008C7A44">
        <w:rPr>
          <w:rFonts w:ascii="Times New Roman" w:hAnsi="Times New Roman"/>
          <w:sz w:val="28"/>
        </w:rPr>
        <w:t xml:space="preserve"> проводить дифференциальную диагностику, обосновывать клинический диагноз, схему, план, тактику ведения больного (ПК</w:t>
      </w:r>
      <w:proofErr w:type="gramStart"/>
      <w:r w:rsidRPr="008C7A44">
        <w:rPr>
          <w:rFonts w:ascii="Times New Roman" w:hAnsi="Times New Roman"/>
          <w:sz w:val="28"/>
        </w:rPr>
        <w:t>1</w:t>
      </w:r>
      <w:proofErr w:type="gramEnd"/>
      <w:r w:rsidRPr="008C7A44">
        <w:rPr>
          <w:rFonts w:ascii="Times New Roman" w:hAnsi="Times New Roman"/>
          <w:sz w:val="28"/>
        </w:rPr>
        <w:t>, ПК5, ПК6);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назначать </w:t>
      </w:r>
      <w:r>
        <w:rPr>
          <w:rFonts w:ascii="Times New Roman" w:hAnsi="Times New Roman"/>
          <w:sz w:val="28"/>
        </w:rPr>
        <w:t>дифференцированное</w:t>
      </w:r>
      <w:r w:rsidRPr="008C7A44">
        <w:rPr>
          <w:rFonts w:ascii="Times New Roman" w:hAnsi="Times New Roman"/>
          <w:sz w:val="28"/>
        </w:rPr>
        <w:t xml:space="preserve"> лечение </w:t>
      </w:r>
      <w:r w:rsidR="0015098F">
        <w:rPr>
          <w:rFonts w:ascii="Times New Roman" w:hAnsi="Times New Roman"/>
          <w:sz w:val="28"/>
        </w:rPr>
        <w:t xml:space="preserve">психических </w:t>
      </w:r>
      <w:r>
        <w:rPr>
          <w:rFonts w:ascii="Times New Roman" w:hAnsi="Times New Roman"/>
          <w:sz w:val="28"/>
        </w:rPr>
        <w:t xml:space="preserve">заболеваний </w:t>
      </w:r>
      <w:r w:rsidRPr="008C7A44">
        <w:rPr>
          <w:rFonts w:ascii="Times New Roman" w:hAnsi="Times New Roman"/>
          <w:sz w:val="28"/>
        </w:rPr>
        <w:t xml:space="preserve">с учетом  </w:t>
      </w:r>
      <w:r>
        <w:rPr>
          <w:rFonts w:ascii="Times New Roman" w:hAnsi="Times New Roman"/>
          <w:sz w:val="28"/>
        </w:rPr>
        <w:t xml:space="preserve">жалоб, данных анамнеза, клинических проявлений и результатов лабораторных и инструментальных методов  обследования </w:t>
      </w:r>
      <w:r w:rsidRPr="008C7A44">
        <w:rPr>
          <w:rFonts w:ascii="Times New Roman" w:hAnsi="Times New Roman"/>
          <w:sz w:val="28"/>
        </w:rPr>
        <w:t>у данного больного (</w:t>
      </w:r>
      <w:r>
        <w:rPr>
          <w:rFonts w:ascii="Times New Roman" w:hAnsi="Times New Roman"/>
          <w:sz w:val="28"/>
        </w:rPr>
        <w:t xml:space="preserve">ПК 5, </w:t>
      </w:r>
      <w:r w:rsidRPr="008C7A44">
        <w:rPr>
          <w:rFonts w:ascii="Times New Roman" w:hAnsi="Times New Roman"/>
          <w:sz w:val="28"/>
        </w:rPr>
        <w:t>ПК</w:t>
      </w:r>
      <w:proofErr w:type="gramStart"/>
      <w:r w:rsidRPr="008C7A44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назначать лечебное питание с учетом</w:t>
      </w:r>
      <w:r>
        <w:rPr>
          <w:rFonts w:ascii="Times New Roman" w:hAnsi="Times New Roman"/>
          <w:sz w:val="28"/>
        </w:rPr>
        <w:t xml:space="preserve"> общих факторов, </w:t>
      </w:r>
      <w:r w:rsidRPr="008C7A44">
        <w:rPr>
          <w:rFonts w:ascii="Times New Roman" w:hAnsi="Times New Roman"/>
          <w:sz w:val="28"/>
        </w:rPr>
        <w:t xml:space="preserve">характера заболевания </w:t>
      </w:r>
      <w:r>
        <w:rPr>
          <w:rFonts w:ascii="Times New Roman" w:hAnsi="Times New Roman"/>
          <w:sz w:val="28"/>
        </w:rPr>
        <w:t>и сопутствующей патологии (ПК5</w:t>
      </w:r>
      <w:r w:rsidRPr="008C7A44">
        <w:rPr>
          <w:rFonts w:ascii="Times New Roman" w:hAnsi="Times New Roman"/>
          <w:sz w:val="28"/>
        </w:rPr>
        <w:t>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определять динамику течения болезни и ее прогноз, место и характер долечивания (</w:t>
      </w:r>
      <w:r>
        <w:rPr>
          <w:rFonts w:ascii="Times New Roman" w:hAnsi="Times New Roman"/>
          <w:sz w:val="28"/>
        </w:rPr>
        <w:t xml:space="preserve">ПК5, </w:t>
      </w:r>
      <w:r w:rsidRPr="008C7A44">
        <w:rPr>
          <w:rFonts w:ascii="Times New Roman" w:hAnsi="Times New Roman"/>
          <w:sz w:val="28"/>
        </w:rPr>
        <w:t>ПК</w:t>
      </w:r>
      <w:proofErr w:type="gramStart"/>
      <w:r w:rsidRPr="008C7A44">
        <w:rPr>
          <w:rFonts w:ascii="Times New Roman" w:hAnsi="Times New Roman"/>
          <w:sz w:val="28"/>
        </w:rPr>
        <w:t>6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lastRenderedPageBreak/>
        <w:t>– определять вопросы трудоспособности больного (временной или стойкой нетрудоспособности), перевода на другую работу (ПК</w:t>
      </w:r>
      <w:proofErr w:type="gramStart"/>
      <w:r w:rsidRPr="008C7A44">
        <w:rPr>
          <w:rFonts w:ascii="Times New Roman" w:hAnsi="Times New Roman"/>
          <w:sz w:val="28"/>
        </w:rPr>
        <w:t>4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осуществлять м</w:t>
      </w:r>
      <w:r w:rsidR="0015098F">
        <w:rPr>
          <w:rFonts w:ascii="Times New Roman" w:hAnsi="Times New Roman"/>
          <w:sz w:val="28"/>
        </w:rPr>
        <w:t>еры по комплексной реабилитации</w:t>
      </w:r>
      <w:r w:rsidRPr="008C7A44">
        <w:rPr>
          <w:rFonts w:ascii="Times New Roman" w:hAnsi="Times New Roman"/>
          <w:sz w:val="28"/>
        </w:rPr>
        <w:t xml:space="preserve"> больного (ПК8);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организовывать и проводить образовательные программы для</w:t>
      </w:r>
      <w:r>
        <w:rPr>
          <w:rFonts w:ascii="Times New Roman" w:hAnsi="Times New Roman"/>
          <w:sz w:val="28"/>
        </w:rPr>
        <w:t xml:space="preserve"> </w:t>
      </w:r>
      <w:r w:rsidRPr="008C7A44">
        <w:rPr>
          <w:rFonts w:ascii="Times New Roman" w:hAnsi="Times New Roman"/>
          <w:sz w:val="28"/>
        </w:rPr>
        <w:t xml:space="preserve">больных </w:t>
      </w:r>
      <w:r w:rsidR="0015098F">
        <w:rPr>
          <w:rFonts w:ascii="Times New Roman" w:hAnsi="Times New Roman"/>
          <w:sz w:val="28"/>
        </w:rPr>
        <w:t>с психическими расстройствами и их ближайшего окружения</w:t>
      </w:r>
      <w:r w:rsidRPr="008C7A44">
        <w:rPr>
          <w:rFonts w:ascii="Times New Roman" w:hAnsi="Times New Roman"/>
          <w:sz w:val="28"/>
        </w:rPr>
        <w:t xml:space="preserve"> (ПК8);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проводить санитарно-просветительную работу среди населения (ПК8);</w:t>
      </w:r>
    </w:p>
    <w:p w:rsidR="00004015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оформлять необходимую медицинскую документацию, предусмотренную законодательством по здравоохранению (</w:t>
      </w:r>
      <w:r>
        <w:rPr>
          <w:rFonts w:ascii="Times New Roman" w:hAnsi="Times New Roman"/>
          <w:sz w:val="28"/>
        </w:rPr>
        <w:t>карта амбулаторного больного, карта стационарного больного, и</w:t>
      </w:r>
      <w:r w:rsidR="0015098F">
        <w:rPr>
          <w:rFonts w:ascii="Times New Roman" w:hAnsi="Times New Roman"/>
          <w:sz w:val="28"/>
        </w:rPr>
        <w:t xml:space="preserve"> др.</w:t>
      </w:r>
      <w:r w:rsidRPr="008C7A44">
        <w:rPr>
          <w:rFonts w:ascii="Times New Roman" w:hAnsi="Times New Roman"/>
          <w:sz w:val="28"/>
        </w:rPr>
        <w:t>) (ПК</w:t>
      </w:r>
      <w:proofErr w:type="gramStart"/>
      <w:r w:rsidRPr="008C7A44">
        <w:rPr>
          <w:rFonts w:ascii="Times New Roman" w:hAnsi="Times New Roman"/>
          <w:sz w:val="28"/>
        </w:rPr>
        <w:t>2</w:t>
      </w:r>
      <w:proofErr w:type="gramEnd"/>
      <w:r w:rsidRPr="008C7A44">
        <w:rPr>
          <w:rFonts w:ascii="Times New Roman" w:hAnsi="Times New Roman"/>
          <w:sz w:val="28"/>
        </w:rPr>
        <w:t>, ПК10);</w:t>
      </w:r>
    </w:p>
    <w:p w:rsidR="0015098F" w:rsidRPr="0015098F" w:rsidRDefault="0015098F" w:rsidP="0015098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5098F">
        <w:rPr>
          <w:rFonts w:ascii="Times New Roman" w:hAnsi="Times New Roman"/>
          <w:sz w:val="28"/>
        </w:rPr>
        <w:t>– уметь применять навык медицинской фиксации, транспортировки больного в остром психотическом состоянии (ПК</w:t>
      </w:r>
      <w:proofErr w:type="gramStart"/>
      <w:r w:rsidRPr="0015098F">
        <w:rPr>
          <w:rFonts w:ascii="Times New Roman" w:hAnsi="Times New Roman"/>
          <w:sz w:val="28"/>
        </w:rPr>
        <w:t>6</w:t>
      </w:r>
      <w:proofErr w:type="gramEnd"/>
      <w:r w:rsidRPr="0015098F">
        <w:rPr>
          <w:rFonts w:ascii="Times New Roman" w:hAnsi="Times New Roman"/>
          <w:sz w:val="28"/>
        </w:rPr>
        <w:t>, ПК10);</w:t>
      </w:r>
    </w:p>
    <w:p w:rsidR="0015098F" w:rsidRPr="0015098F" w:rsidRDefault="0015098F" w:rsidP="0015098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5098F">
        <w:rPr>
          <w:rFonts w:ascii="Times New Roman" w:hAnsi="Times New Roman"/>
          <w:sz w:val="28"/>
        </w:rPr>
        <w:t>– уметь проводить психиатрическое освидетельствование, в том числе в рамках профилактических медицинских осмотров</w:t>
      </w:r>
      <w:r>
        <w:rPr>
          <w:rFonts w:ascii="Times New Roman" w:hAnsi="Times New Roman"/>
          <w:sz w:val="28"/>
        </w:rPr>
        <w:t xml:space="preserve"> </w:t>
      </w:r>
      <w:r w:rsidRPr="0015098F">
        <w:rPr>
          <w:rFonts w:ascii="Times New Roman" w:hAnsi="Times New Roman"/>
          <w:sz w:val="28"/>
        </w:rPr>
        <w:t>(ПК</w:t>
      </w:r>
      <w:proofErr w:type="gramStart"/>
      <w:r w:rsidRPr="0015098F">
        <w:rPr>
          <w:rFonts w:ascii="Times New Roman" w:hAnsi="Times New Roman"/>
          <w:sz w:val="28"/>
        </w:rPr>
        <w:t>2</w:t>
      </w:r>
      <w:proofErr w:type="gramEnd"/>
      <w:r w:rsidRPr="0015098F">
        <w:rPr>
          <w:rFonts w:ascii="Times New Roman" w:hAnsi="Times New Roman"/>
          <w:sz w:val="28"/>
        </w:rPr>
        <w:t>, ПК10);</w:t>
      </w:r>
    </w:p>
    <w:p w:rsidR="0015098F" w:rsidRPr="008C7A44" w:rsidRDefault="0015098F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004015" w:rsidRPr="00FA39F0" w:rsidRDefault="00004015" w:rsidP="00004015">
      <w:pPr>
        <w:pStyle w:val="Default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Владения</w:t>
      </w:r>
      <w:r w:rsidRPr="00FA39F0">
        <w:rPr>
          <w:b/>
          <w:bCs/>
          <w:sz w:val="28"/>
          <w:szCs w:val="28"/>
          <w:u w:val="single"/>
        </w:rPr>
        <w:t xml:space="preserve">: </w:t>
      </w:r>
    </w:p>
    <w:p w:rsidR="00004015" w:rsidRPr="008C7A44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10207">
        <w:rPr>
          <w:rFonts w:ascii="Times New Roman" w:hAnsi="Times New Roman"/>
          <w:sz w:val="28"/>
        </w:rPr>
        <w:t xml:space="preserve">– </w:t>
      </w:r>
      <w:r w:rsidRPr="008C7A44">
        <w:rPr>
          <w:rFonts w:ascii="Times New Roman" w:hAnsi="Times New Roman"/>
          <w:sz w:val="28"/>
        </w:rPr>
        <w:t xml:space="preserve">методикой сбора и анализа жалоб, анамнеза, в том числе </w:t>
      </w:r>
      <w:r w:rsidR="0015098F">
        <w:rPr>
          <w:rFonts w:ascii="Times New Roman" w:hAnsi="Times New Roman"/>
          <w:sz w:val="28"/>
        </w:rPr>
        <w:t>субъективного и объективного</w:t>
      </w:r>
      <w:r w:rsidR="004B5B40">
        <w:rPr>
          <w:rFonts w:ascii="Times New Roman" w:hAnsi="Times New Roman"/>
          <w:sz w:val="28"/>
        </w:rPr>
        <w:t xml:space="preserve">, </w:t>
      </w:r>
      <w:proofErr w:type="spellStart"/>
      <w:r w:rsidR="004B5B40">
        <w:rPr>
          <w:rFonts w:ascii="Times New Roman" w:hAnsi="Times New Roman"/>
          <w:sz w:val="28"/>
        </w:rPr>
        <w:t>катамнеза</w:t>
      </w:r>
      <w:proofErr w:type="spellEnd"/>
      <w:r w:rsidRPr="008C7A44">
        <w:rPr>
          <w:rFonts w:ascii="Times New Roman" w:hAnsi="Times New Roman"/>
          <w:sz w:val="28"/>
        </w:rPr>
        <w:t xml:space="preserve"> (ПК</w:t>
      </w:r>
      <w:proofErr w:type="gramStart"/>
      <w:r w:rsidRPr="008C7A44">
        <w:rPr>
          <w:rFonts w:ascii="Times New Roman" w:hAnsi="Times New Roman"/>
          <w:sz w:val="28"/>
        </w:rPr>
        <w:t>1</w:t>
      </w:r>
      <w:proofErr w:type="gramEnd"/>
      <w:r w:rsidRPr="008C7A44">
        <w:rPr>
          <w:rFonts w:ascii="Times New Roman" w:hAnsi="Times New Roman"/>
          <w:sz w:val="28"/>
        </w:rPr>
        <w:t>);</w:t>
      </w:r>
    </w:p>
    <w:p w:rsidR="00004015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методикой объективного обследования больного (осмотр, </w:t>
      </w:r>
      <w:r w:rsidR="0015098F">
        <w:rPr>
          <w:rFonts w:ascii="Times New Roman" w:hAnsi="Times New Roman"/>
          <w:sz w:val="28"/>
        </w:rPr>
        <w:t>беседа, наблюдение, описание психического статуса</w:t>
      </w:r>
      <w:r w:rsidRPr="008C7A44">
        <w:rPr>
          <w:rFonts w:ascii="Times New Roman" w:hAnsi="Times New Roman"/>
          <w:sz w:val="28"/>
        </w:rPr>
        <w:t>) (ПК5);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>– техникой медицинской фиксации и транспортировки возбужденного больного (ПК</w:t>
      </w:r>
      <w:proofErr w:type="gramStart"/>
      <w:r w:rsidRPr="004B5B40">
        <w:rPr>
          <w:rFonts w:ascii="Times New Roman" w:hAnsi="Times New Roman"/>
          <w:sz w:val="28"/>
        </w:rPr>
        <w:t>6</w:t>
      </w:r>
      <w:proofErr w:type="gramEnd"/>
      <w:r w:rsidRPr="004B5B40">
        <w:rPr>
          <w:rFonts w:ascii="Times New Roman" w:hAnsi="Times New Roman"/>
          <w:sz w:val="28"/>
        </w:rPr>
        <w:t>, ПК7);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>− навыком формулировать и обосновывать диагноз психического расстройства в соответствии с клинической классификацией, с МКБ-10, определять его форму, тип и фазу течения</w:t>
      </w:r>
      <w:r>
        <w:rPr>
          <w:rFonts w:ascii="Times New Roman" w:hAnsi="Times New Roman"/>
          <w:sz w:val="28"/>
        </w:rPr>
        <w:t xml:space="preserve"> психического заболевания </w:t>
      </w:r>
      <w:r w:rsidRPr="004B5B40">
        <w:rPr>
          <w:rFonts w:ascii="Times New Roman" w:hAnsi="Times New Roman"/>
          <w:sz w:val="28"/>
        </w:rPr>
        <w:t>(ПК5).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>− навыком проводить оценку результатов специальных методов обследования (ультразвуковые, рентгенологические, магнитно-резонансной и компьютерной томографии) (ПК5).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>− навыком проводить оценку результатов экспериментально-психологического исследовани</w:t>
      </w:r>
      <w:proofErr w:type="gramStart"/>
      <w:r w:rsidRPr="004B5B40">
        <w:rPr>
          <w:rFonts w:ascii="Times New Roman" w:hAnsi="Times New Roman"/>
          <w:sz w:val="28"/>
        </w:rPr>
        <w:t>я(</w:t>
      </w:r>
      <w:proofErr w:type="gramEnd"/>
      <w:r w:rsidRPr="004B5B40">
        <w:rPr>
          <w:rFonts w:ascii="Times New Roman" w:hAnsi="Times New Roman"/>
          <w:sz w:val="28"/>
        </w:rPr>
        <w:t>ПК5).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>− навыком назначать и проводить необходимое лечение психических расстройств.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 xml:space="preserve">− навыком организовывать госпитализацию больных с психическими </w:t>
      </w:r>
      <w:r w:rsidRPr="004B5B40">
        <w:rPr>
          <w:rFonts w:ascii="Times New Roman" w:hAnsi="Times New Roman"/>
          <w:sz w:val="28"/>
        </w:rPr>
        <w:lastRenderedPageBreak/>
        <w:t>расстройствами, требующих стационарного обследования и лечения, в том числе недобровольную (ПК</w:t>
      </w:r>
      <w:proofErr w:type="gramStart"/>
      <w:r w:rsidRPr="004B5B40">
        <w:rPr>
          <w:rFonts w:ascii="Times New Roman" w:hAnsi="Times New Roman"/>
          <w:sz w:val="28"/>
        </w:rPr>
        <w:t>6</w:t>
      </w:r>
      <w:proofErr w:type="gramEnd"/>
      <w:r w:rsidRPr="004B5B40">
        <w:rPr>
          <w:rFonts w:ascii="Times New Roman" w:hAnsi="Times New Roman"/>
          <w:sz w:val="28"/>
        </w:rPr>
        <w:t>, ПК10).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 xml:space="preserve">− методикой организации искусственного </w:t>
      </w:r>
      <w:proofErr w:type="spellStart"/>
      <w:r w:rsidRPr="004B5B40">
        <w:rPr>
          <w:rFonts w:ascii="Times New Roman" w:hAnsi="Times New Roman"/>
          <w:sz w:val="28"/>
        </w:rPr>
        <w:t>энтерального</w:t>
      </w:r>
      <w:proofErr w:type="spellEnd"/>
      <w:r w:rsidRPr="004B5B40">
        <w:rPr>
          <w:rFonts w:ascii="Times New Roman" w:hAnsi="Times New Roman"/>
          <w:sz w:val="28"/>
        </w:rPr>
        <w:t xml:space="preserve"> питания, постановки </w:t>
      </w:r>
      <w:proofErr w:type="spellStart"/>
      <w:r w:rsidRPr="004B5B40">
        <w:rPr>
          <w:rFonts w:ascii="Times New Roman" w:hAnsi="Times New Roman"/>
          <w:sz w:val="28"/>
        </w:rPr>
        <w:t>назогастрального</w:t>
      </w:r>
      <w:proofErr w:type="spellEnd"/>
      <w:r w:rsidRPr="004B5B40">
        <w:rPr>
          <w:rFonts w:ascii="Times New Roman" w:hAnsi="Times New Roman"/>
          <w:sz w:val="28"/>
        </w:rPr>
        <w:t xml:space="preserve"> зонда (ПК</w:t>
      </w:r>
      <w:proofErr w:type="gramStart"/>
      <w:r w:rsidRPr="004B5B40">
        <w:rPr>
          <w:rFonts w:ascii="Times New Roman" w:hAnsi="Times New Roman"/>
          <w:sz w:val="28"/>
        </w:rPr>
        <w:t>6</w:t>
      </w:r>
      <w:proofErr w:type="gramEnd"/>
      <w:r w:rsidRPr="004B5B40">
        <w:rPr>
          <w:rFonts w:ascii="Times New Roman" w:hAnsi="Times New Roman"/>
          <w:sz w:val="28"/>
        </w:rPr>
        <w:t>);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proofErr w:type="gramStart"/>
      <w:r w:rsidRPr="004B5B40">
        <w:rPr>
          <w:rFonts w:ascii="Times New Roman" w:hAnsi="Times New Roman"/>
          <w:sz w:val="28"/>
        </w:rPr>
        <w:t xml:space="preserve">− навыком проведения неотложных мероприятий при психических расстройствах (психомоторное возбуждение, суицидальные тенденции, состояния помраченного сознания, отказ от еды, приступ фебрильной шизофрении, ЗНС, купирование нейролептического синдрома, </w:t>
      </w:r>
      <w:proofErr w:type="spellStart"/>
      <w:r w:rsidRPr="004B5B40">
        <w:rPr>
          <w:rFonts w:ascii="Times New Roman" w:hAnsi="Times New Roman"/>
          <w:sz w:val="28"/>
        </w:rPr>
        <w:t>эпистатуса</w:t>
      </w:r>
      <w:proofErr w:type="spellEnd"/>
      <w:r w:rsidRPr="004B5B40">
        <w:rPr>
          <w:rFonts w:ascii="Times New Roman" w:hAnsi="Times New Roman"/>
          <w:sz w:val="28"/>
        </w:rPr>
        <w:t xml:space="preserve">, тяжелые формы алкогольного делирия, острых алкогольных энцефалопатий, алкогольной интоксикации и абстиненции, алкогольно-антабусной реакции, острая интоксикация и абстиненция при наркоманиях и токсикоманиях) и соматических заболеваниях (анафилактический шок, тяжелое обострение астмы, </w:t>
      </w:r>
      <w:proofErr w:type="spellStart"/>
      <w:r w:rsidRPr="004B5B40">
        <w:rPr>
          <w:rFonts w:ascii="Times New Roman" w:hAnsi="Times New Roman"/>
          <w:sz w:val="28"/>
        </w:rPr>
        <w:t>ангиоотек</w:t>
      </w:r>
      <w:proofErr w:type="spellEnd"/>
      <w:r w:rsidRPr="004B5B40">
        <w:rPr>
          <w:rFonts w:ascii="Times New Roman" w:hAnsi="Times New Roman"/>
          <w:sz w:val="28"/>
        </w:rPr>
        <w:t>, инфаркт миокарда, инсульт, черепно-мозговая травма</w:t>
      </w:r>
      <w:proofErr w:type="gramEnd"/>
      <w:r w:rsidRPr="004B5B40">
        <w:rPr>
          <w:rFonts w:ascii="Times New Roman" w:hAnsi="Times New Roman"/>
          <w:sz w:val="28"/>
        </w:rPr>
        <w:t>, «острый живот», внематочная беременность, гипогликемическая и гипергликемическая кома, клиническая смерть) (ПК</w:t>
      </w:r>
      <w:proofErr w:type="gramStart"/>
      <w:r w:rsidRPr="004B5B40">
        <w:rPr>
          <w:rFonts w:ascii="Times New Roman" w:hAnsi="Times New Roman"/>
          <w:sz w:val="28"/>
        </w:rPr>
        <w:t>7</w:t>
      </w:r>
      <w:proofErr w:type="gramEnd"/>
      <w:r w:rsidRPr="004B5B40">
        <w:rPr>
          <w:rFonts w:ascii="Times New Roman" w:hAnsi="Times New Roman"/>
          <w:sz w:val="28"/>
        </w:rPr>
        <w:t>).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>− навыком оказывать первую врачебную помощь больному с психическими расстройствами с социально-опасными действиями (ПК</w:t>
      </w:r>
      <w:proofErr w:type="gramStart"/>
      <w:r w:rsidRPr="004B5B40">
        <w:rPr>
          <w:rFonts w:ascii="Times New Roman" w:hAnsi="Times New Roman"/>
          <w:sz w:val="28"/>
        </w:rPr>
        <w:t>6</w:t>
      </w:r>
      <w:proofErr w:type="gramEnd"/>
      <w:r w:rsidRPr="004B5B40">
        <w:rPr>
          <w:rFonts w:ascii="Times New Roman" w:hAnsi="Times New Roman"/>
          <w:sz w:val="28"/>
        </w:rPr>
        <w:t>).</w:t>
      </w:r>
    </w:p>
    <w:p w:rsidR="004B5B40" w:rsidRP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>– навыком применения положений нормативно-правовой документации, регулирующей оказание психиатрической помощи в практике врача-психиатра (ПК10).</w:t>
      </w:r>
    </w:p>
    <w:p w:rsidR="004B5B40" w:rsidRDefault="004B5B40" w:rsidP="004B5B40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4B5B40">
        <w:rPr>
          <w:rFonts w:ascii="Times New Roman" w:hAnsi="Times New Roman"/>
          <w:sz w:val="28"/>
        </w:rPr>
        <w:t>− навыком логически мыслить, проводить аргументированный анализ, участвовать в дискуссии, редактировать тексты профессионального содержания по спе</w:t>
      </w:r>
      <w:r>
        <w:rPr>
          <w:rFonts w:ascii="Times New Roman" w:hAnsi="Times New Roman"/>
          <w:sz w:val="28"/>
        </w:rPr>
        <w:t>циальности (УК-1).</w:t>
      </w:r>
    </w:p>
    <w:p w:rsidR="00004015" w:rsidRPr="00D268BA" w:rsidRDefault="00004015" w:rsidP="00004015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b/>
          <w:bCs/>
          <w:color w:val="000000"/>
        </w:rPr>
        <w:sectPr w:rsidR="00004015" w:rsidRPr="00D268BA" w:rsidSect="00AA44E6">
          <w:headerReference w:type="even" r:id="rId11"/>
          <w:footerReference w:type="default" r:id="rId12"/>
          <w:footerReference w:type="first" r:id="rId13"/>
          <w:pgSz w:w="11906" w:h="16838"/>
          <w:pgMar w:top="851" w:right="851" w:bottom="993" w:left="1134" w:header="709" w:footer="0" w:gutter="0"/>
          <w:cols w:space="708"/>
          <w:titlePg/>
          <w:docGrid w:linePitch="360"/>
        </w:sect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pos="567"/>
        </w:tabs>
        <w:spacing w:after="0" w:line="360" w:lineRule="auto"/>
        <w:jc w:val="both"/>
        <w:rPr>
          <w:bCs/>
          <w:sz w:val="28"/>
          <w:szCs w:val="28"/>
        </w:rPr>
      </w:pPr>
      <w:r w:rsidRPr="00D916E4">
        <w:rPr>
          <w:rFonts w:ascii="Times New Roman" w:hAnsi="Times New Roman"/>
          <w:b/>
          <w:caps/>
          <w:sz w:val="24"/>
          <w:szCs w:val="24"/>
        </w:rPr>
        <w:lastRenderedPageBreak/>
        <w:t>3. Место раздела дисциплины в структуре основной образовательной</w:t>
      </w:r>
      <w:r w:rsidRPr="00D916E4">
        <w:rPr>
          <w:rFonts w:ascii="Times New Roman" w:hAnsi="Times New Roman"/>
          <w:b/>
          <w:bCs/>
          <w:caps/>
          <w:sz w:val="24"/>
          <w:szCs w:val="24"/>
        </w:rPr>
        <w:t xml:space="preserve"> программы: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D26B1" w:rsidRPr="00CD26B1">
        <w:rPr>
          <w:rFonts w:ascii="Times New Roman" w:hAnsi="Times New Roman"/>
          <w:bCs/>
          <w:sz w:val="28"/>
          <w:szCs w:val="28"/>
        </w:rPr>
        <w:t>обязательная</w:t>
      </w:r>
      <w:r w:rsidRPr="00CD26B1">
        <w:rPr>
          <w:rFonts w:ascii="Times New Roman" w:hAnsi="Times New Roman"/>
          <w:sz w:val="28"/>
        </w:rPr>
        <w:t xml:space="preserve"> дисциплина</w:t>
      </w:r>
      <w:r w:rsidRPr="00A80091">
        <w:rPr>
          <w:rFonts w:ascii="Times New Roman" w:hAnsi="Times New Roman"/>
          <w:sz w:val="28"/>
        </w:rPr>
        <w:t xml:space="preserve"> «Подготовка к первичной аккредитации специалистов» </w:t>
      </w:r>
      <w:r w:rsidRPr="00A80091">
        <w:rPr>
          <w:rFonts w:ascii="Times New Roman" w:hAnsi="Times New Roman"/>
          <w:bCs/>
          <w:sz w:val="28"/>
          <w:szCs w:val="28"/>
        </w:rPr>
        <w:t>относится к блоку Б</w:t>
      </w:r>
      <w:proofErr w:type="gramStart"/>
      <w:r w:rsidR="00D2061C">
        <w:rPr>
          <w:rFonts w:ascii="Times New Roman" w:hAnsi="Times New Roman"/>
          <w:bCs/>
          <w:sz w:val="28"/>
          <w:szCs w:val="28"/>
        </w:rPr>
        <w:t>1</w:t>
      </w:r>
      <w:proofErr w:type="gramEnd"/>
      <w:r w:rsidR="00D2061C">
        <w:rPr>
          <w:rFonts w:ascii="Times New Roman" w:hAnsi="Times New Roman"/>
          <w:bCs/>
          <w:sz w:val="28"/>
          <w:szCs w:val="28"/>
        </w:rPr>
        <w:t xml:space="preserve"> вариативной</w:t>
      </w:r>
      <w:r w:rsidRPr="00A80091">
        <w:rPr>
          <w:rFonts w:ascii="Times New Roman" w:hAnsi="Times New Roman"/>
          <w:bCs/>
          <w:sz w:val="28"/>
          <w:szCs w:val="28"/>
        </w:rPr>
        <w:t xml:space="preserve"> части ОПО</w:t>
      </w:r>
      <w:r>
        <w:rPr>
          <w:rFonts w:ascii="Times New Roman" w:hAnsi="Times New Roman"/>
          <w:bCs/>
          <w:sz w:val="28"/>
          <w:szCs w:val="28"/>
        </w:rPr>
        <w:t>П.</w:t>
      </w:r>
      <w:r>
        <w:rPr>
          <w:bCs/>
          <w:sz w:val="28"/>
          <w:szCs w:val="28"/>
        </w:rPr>
        <w:t xml:space="preserve"> </w:t>
      </w:r>
    </w:p>
    <w:p w:rsidR="003E0C35" w:rsidRPr="00A80091" w:rsidRDefault="003E0C35" w:rsidP="009D6568">
      <w:pPr>
        <w:widowControl w:val="0"/>
        <w:shd w:val="clear" w:color="auto" w:fill="FFFFFF"/>
        <w:tabs>
          <w:tab w:val="left" w:pos="540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D916E4">
        <w:rPr>
          <w:rFonts w:ascii="Times New Roman" w:hAnsi="Times New Roman"/>
          <w:b/>
          <w:caps/>
          <w:sz w:val="24"/>
          <w:szCs w:val="24"/>
        </w:rPr>
        <w:t>4.</w:t>
      </w:r>
      <w:r w:rsidRPr="00D916E4">
        <w:rPr>
          <w:rFonts w:ascii="Times New Roman" w:hAnsi="Times New Roman"/>
          <w:b/>
          <w:caps/>
          <w:sz w:val="24"/>
          <w:szCs w:val="24"/>
        </w:rPr>
        <w:tab/>
        <w:t xml:space="preserve">Общая трудоемкость дисциплины </w:t>
      </w:r>
      <w:r>
        <w:rPr>
          <w:rFonts w:ascii="Times New Roman" w:hAnsi="Times New Roman"/>
          <w:sz w:val="28"/>
        </w:rPr>
        <w:t xml:space="preserve">составляет </w:t>
      </w:r>
      <w:r w:rsidR="00D2061C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</w:t>
      </w:r>
      <w:r w:rsidR="0060457A">
        <w:rPr>
          <w:rFonts w:ascii="Times New Roman" w:hAnsi="Times New Roman"/>
          <w:sz w:val="28"/>
        </w:rPr>
        <w:t>ЗЕ</w:t>
      </w:r>
      <w:r w:rsidR="0060457A" w:rsidRPr="0060457A">
        <w:rPr>
          <w:rFonts w:ascii="Times New Roman" w:hAnsi="Times New Roman"/>
          <w:sz w:val="28"/>
        </w:rPr>
        <w:t xml:space="preserve"> /</w:t>
      </w:r>
      <w:r w:rsidR="00D2061C">
        <w:rPr>
          <w:rFonts w:ascii="Times New Roman" w:hAnsi="Times New Roman"/>
          <w:sz w:val="28"/>
        </w:rPr>
        <w:t>144</w:t>
      </w:r>
      <w:r w:rsidR="003E0C35">
        <w:rPr>
          <w:rFonts w:ascii="Times New Roman" w:hAnsi="Times New Roman"/>
          <w:sz w:val="28"/>
        </w:rPr>
        <w:t xml:space="preserve"> </w:t>
      </w:r>
      <w:r w:rsidR="00D11594">
        <w:rPr>
          <w:rFonts w:ascii="Times New Roman" w:hAnsi="Times New Roman"/>
          <w:sz w:val="28"/>
        </w:rPr>
        <w:t>академических час</w:t>
      </w:r>
      <w:r w:rsidR="00D2061C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(</w:t>
      </w:r>
      <w:r w:rsidR="00D2061C">
        <w:rPr>
          <w:rFonts w:ascii="Times New Roman" w:hAnsi="Times New Roman"/>
          <w:sz w:val="28"/>
        </w:rPr>
        <w:t>84</w:t>
      </w:r>
      <w:r>
        <w:rPr>
          <w:rFonts w:ascii="Times New Roman" w:hAnsi="Times New Roman"/>
          <w:sz w:val="28"/>
        </w:rPr>
        <w:t xml:space="preserve"> академических час</w:t>
      </w:r>
      <w:r w:rsidR="003E0C35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аудиторной</w:t>
      </w:r>
      <w:r w:rsidR="003E0C35"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 xml:space="preserve">, </w:t>
      </w:r>
      <w:r w:rsidR="00D2061C">
        <w:rPr>
          <w:rFonts w:ascii="Times New Roman" w:hAnsi="Times New Roman"/>
          <w:sz w:val="28"/>
        </w:rPr>
        <w:t>5</w:t>
      </w:r>
      <w:r w:rsidR="00D11594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</w:t>
      </w:r>
      <w:r w:rsidR="003E0C35">
        <w:rPr>
          <w:rFonts w:ascii="Times New Roman" w:hAnsi="Times New Roman"/>
          <w:sz w:val="28"/>
        </w:rPr>
        <w:t xml:space="preserve">академических </w:t>
      </w:r>
      <w:r>
        <w:rPr>
          <w:rFonts w:ascii="Times New Roman" w:hAnsi="Times New Roman"/>
          <w:sz w:val="28"/>
        </w:rPr>
        <w:t xml:space="preserve">часа самостоятельной работы и 6 </w:t>
      </w:r>
      <w:r w:rsidR="003E0C35">
        <w:rPr>
          <w:rFonts w:ascii="Times New Roman" w:hAnsi="Times New Roman"/>
          <w:sz w:val="28"/>
        </w:rPr>
        <w:t xml:space="preserve">академических </w:t>
      </w:r>
      <w:r>
        <w:rPr>
          <w:rFonts w:ascii="Times New Roman" w:hAnsi="Times New Roman"/>
          <w:sz w:val="28"/>
        </w:rPr>
        <w:t>час</w:t>
      </w:r>
      <w:r w:rsidR="00D2061C">
        <w:rPr>
          <w:rFonts w:ascii="Times New Roman" w:hAnsi="Times New Roman"/>
          <w:sz w:val="28"/>
        </w:rPr>
        <w:t>ов репетиционный экзамен</w:t>
      </w:r>
      <w:r>
        <w:rPr>
          <w:rFonts w:ascii="Times New Roman" w:hAnsi="Times New Roman"/>
          <w:sz w:val="28"/>
        </w:rPr>
        <w:t>).</w:t>
      </w:r>
    </w:p>
    <w:p w:rsidR="003E0C35" w:rsidRDefault="003E0C35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D916E4">
        <w:rPr>
          <w:rFonts w:ascii="Times New Roman" w:hAnsi="Times New Roman"/>
          <w:b/>
          <w:caps/>
          <w:sz w:val="24"/>
          <w:szCs w:val="24"/>
        </w:rPr>
        <w:t xml:space="preserve">5. Объем дисциплины в зачетных единицах с указанием количества академических часов, выделенных на контактную работу обучающихся с преподавателем и на самостоятельную работу обучающихся. </w:t>
      </w:r>
    </w:p>
    <w:p w:rsidR="00D916E4" w:rsidRPr="00D916E4" w:rsidRDefault="00D916E4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tbl>
      <w:tblPr>
        <w:tblW w:w="10196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497"/>
        <w:gridCol w:w="3043"/>
        <w:gridCol w:w="1388"/>
        <w:gridCol w:w="1134"/>
        <w:gridCol w:w="1134"/>
      </w:tblGrid>
      <w:tr w:rsidR="0060457A" w:rsidRPr="003E0C35" w:rsidTr="0060457A">
        <w:trPr>
          <w:trHeight w:val="483"/>
        </w:trPr>
        <w:tc>
          <w:tcPr>
            <w:tcW w:w="65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457A" w:rsidRPr="0060457A" w:rsidRDefault="0060457A" w:rsidP="003E0C3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Виды учебной работы</w:t>
            </w:r>
          </w:p>
        </w:tc>
        <w:tc>
          <w:tcPr>
            <w:tcW w:w="1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457A" w:rsidRPr="0060457A" w:rsidRDefault="0060457A" w:rsidP="003E0C3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  <w:p w:rsidR="0060457A" w:rsidRPr="0060457A" w:rsidRDefault="0060457A" w:rsidP="003E0C3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457A" w:rsidRPr="0060457A" w:rsidRDefault="0060457A" w:rsidP="006045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Курс </w:t>
            </w:r>
          </w:p>
        </w:tc>
      </w:tr>
      <w:tr w:rsidR="0060457A" w:rsidRPr="003E0C35" w:rsidTr="0060457A">
        <w:trPr>
          <w:trHeight w:val="483"/>
        </w:trPr>
        <w:tc>
          <w:tcPr>
            <w:tcW w:w="65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457A" w:rsidRPr="0060457A" w:rsidRDefault="0060457A" w:rsidP="003E0C35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457A" w:rsidRPr="0060457A" w:rsidRDefault="0060457A" w:rsidP="003E0C35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457A" w:rsidRPr="0060457A" w:rsidRDefault="0060457A" w:rsidP="006045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457A" w:rsidRPr="0060457A" w:rsidRDefault="0060457A" w:rsidP="0060457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II</w:t>
            </w:r>
          </w:p>
        </w:tc>
      </w:tr>
      <w:tr w:rsidR="00477A58" w:rsidRPr="003E0C35" w:rsidTr="0060457A">
        <w:trPr>
          <w:trHeight w:val="270"/>
        </w:trPr>
        <w:tc>
          <w:tcPr>
            <w:tcW w:w="6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477A58" w:rsidP="003E0C35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color w:val="000000"/>
                <w:sz w:val="24"/>
                <w:szCs w:val="24"/>
              </w:rPr>
              <w:t>Семинары с ДОТ</w:t>
            </w:r>
          </w:p>
        </w:tc>
        <w:tc>
          <w:tcPr>
            <w:tcW w:w="13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A58" w:rsidRPr="0060457A" w:rsidRDefault="00D2061C" w:rsidP="003E0C35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A58" w:rsidRPr="00477A58" w:rsidRDefault="00477A58" w:rsidP="0060457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D2061C" w:rsidP="00342A2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</w:tr>
      <w:tr w:rsidR="00477A58" w:rsidRPr="003E0C35" w:rsidTr="0060457A">
        <w:trPr>
          <w:trHeight w:val="300"/>
        </w:trPr>
        <w:tc>
          <w:tcPr>
            <w:tcW w:w="6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477A58" w:rsidP="003E0C35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работа (всего) </w:t>
            </w:r>
          </w:p>
        </w:tc>
        <w:tc>
          <w:tcPr>
            <w:tcW w:w="138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77A58" w:rsidRPr="0060457A" w:rsidRDefault="00D2061C" w:rsidP="003E0C35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477A58" w:rsidRPr="0060457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77A58" w:rsidRPr="00477A58" w:rsidRDefault="00477A58" w:rsidP="0060457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D2061C" w:rsidP="00342A2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477A58" w:rsidRPr="0060457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77A58" w:rsidRPr="003E0C35" w:rsidTr="0060457A">
        <w:trPr>
          <w:trHeight w:val="300"/>
        </w:trPr>
        <w:tc>
          <w:tcPr>
            <w:tcW w:w="6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D2061C" w:rsidP="0060457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Репетиционный экзамен</w:t>
            </w:r>
          </w:p>
        </w:tc>
        <w:tc>
          <w:tcPr>
            <w:tcW w:w="138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77A58" w:rsidRPr="0060457A" w:rsidRDefault="00477A58" w:rsidP="003E0C35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77A58" w:rsidRPr="00477A58" w:rsidRDefault="00477A58" w:rsidP="0060457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477A58" w:rsidP="00342A2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477A58" w:rsidRPr="003E0C35" w:rsidTr="0060457A">
        <w:trPr>
          <w:trHeight w:val="300"/>
        </w:trPr>
        <w:tc>
          <w:tcPr>
            <w:tcW w:w="3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477A58" w:rsidP="003E0C3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Общая трудоемкость:</w:t>
            </w:r>
          </w:p>
        </w:tc>
        <w:tc>
          <w:tcPr>
            <w:tcW w:w="30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477A58" w:rsidP="003E0C3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138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77A58" w:rsidRPr="0060457A" w:rsidRDefault="00D2061C" w:rsidP="003E0C35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77A58" w:rsidRPr="00477A58" w:rsidRDefault="00477A58" w:rsidP="00342A2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D2061C" w:rsidP="00342A2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</w:tr>
      <w:tr w:rsidR="00477A58" w:rsidRPr="003E0C35" w:rsidTr="0060457A">
        <w:trPr>
          <w:trHeight w:val="300"/>
        </w:trPr>
        <w:tc>
          <w:tcPr>
            <w:tcW w:w="349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477A58" w:rsidP="003E0C35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477A58" w:rsidP="003E0C3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зачетные единицы</w:t>
            </w:r>
          </w:p>
        </w:tc>
        <w:tc>
          <w:tcPr>
            <w:tcW w:w="13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77A58" w:rsidRPr="0060457A" w:rsidRDefault="00477A58" w:rsidP="003E0C35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A58" w:rsidRPr="00477A58" w:rsidRDefault="00477A58" w:rsidP="00342A2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7A58" w:rsidRPr="0060457A" w:rsidRDefault="00477A58" w:rsidP="00342A2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57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6568" w:rsidRPr="003E0C35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9D6568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AE6E5A" w:rsidRDefault="00AE6E5A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  <w:lang w:val="en-US"/>
        </w:rPr>
      </w:pPr>
    </w:p>
    <w:p w:rsidR="009D6568" w:rsidRPr="00D916E4" w:rsidRDefault="009D6568" w:rsidP="009D656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D916E4">
        <w:rPr>
          <w:rFonts w:ascii="Times New Roman" w:hAnsi="Times New Roman"/>
          <w:b/>
          <w:caps/>
          <w:sz w:val="24"/>
          <w:szCs w:val="24"/>
        </w:rPr>
        <w:lastRenderedPageBreak/>
        <w:t>6. Учебно-тематический план дисциплины:</w:t>
      </w:r>
    </w:p>
    <w:tbl>
      <w:tblPr>
        <w:tblW w:w="10869" w:type="dxa"/>
        <w:jc w:val="center"/>
        <w:tblBorders>
          <w:top w:val="single" w:sz="6" w:space="0" w:color="000000"/>
          <w:left w:val="single" w:sz="6" w:space="0" w:color="000000"/>
          <w:right w:val="single" w:sz="6" w:space="0" w:color="000000"/>
          <w:insideV w:val="single" w:sz="6" w:space="0" w:color="000000"/>
        </w:tblBorders>
        <w:tblLayout w:type="fixed"/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773"/>
        <w:gridCol w:w="968"/>
        <w:gridCol w:w="1276"/>
        <w:gridCol w:w="1275"/>
        <w:gridCol w:w="738"/>
        <w:gridCol w:w="1720"/>
        <w:gridCol w:w="1559"/>
      </w:tblGrid>
      <w:tr w:rsidR="00D064B2" w:rsidTr="002F5454">
        <w:trPr>
          <w:trHeight w:val="1222"/>
          <w:jc w:val="center"/>
        </w:trPr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064B2" w:rsidRPr="00AE6E5A" w:rsidRDefault="00D064B2" w:rsidP="00EF2946">
            <w:pPr>
              <w:pStyle w:val="Style54"/>
              <w:widowControl/>
              <w:spacing w:line="240" w:lineRule="auto"/>
              <w:rPr>
                <w:rStyle w:val="FontStyle78"/>
                <w:b/>
              </w:rPr>
            </w:pPr>
            <w:r>
              <w:rPr>
                <w:rStyle w:val="FontStyle78"/>
                <w:b/>
              </w:rPr>
              <w:t>Индекс</w:t>
            </w:r>
          </w:p>
        </w:tc>
        <w:tc>
          <w:tcPr>
            <w:tcW w:w="17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064B2" w:rsidRPr="00401303" w:rsidRDefault="00D064B2" w:rsidP="00187163">
            <w:pPr>
              <w:pStyle w:val="Style54"/>
              <w:widowControl/>
              <w:spacing w:line="240" w:lineRule="auto"/>
              <w:rPr>
                <w:rStyle w:val="FontStyle78"/>
                <w:b/>
                <w:sz w:val="24"/>
                <w:szCs w:val="24"/>
              </w:rPr>
            </w:pPr>
            <w:r w:rsidRPr="00401303">
              <w:rPr>
                <w:b/>
                <w:bCs/>
                <w:color w:val="000000"/>
              </w:rPr>
              <w:t>Наименование разделов дисциплины (модулей) и тем</w:t>
            </w:r>
            <w:r w:rsidRPr="00401303">
              <w:rPr>
                <w:rStyle w:val="FontStyle78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064B2" w:rsidRPr="00401303" w:rsidRDefault="00D064B2" w:rsidP="00EF29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303">
              <w:rPr>
                <w:rFonts w:ascii="Times New Roman" w:eastAsia="HiddenHorzOCR" w:hAnsi="Times New Roman"/>
                <w:b/>
                <w:sz w:val="24"/>
                <w:szCs w:val="24"/>
              </w:rPr>
              <w:t>Виды учебной работы, включая самостоятельную работу, и трудоемкость (в часах)</w:t>
            </w:r>
          </w:p>
        </w:tc>
        <w:tc>
          <w:tcPr>
            <w:tcW w:w="17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064B2" w:rsidRPr="00401303" w:rsidRDefault="00D064B2" w:rsidP="00EF2946">
            <w:pPr>
              <w:pStyle w:val="Style54"/>
              <w:widowControl/>
              <w:spacing w:line="240" w:lineRule="auto"/>
              <w:rPr>
                <w:rStyle w:val="FontStyle78"/>
                <w:b/>
              </w:rPr>
            </w:pPr>
            <w:r w:rsidRPr="00401303">
              <w:rPr>
                <w:rStyle w:val="FontStyle78"/>
                <w:b/>
              </w:rPr>
              <w:t>Форма контроля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064B2" w:rsidRPr="00401303" w:rsidRDefault="00D064B2" w:rsidP="00187163">
            <w:pPr>
              <w:pStyle w:val="Style54"/>
              <w:widowControl/>
              <w:spacing w:line="240" w:lineRule="auto"/>
              <w:rPr>
                <w:rStyle w:val="FontStyle78"/>
                <w:b/>
              </w:rPr>
            </w:pPr>
            <w:r w:rsidRPr="00401303">
              <w:rPr>
                <w:rStyle w:val="FontStyle78"/>
                <w:b/>
              </w:rPr>
              <w:t>Формируемые</w:t>
            </w:r>
            <w:r>
              <w:rPr>
                <w:rStyle w:val="FontStyle78"/>
                <w:b/>
              </w:rPr>
              <w:t xml:space="preserve"> </w:t>
            </w:r>
            <w:r w:rsidRPr="00401303">
              <w:rPr>
                <w:rStyle w:val="FontStyle78"/>
                <w:b/>
              </w:rPr>
              <w:t>компетенции</w:t>
            </w:r>
          </w:p>
        </w:tc>
      </w:tr>
      <w:tr w:rsidR="00D064B2" w:rsidTr="002F5454">
        <w:trPr>
          <w:trHeight w:val="345"/>
          <w:jc w:val="center"/>
        </w:trPr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064B2" w:rsidRDefault="00D064B2" w:rsidP="00EF2946">
            <w:pPr>
              <w:pStyle w:val="Style18"/>
              <w:widowControl/>
              <w:spacing w:line="240" w:lineRule="auto"/>
              <w:jc w:val="center"/>
              <w:rPr>
                <w:rStyle w:val="FontStyle75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064B2" w:rsidRDefault="00D064B2" w:rsidP="00EF2946">
            <w:pPr>
              <w:pStyle w:val="Style45"/>
              <w:widowControl/>
              <w:spacing w:line="240" w:lineRule="auto"/>
              <w:rPr>
                <w:rStyle w:val="FontStyle78"/>
              </w:rPr>
            </w:pPr>
          </w:p>
        </w:tc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064B2" w:rsidRPr="00D064B2" w:rsidRDefault="00D064B2" w:rsidP="00187163">
            <w:pPr>
              <w:spacing w:after="0" w:line="288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D064B2">
              <w:rPr>
                <w:rFonts w:ascii="Times New Roman" w:eastAsia="HiddenHorzOCR" w:hAnsi="Times New Roman"/>
                <w:b/>
                <w:sz w:val="24"/>
                <w:szCs w:val="24"/>
              </w:rPr>
              <w:t>Лекции               с ДОТ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64B2" w:rsidRPr="00D064B2" w:rsidRDefault="00D064B2" w:rsidP="00187163">
            <w:pPr>
              <w:pStyle w:val="Style63"/>
              <w:widowControl/>
              <w:spacing w:line="288" w:lineRule="auto"/>
              <w:jc w:val="center"/>
              <w:rPr>
                <w:b/>
              </w:rPr>
            </w:pPr>
            <w:r w:rsidRPr="00D064B2">
              <w:rPr>
                <w:rFonts w:eastAsia="HiddenHorzOCR"/>
                <w:b/>
              </w:rPr>
              <w:t>Семинарские занятия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064B2" w:rsidRPr="00D064B2" w:rsidRDefault="00D064B2" w:rsidP="00187163">
            <w:pPr>
              <w:pStyle w:val="Style63"/>
              <w:widowControl/>
              <w:spacing w:line="288" w:lineRule="auto"/>
              <w:jc w:val="center"/>
              <w:rPr>
                <w:b/>
              </w:rPr>
            </w:pPr>
            <w:r w:rsidRPr="00D064B2">
              <w:rPr>
                <w:b/>
              </w:rPr>
              <w:t>СР</w:t>
            </w:r>
          </w:p>
        </w:tc>
        <w:tc>
          <w:tcPr>
            <w:tcW w:w="172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064B2" w:rsidRDefault="00D064B2" w:rsidP="00EF2946">
            <w:pPr>
              <w:pStyle w:val="Style63"/>
              <w:widowControl/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064B2" w:rsidRDefault="00D064B2" w:rsidP="00EF2946">
            <w:pPr>
              <w:pStyle w:val="Style54"/>
              <w:widowControl/>
              <w:spacing w:line="240" w:lineRule="auto"/>
              <w:rPr>
                <w:rStyle w:val="FontStyle78"/>
              </w:rPr>
            </w:pPr>
          </w:p>
        </w:tc>
      </w:tr>
      <w:tr w:rsidR="00D064B2" w:rsidTr="002F5454">
        <w:trPr>
          <w:trHeight w:val="990"/>
          <w:jc w:val="center"/>
        </w:trPr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064B2" w:rsidRDefault="00D064B2" w:rsidP="00EF2946">
            <w:pPr>
              <w:pStyle w:val="Style18"/>
              <w:widowControl/>
              <w:spacing w:line="240" w:lineRule="auto"/>
              <w:jc w:val="center"/>
              <w:rPr>
                <w:rStyle w:val="FontStyle75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064B2" w:rsidRDefault="00D064B2" w:rsidP="00EF2946">
            <w:pPr>
              <w:pStyle w:val="Style45"/>
              <w:widowControl/>
              <w:spacing w:line="240" w:lineRule="auto"/>
              <w:rPr>
                <w:rStyle w:val="FontStyle78"/>
              </w:rPr>
            </w:pPr>
          </w:p>
        </w:tc>
        <w:tc>
          <w:tcPr>
            <w:tcW w:w="96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064B2" w:rsidRDefault="00D064B2" w:rsidP="00187163">
            <w:pPr>
              <w:spacing w:after="0" w:line="288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064B2" w:rsidRPr="00D064B2" w:rsidRDefault="00D064B2" w:rsidP="00D064B2">
            <w:pPr>
              <w:spacing w:after="0" w:line="288" w:lineRule="auto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D064B2">
              <w:rPr>
                <w:rFonts w:ascii="Times New Roman" w:eastAsia="HiddenHorzOCR" w:hAnsi="Times New Roman"/>
                <w:b/>
                <w:sz w:val="24"/>
                <w:szCs w:val="24"/>
              </w:rPr>
              <w:t xml:space="preserve">    с ДОТ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064B2" w:rsidRPr="00D064B2" w:rsidRDefault="00D064B2" w:rsidP="00D064B2">
            <w:pPr>
              <w:pStyle w:val="Style63"/>
              <w:widowControl/>
              <w:spacing w:line="288" w:lineRule="auto"/>
              <w:jc w:val="center"/>
              <w:rPr>
                <w:b/>
              </w:rPr>
            </w:pPr>
            <w:r w:rsidRPr="00D064B2">
              <w:rPr>
                <w:b/>
              </w:rPr>
              <w:t xml:space="preserve">с СОТ </w:t>
            </w:r>
          </w:p>
        </w:tc>
        <w:tc>
          <w:tcPr>
            <w:tcW w:w="738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064B2" w:rsidRDefault="00D064B2" w:rsidP="00187163">
            <w:pPr>
              <w:pStyle w:val="Style63"/>
              <w:widowControl/>
              <w:spacing w:line="288" w:lineRule="auto"/>
              <w:jc w:val="center"/>
            </w:pPr>
          </w:p>
        </w:tc>
        <w:tc>
          <w:tcPr>
            <w:tcW w:w="172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064B2" w:rsidRDefault="00D064B2" w:rsidP="00EF2946">
            <w:pPr>
              <w:pStyle w:val="Style63"/>
              <w:widowControl/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064B2" w:rsidRDefault="00D064B2" w:rsidP="00EF2946">
            <w:pPr>
              <w:pStyle w:val="Style54"/>
              <w:widowControl/>
              <w:spacing w:line="240" w:lineRule="auto"/>
              <w:rPr>
                <w:rStyle w:val="FontStyle78"/>
              </w:rPr>
            </w:pPr>
          </w:p>
        </w:tc>
      </w:tr>
      <w:tr w:rsidR="00D064B2" w:rsidTr="002F5454">
        <w:trPr>
          <w:trHeight w:val="195"/>
          <w:jc w:val="center"/>
        </w:trPr>
        <w:tc>
          <w:tcPr>
            <w:tcW w:w="156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064B2" w:rsidRPr="00FB5BC7" w:rsidRDefault="00D064B2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</w:rPr>
            </w:pPr>
          </w:p>
        </w:tc>
        <w:tc>
          <w:tcPr>
            <w:tcW w:w="9309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064B2" w:rsidRDefault="00D064B2" w:rsidP="00D064B2">
            <w:pPr>
              <w:pStyle w:val="Style54"/>
              <w:widowControl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Факультатив</w:t>
            </w:r>
          </w:p>
          <w:p w:rsidR="00D064B2" w:rsidRPr="001E4A31" w:rsidRDefault="00D064B2" w:rsidP="00D064B2">
            <w:pPr>
              <w:pStyle w:val="Style54"/>
              <w:widowControl/>
              <w:spacing w:line="240" w:lineRule="auto"/>
              <w:jc w:val="left"/>
              <w:rPr>
                <w:rStyle w:val="FontStyle78"/>
                <w:b/>
                <w:sz w:val="24"/>
                <w:szCs w:val="24"/>
              </w:rPr>
            </w:pPr>
          </w:p>
        </w:tc>
      </w:tr>
      <w:tr w:rsidR="00D064B2" w:rsidTr="002F5454">
        <w:trPr>
          <w:trHeight w:val="49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064B2" w:rsidRPr="00E56E6D" w:rsidRDefault="008E2C23" w:rsidP="00AE6E5A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</w:rPr>
            </w:pPr>
            <w:r w:rsidRPr="00E56E6D">
              <w:rPr>
                <w:rStyle w:val="FontStyle75"/>
                <w:b/>
              </w:rPr>
              <w:t>Б</w:t>
            </w:r>
            <w:proofErr w:type="gramStart"/>
            <w:r w:rsidRPr="00E56E6D">
              <w:rPr>
                <w:rStyle w:val="FontStyle75"/>
                <w:b/>
              </w:rPr>
              <w:t>1</w:t>
            </w:r>
            <w:proofErr w:type="gramEnd"/>
            <w:r w:rsidRPr="00E56E6D">
              <w:rPr>
                <w:rStyle w:val="FontStyle75"/>
                <w:b/>
              </w:rPr>
              <w:t>.В</w:t>
            </w:r>
            <w:r w:rsidR="00E56E6D" w:rsidRPr="00E56E6D">
              <w:rPr>
                <w:rStyle w:val="FontStyle75"/>
                <w:b/>
              </w:rPr>
              <w:t>.ОД.3</w:t>
            </w:r>
          </w:p>
        </w:tc>
        <w:tc>
          <w:tcPr>
            <w:tcW w:w="9309" w:type="dxa"/>
            <w:gridSpan w:val="7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064B2" w:rsidRPr="00802152" w:rsidRDefault="008E2C23" w:rsidP="00D064B2">
            <w:pPr>
              <w:pStyle w:val="Style54"/>
              <w:spacing w:line="240" w:lineRule="auto"/>
              <w:jc w:val="left"/>
              <w:rPr>
                <w:rStyle w:val="FontStyle78"/>
                <w:b/>
                <w:caps/>
                <w:sz w:val="24"/>
                <w:szCs w:val="24"/>
              </w:rPr>
            </w:pPr>
            <w:r w:rsidRPr="00802152">
              <w:rPr>
                <w:rStyle w:val="FontStyle78"/>
                <w:b/>
                <w:caps/>
                <w:sz w:val="24"/>
                <w:szCs w:val="24"/>
              </w:rPr>
              <w:t>Обязательная дициплина</w:t>
            </w:r>
            <w:r w:rsidR="00D064B2" w:rsidRPr="00802152">
              <w:rPr>
                <w:rStyle w:val="FontStyle78"/>
                <w:b/>
                <w:caps/>
                <w:sz w:val="24"/>
                <w:szCs w:val="24"/>
              </w:rPr>
              <w:t xml:space="preserve"> «Подготовка к первичной специализированной аккредитации специалистов»</w:t>
            </w:r>
          </w:p>
        </w:tc>
      </w:tr>
      <w:tr w:rsidR="00E56E6D" w:rsidTr="00E56E6D">
        <w:trPr>
          <w:trHeight w:val="31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802152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color w:val="FF0000"/>
              </w:rPr>
            </w:pPr>
            <w:r w:rsidRPr="00E56E6D">
              <w:rPr>
                <w:rStyle w:val="FontStyle75"/>
                <w:b/>
              </w:rPr>
              <w:t>Б</w:t>
            </w:r>
            <w:proofErr w:type="gramStart"/>
            <w:r w:rsidRPr="00E56E6D">
              <w:rPr>
                <w:rStyle w:val="FontStyle75"/>
                <w:b/>
              </w:rPr>
              <w:t>1</w:t>
            </w:r>
            <w:proofErr w:type="gramEnd"/>
            <w:r w:rsidRPr="00E56E6D">
              <w:rPr>
                <w:rStyle w:val="FontStyle75"/>
                <w:b/>
              </w:rPr>
              <w:t>.В.ОД.3</w:t>
            </w:r>
            <w:r>
              <w:rPr>
                <w:rStyle w:val="FontStyle75"/>
                <w:b/>
              </w:rPr>
              <w:t>.1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B5B40" w:rsidRPr="002F5454" w:rsidRDefault="00020D6F" w:rsidP="00020D6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20D6F">
              <w:rPr>
                <w:rFonts w:ascii="Times New Roman" w:hAnsi="Times New Roman"/>
                <w:b/>
              </w:rPr>
              <w:t>Организация психиатрической помощи</w:t>
            </w:r>
            <w:r w:rsidR="00EF782E" w:rsidRPr="00020D6F">
              <w:rPr>
                <w:rFonts w:ascii="Times New Roman" w:hAnsi="Times New Roman"/>
                <w:b/>
              </w:rPr>
              <w:t>, методы</w:t>
            </w:r>
            <w:r w:rsidRPr="00020D6F">
              <w:rPr>
                <w:rFonts w:ascii="Times New Roman" w:hAnsi="Times New Roman"/>
                <w:b/>
              </w:rPr>
              <w:t xml:space="preserve"> диагностики и лечения в психиатрии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56E6D" w:rsidRDefault="00E56E6D" w:rsidP="00342A2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56E6D" w:rsidRDefault="00E56E6D" w:rsidP="00342A2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E6D" w:rsidRDefault="00E56E6D" w:rsidP="00342A2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56E6D" w:rsidRDefault="00E56E6D" w:rsidP="00D064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D35BA6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1E4A31">
              <w:rPr>
                <w:rStyle w:val="FontStyle75"/>
                <w:b/>
                <w:sz w:val="24"/>
                <w:szCs w:val="24"/>
              </w:rPr>
              <w:t>собеседование, тестирование, ситуационные задачи, рефераты</w:t>
            </w:r>
          </w:p>
          <w:p w:rsidR="00E56E6D" w:rsidRDefault="00E56E6D" w:rsidP="00D35BA6">
            <w:pPr>
              <w:widowControl w:val="0"/>
              <w:shd w:val="clear" w:color="auto" w:fill="FFFFFF"/>
              <w:spacing w:after="0"/>
              <w:jc w:val="center"/>
              <w:rPr>
                <w:rStyle w:val="FontStyle75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D35BA6">
            <w:pPr>
              <w:pStyle w:val="Style54"/>
              <w:widowControl/>
              <w:spacing w:line="240" w:lineRule="auto"/>
              <w:rPr>
                <w:b/>
              </w:rPr>
            </w:pPr>
            <w:r w:rsidRPr="001E4A31">
              <w:rPr>
                <w:b/>
              </w:rPr>
              <w:t>УК-1,</w:t>
            </w:r>
          </w:p>
          <w:p w:rsidR="00E56E6D" w:rsidRPr="001E4A31" w:rsidRDefault="00E56E6D" w:rsidP="00D35BA6">
            <w:pPr>
              <w:pStyle w:val="Style54"/>
              <w:widowControl/>
              <w:spacing w:line="240" w:lineRule="auto"/>
              <w:rPr>
                <w:b/>
              </w:rPr>
            </w:pPr>
            <w:r w:rsidRPr="001E4A31">
              <w:rPr>
                <w:b/>
              </w:rPr>
              <w:t xml:space="preserve">ПК-1, ПК-2  </w:t>
            </w:r>
            <w:r>
              <w:rPr>
                <w:b/>
              </w:rPr>
              <w:t xml:space="preserve">ПК-4, </w:t>
            </w:r>
            <w:r w:rsidRPr="001E4A31">
              <w:rPr>
                <w:b/>
              </w:rPr>
              <w:t>ПК-5, ПК-6</w:t>
            </w:r>
          </w:p>
          <w:p w:rsidR="00E56E6D" w:rsidRDefault="00E56E6D" w:rsidP="00D35BA6">
            <w:pPr>
              <w:pStyle w:val="Style54"/>
              <w:spacing w:line="240" w:lineRule="auto"/>
              <w:rPr>
                <w:b/>
              </w:rPr>
            </w:pPr>
            <w:r>
              <w:rPr>
                <w:b/>
              </w:rPr>
              <w:t>ПК-8, ПК-9, ПК-10</w:t>
            </w:r>
          </w:p>
        </w:tc>
      </w:tr>
      <w:tr w:rsidR="00E56E6D" w:rsidTr="002F5454">
        <w:trPr>
          <w:trHeight w:val="189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Default="00140B05" w:rsidP="00187163">
            <w:pPr>
              <w:pStyle w:val="Style18"/>
              <w:spacing w:line="240" w:lineRule="auto"/>
              <w:jc w:val="center"/>
              <w:rPr>
                <w:rStyle w:val="FontStyle75"/>
                <w:b/>
                <w:color w:val="FF0000"/>
              </w:rPr>
            </w:pPr>
            <w:r w:rsidRPr="00E56E6D">
              <w:rPr>
                <w:rStyle w:val="FontStyle75"/>
                <w:b/>
              </w:rPr>
              <w:t>Б</w:t>
            </w:r>
            <w:proofErr w:type="gramStart"/>
            <w:r w:rsidRPr="00E56E6D">
              <w:rPr>
                <w:rStyle w:val="FontStyle75"/>
                <w:b/>
              </w:rPr>
              <w:t>1</w:t>
            </w:r>
            <w:proofErr w:type="gramEnd"/>
            <w:r w:rsidRPr="00E56E6D">
              <w:rPr>
                <w:rStyle w:val="FontStyle75"/>
                <w:b/>
              </w:rPr>
              <w:t>.В.ОД.3</w:t>
            </w:r>
            <w:r>
              <w:rPr>
                <w:rStyle w:val="FontStyle75"/>
                <w:b/>
              </w:rPr>
              <w:t>.2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B5B40" w:rsidRDefault="004B5B40" w:rsidP="004B5B40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B5B40">
              <w:rPr>
                <w:rFonts w:ascii="Times New Roman" w:hAnsi="Times New Roman"/>
                <w:b/>
              </w:rPr>
              <w:t xml:space="preserve">Общая </w:t>
            </w:r>
          </w:p>
          <w:p w:rsidR="00E56E6D" w:rsidRDefault="004B5B40" w:rsidP="00EF782E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B5B40">
              <w:rPr>
                <w:rFonts w:ascii="Times New Roman" w:hAnsi="Times New Roman"/>
                <w:b/>
              </w:rPr>
              <w:t>психопа</w:t>
            </w:r>
            <w:r w:rsidR="00EF782E">
              <w:rPr>
                <w:rFonts w:ascii="Times New Roman" w:hAnsi="Times New Roman"/>
                <w:b/>
              </w:rPr>
              <w:t>тология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56E6D" w:rsidRDefault="00E56E6D" w:rsidP="00342A2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56E6D" w:rsidRDefault="00051485" w:rsidP="00D35BA6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E6D" w:rsidRDefault="00E56E6D" w:rsidP="00D35BA6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56E6D" w:rsidRDefault="00E56E6D" w:rsidP="00051485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  <w:r w:rsidR="00051485"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Default="00E56E6D" w:rsidP="004B5B40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1E4A31">
              <w:rPr>
                <w:rStyle w:val="FontStyle75"/>
                <w:b/>
                <w:sz w:val="24"/>
                <w:szCs w:val="24"/>
              </w:rPr>
              <w:t>собеседование, тестирование, ситуационные задачи, рефераты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401303">
            <w:pPr>
              <w:pStyle w:val="Style54"/>
              <w:widowControl/>
              <w:spacing w:line="240" w:lineRule="auto"/>
              <w:rPr>
                <w:b/>
              </w:rPr>
            </w:pPr>
            <w:r w:rsidRPr="001E4A31">
              <w:rPr>
                <w:b/>
              </w:rPr>
              <w:t>УК-1,</w:t>
            </w:r>
          </w:p>
          <w:p w:rsidR="00E56E6D" w:rsidRPr="001E4A31" w:rsidRDefault="00E56E6D" w:rsidP="00401303">
            <w:pPr>
              <w:pStyle w:val="Style54"/>
              <w:widowControl/>
              <w:spacing w:line="240" w:lineRule="auto"/>
              <w:rPr>
                <w:b/>
              </w:rPr>
            </w:pPr>
            <w:r w:rsidRPr="001E4A31">
              <w:rPr>
                <w:b/>
              </w:rPr>
              <w:t xml:space="preserve">ПК-1, ПК-2  </w:t>
            </w:r>
            <w:r>
              <w:rPr>
                <w:b/>
              </w:rPr>
              <w:t xml:space="preserve">ПК-4, </w:t>
            </w:r>
            <w:r w:rsidRPr="001E4A31">
              <w:rPr>
                <w:b/>
              </w:rPr>
              <w:t>ПК-5, ПК-6</w:t>
            </w:r>
          </w:p>
          <w:p w:rsidR="00E56E6D" w:rsidRDefault="00E56E6D" w:rsidP="00401303">
            <w:pPr>
              <w:pStyle w:val="Style54"/>
              <w:spacing w:line="240" w:lineRule="auto"/>
              <w:rPr>
                <w:b/>
              </w:rPr>
            </w:pPr>
            <w:r>
              <w:rPr>
                <w:b/>
              </w:rPr>
              <w:t>ПК-8, ПК-9, ПК-10</w:t>
            </w:r>
          </w:p>
        </w:tc>
      </w:tr>
      <w:tr w:rsidR="00E56E6D" w:rsidTr="002F5454">
        <w:trPr>
          <w:trHeight w:val="181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D06229" w:rsidRDefault="00D06229" w:rsidP="00187163">
            <w:pPr>
              <w:pStyle w:val="Style18"/>
              <w:spacing w:line="240" w:lineRule="auto"/>
              <w:jc w:val="center"/>
              <w:rPr>
                <w:rStyle w:val="FontStyle75"/>
                <w:color w:val="FF0000"/>
                <w:sz w:val="24"/>
                <w:szCs w:val="24"/>
              </w:rPr>
            </w:pPr>
            <w:r w:rsidRPr="00D06229">
              <w:rPr>
                <w:rStyle w:val="FontStyle75"/>
                <w:sz w:val="24"/>
                <w:szCs w:val="24"/>
              </w:rPr>
              <w:t>Б</w:t>
            </w:r>
            <w:proofErr w:type="gramStart"/>
            <w:r w:rsidRPr="00D06229">
              <w:rPr>
                <w:rStyle w:val="FontStyle75"/>
                <w:sz w:val="24"/>
                <w:szCs w:val="24"/>
              </w:rPr>
              <w:t>1</w:t>
            </w:r>
            <w:proofErr w:type="gramEnd"/>
            <w:r w:rsidRPr="00D06229">
              <w:rPr>
                <w:rStyle w:val="FontStyle75"/>
                <w:sz w:val="24"/>
                <w:szCs w:val="24"/>
              </w:rPr>
              <w:t>.В.ОД.3.2.1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401303" w:rsidRDefault="004B5B40" w:rsidP="004B5B40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B5B40">
              <w:rPr>
                <w:rFonts w:ascii="Times New Roman" w:eastAsia="Calibri" w:hAnsi="Times New Roman"/>
                <w:sz w:val="24"/>
                <w:szCs w:val="24"/>
              </w:rPr>
              <w:t xml:space="preserve">Классификация </w:t>
            </w:r>
            <w:proofErr w:type="gramStart"/>
            <w:r w:rsidRPr="004B5B40">
              <w:rPr>
                <w:rFonts w:ascii="Times New Roman" w:eastAsia="Calibri" w:hAnsi="Times New Roman"/>
                <w:sz w:val="24"/>
                <w:szCs w:val="24"/>
              </w:rPr>
              <w:t>психопатологи-</w:t>
            </w:r>
            <w:proofErr w:type="spellStart"/>
            <w:r w:rsidRPr="004B5B40">
              <w:rPr>
                <w:rFonts w:ascii="Times New Roman" w:eastAsia="Calibri" w:hAnsi="Times New Roman"/>
                <w:sz w:val="24"/>
                <w:szCs w:val="24"/>
              </w:rPr>
              <w:t>ческих</w:t>
            </w:r>
            <w:proofErr w:type="spellEnd"/>
            <w:proofErr w:type="gramEnd"/>
            <w:r w:rsidRPr="004B5B40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4B5B40">
              <w:rPr>
                <w:rFonts w:ascii="Times New Roman" w:eastAsia="Calibri" w:hAnsi="Times New Roman"/>
                <w:sz w:val="24"/>
                <w:szCs w:val="24"/>
              </w:rPr>
              <w:t>синдро-мов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="00031282">
              <w:rPr>
                <w:rFonts w:ascii="Times New Roman" w:eastAsia="Calibri" w:hAnsi="Times New Roman"/>
                <w:sz w:val="24"/>
                <w:szCs w:val="24"/>
              </w:rPr>
              <w:t xml:space="preserve">выявление,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клиническое значение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1303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051485" w:rsidP="00D064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1E4A31">
              <w:rPr>
                <w:rStyle w:val="FontStyle75"/>
                <w:sz w:val="24"/>
                <w:szCs w:val="24"/>
              </w:rPr>
              <w:t>собеседование, тестирование, ситуационные задачи, рефераты</w:t>
            </w:r>
          </w:p>
          <w:p w:rsidR="00E56E6D" w:rsidRPr="001E4A31" w:rsidRDefault="00E56E6D" w:rsidP="00187163">
            <w:pPr>
              <w:widowControl w:val="0"/>
              <w:shd w:val="clear" w:color="auto" w:fill="FFFFFF"/>
              <w:spacing w:after="0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УК-1,</w:t>
            </w:r>
          </w:p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ПК-1, ПК-2  ПК-4, ПК-5, ПК-6</w:t>
            </w:r>
          </w:p>
          <w:p w:rsidR="00E56E6D" w:rsidRPr="001E4A31" w:rsidRDefault="00E56E6D" w:rsidP="00614A1F">
            <w:pPr>
              <w:pStyle w:val="Style54"/>
              <w:spacing w:line="240" w:lineRule="auto"/>
            </w:pPr>
            <w:r w:rsidRPr="00614A1F">
              <w:t>ПК-8, ПК-9, ПК-10</w:t>
            </w:r>
          </w:p>
        </w:tc>
      </w:tr>
      <w:tr w:rsidR="00E56E6D" w:rsidTr="002F5454">
        <w:trPr>
          <w:trHeight w:val="1559"/>
          <w:jc w:val="center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802152" w:rsidRDefault="00D06229" w:rsidP="00187163">
            <w:pPr>
              <w:pStyle w:val="Style18"/>
              <w:spacing w:line="240" w:lineRule="auto"/>
              <w:jc w:val="center"/>
              <w:rPr>
                <w:rStyle w:val="FontStyle75"/>
                <w:color w:val="FF0000"/>
              </w:rPr>
            </w:pPr>
            <w:r w:rsidRPr="00D06229">
              <w:rPr>
                <w:rStyle w:val="FontStyle75"/>
                <w:sz w:val="24"/>
                <w:szCs w:val="24"/>
              </w:rPr>
              <w:t>Б</w:t>
            </w:r>
            <w:proofErr w:type="gramStart"/>
            <w:r w:rsidRPr="00D06229">
              <w:rPr>
                <w:rStyle w:val="FontStyle75"/>
                <w:sz w:val="24"/>
                <w:szCs w:val="24"/>
              </w:rPr>
              <w:t>1</w:t>
            </w:r>
            <w:proofErr w:type="gramEnd"/>
            <w:r w:rsidRPr="00D06229">
              <w:rPr>
                <w:rStyle w:val="FontStyle75"/>
                <w:sz w:val="24"/>
                <w:szCs w:val="24"/>
              </w:rPr>
              <w:t>.В.ОД.3.2</w:t>
            </w:r>
            <w:r>
              <w:rPr>
                <w:rStyle w:val="FontStyle75"/>
                <w:sz w:val="24"/>
                <w:szCs w:val="24"/>
              </w:rPr>
              <w:t>.2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401303" w:rsidRDefault="00031282" w:rsidP="0018716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031282">
              <w:rPr>
                <w:rFonts w:ascii="Times New Roman" w:eastAsia="Calibri" w:hAnsi="Times New Roman"/>
                <w:sz w:val="24"/>
                <w:szCs w:val="24"/>
              </w:rPr>
              <w:t>Дифференци-альная</w:t>
            </w:r>
            <w:proofErr w:type="spellEnd"/>
            <w:proofErr w:type="gramEnd"/>
            <w:r w:rsidRPr="0003128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031282">
              <w:rPr>
                <w:rFonts w:ascii="Times New Roman" w:eastAsia="Calibri" w:hAnsi="Times New Roman"/>
                <w:sz w:val="24"/>
                <w:szCs w:val="24"/>
              </w:rPr>
              <w:t>диагно-стика</w:t>
            </w:r>
            <w:proofErr w:type="spellEnd"/>
            <w:r w:rsidRPr="0003128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031282">
              <w:rPr>
                <w:rFonts w:ascii="Times New Roman" w:eastAsia="Calibri" w:hAnsi="Times New Roman"/>
                <w:sz w:val="24"/>
                <w:szCs w:val="24"/>
              </w:rPr>
              <w:t>психопа-тологических</w:t>
            </w:r>
            <w:proofErr w:type="spellEnd"/>
            <w:r w:rsidRPr="00031282">
              <w:rPr>
                <w:rFonts w:ascii="Times New Roman" w:eastAsia="Calibri" w:hAnsi="Times New Roman"/>
                <w:sz w:val="24"/>
                <w:szCs w:val="24"/>
              </w:rPr>
              <w:t xml:space="preserve"> синдромов в психиатрии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1303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051485" w:rsidP="00D064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1E4A31">
              <w:rPr>
                <w:rStyle w:val="FontStyle75"/>
                <w:sz w:val="24"/>
                <w:szCs w:val="24"/>
              </w:rPr>
              <w:t>собеседование, тестирование, ситуационные задачи, рефераты</w:t>
            </w:r>
          </w:p>
          <w:p w:rsidR="00E56E6D" w:rsidRPr="001E4A31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УК-1,</w:t>
            </w:r>
          </w:p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ПК-1, ПК-2  ПК-4, ПК-5, ПК-6</w:t>
            </w:r>
          </w:p>
          <w:p w:rsidR="00E56E6D" w:rsidRDefault="00E56E6D" w:rsidP="00614A1F">
            <w:pPr>
              <w:pStyle w:val="Style54"/>
              <w:spacing w:line="240" w:lineRule="auto"/>
            </w:pPr>
            <w:r w:rsidRPr="00614A1F">
              <w:t>ПК-8, ПК-9, ПК-10</w:t>
            </w:r>
          </w:p>
          <w:p w:rsidR="00E56E6D" w:rsidRPr="001E4A31" w:rsidRDefault="00E56E6D" w:rsidP="00614A1F">
            <w:pPr>
              <w:pStyle w:val="Style54"/>
              <w:spacing w:line="240" w:lineRule="auto"/>
            </w:pPr>
          </w:p>
        </w:tc>
      </w:tr>
      <w:tr w:rsidR="00E56E6D" w:rsidTr="002F5454">
        <w:trPr>
          <w:trHeight w:val="1560"/>
          <w:jc w:val="center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802152" w:rsidRDefault="00D06229" w:rsidP="00187163">
            <w:pPr>
              <w:pStyle w:val="Style18"/>
              <w:spacing w:line="240" w:lineRule="auto"/>
              <w:jc w:val="center"/>
              <w:rPr>
                <w:rStyle w:val="FontStyle75"/>
                <w:color w:val="FF0000"/>
              </w:rPr>
            </w:pPr>
            <w:r w:rsidRPr="00D06229">
              <w:rPr>
                <w:rStyle w:val="FontStyle75"/>
                <w:sz w:val="24"/>
                <w:szCs w:val="24"/>
              </w:rPr>
              <w:t>Б</w:t>
            </w:r>
            <w:proofErr w:type="gramStart"/>
            <w:r w:rsidRPr="00D06229">
              <w:rPr>
                <w:rStyle w:val="FontStyle75"/>
                <w:sz w:val="24"/>
                <w:szCs w:val="24"/>
              </w:rPr>
              <w:t>1</w:t>
            </w:r>
            <w:proofErr w:type="gramEnd"/>
            <w:r w:rsidRPr="00D06229">
              <w:rPr>
                <w:rStyle w:val="FontStyle75"/>
                <w:sz w:val="24"/>
                <w:szCs w:val="24"/>
              </w:rPr>
              <w:t>.В.ОД.3.2</w:t>
            </w:r>
            <w:r>
              <w:rPr>
                <w:rStyle w:val="FontStyle75"/>
                <w:sz w:val="24"/>
                <w:szCs w:val="24"/>
              </w:rPr>
              <w:t>.3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401303" w:rsidRDefault="00031282" w:rsidP="0003128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Нозологическая классификация</w:t>
            </w:r>
            <w:r w:rsidRPr="0003128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 w:rsidRPr="00031282">
              <w:rPr>
                <w:rFonts w:ascii="Times New Roman" w:eastAsia="Calibri" w:hAnsi="Times New Roman"/>
                <w:sz w:val="24"/>
                <w:szCs w:val="24"/>
              </w:rPr>
              <w:t>психических</w:t>
            </w:r>
            <w:proofErr w:type="gramEnd"/>
            <w:r w:rsidRPr="00031282">
              <w:rPr>
                <w:rFonts w:ascii="Times New Roman" w:eastAsia="Calibri" w:hAnsi="Times New Roman"/>
                <w:sz w:val="24"/>
                <w:szCs w:val="24"/>
              </w:rPr>
              <w:t xml:space="preserve"> за-</w:t>
            </w:r>
            <w:proofErr w:type="spellStart"/>
            <w:r w:rsidRPr="00031282">
              <w:rPr>
                <w:rFonts w:ascii="Times New Roman" w:eastAsia="Calibri" w:hAnsi="Times New Roman"/>
                <w:sz w:val="24"/>
                <w:szCs w:val="24"/>
              </w:rPr>
              <w:t>болеваний</w:t>
            </w:r>
            <w:proofErr w:type="spellEnd"/>
          </w:p>
        </w:tc>
        <w:tc>
          <w:tcPr>
            <w:tcW w:w="96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1303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051485" w:rsidP="00D064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187163">
            <w:pPr>
              <w:pStyle w:val="Style18"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1E4A31">
              <w:rPr>
                <w:rStyle w:val="FontStyle75"/>
                <w:sz w:val="24"/>
                <w:szCs w:val="24"/>
              </w:rPr>
              <w:t>собеседование, тестирование, ситуационные задачи, рефераты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УК-1,</w:t>
            </w:r>
          </w:p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ПК-1, ПК-2  ПК-4, ПК-5, ПК-6</w:t>
            </w:r>
          </w:p>
          <w:p w:rsidR="00E56E6D" w:rsidRPr="001E4A31" w:rsidRDefault="00E56E6D" w:rsidP="00614A1F">
            <w:pPr>
              <w:pStyle w:val="Style54"/>
              <w:widowControl/>
              <w:spacing w:line="240" w:lineRule="auto"/>
            </w:pPr>
            <w:r w:rsidRPr="00614A1F">
              <w:t>ПК-8, ПК-9, ПК-10</w:t>
            </w:r>
          </w:p>
        </w:tc>
      </w:tr>
      <w:tr w:rsidR="00E56E6D" w:rsidTr="002F5454">
        <w:trPr>
          <w:trHeight w:val="219"/>
          <w:jc w:val="center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802152" w:rsidRDefault="00D06229" w:rsidP="002F5454">
            <w:pPr>
              <w:pStyle w:val="Style18"/>
              <w:spacing w:line="240" w:lineRule="auto"/>
              <w:jc w:val="center"/>
              <w:rPr>
                <w:rStyle w:val="FontStyle75"/>
                <w:b/>
                <w:color w:val="FF0000"/>
                <w:lang w:val="en-US"/>
              </w:rPr>
            </w:pPr>
            <w:r w:rsidRPr="00E56E6D">
              <w:rPr>
                <w:rStyle w:val="FontStyle75"/>
                <w:b/>
              </w:rPr>
              <w:lastRenderedPageBreak/>
              <w:t>Б</w:t>
            </w:r>
            <w:proofErr w:type="gramStart"/>
            <w:r w:rsidRPr="00E56E6D">
              <w:rPr>
                <w:rStyle w:val="FontStyle75"/>
                <w:b/>
              </w:rPr>
              <w:t>1</w:t>
            </w:r>
            <w:proofErr w:type="gramEnd"/>
            <w:r w:rsidRPr="00E56E6D">
              <w:rPr>
                <w:rStyle w:val="FontStyle75"/>
                <w:b/>
              </w:rPr>
              <w:t>.В.ОД.3</w:t>
            </w:r>
            <w:r>
              <w:rPr>
                <w:rStyle w:val="FontStyle75"/>
                <w:b/>
              </w:rPr>
              <w:t>.3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F782E" w:rsidRDefault="00EF782E" w:rsidP="00FB5B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Частная </w:t>
            </w:r>
          </w:p>
          <w:p w:rsidR="00E56E6D" w:rsidRPr="00FB5BC7" w:rsidRDefault="00EF782E" w:rsidP="00EF78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психиатрия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Default="00E56E6D" w:rsidP="00FF5A9F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Default="00051485" w:rsidP="00FF5A9F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E6D" w:rsidRDefault="00E56E6D" w:rsidP="00FF5A9F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Default="00051485" w:rsidP="00D064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FF5A9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1E4A31">
              <w:rPr>
                <w:rStyle w:val="FontStyle75"/>
                <w:b/>
                <w:sz w:val="24"/>
                <w:szCs w:val="24"/>
              </w:rPr>
              <w:t>собеседование, тестирование, ситуационные задачи, рефераты</w:t>
            </w:r>
          </w:p>
          <w:p w:rsidR="00E56E6D" w:rsidRPr="001E4A31" w:rsidRDefault="00E56E6D" w:rsidP="00FF5A9F">
            <w:pPr>
              <w:widowControl w:val="0"/>
              <w:shd w:val="clear" w:color="auto" w:fill="FFFFFF"/>
              <w:spacing w:after="0"/>
              <w:jc w:val="center"/>
              <w:rPr>
                <w:rStyle w:val="FontStyle75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614A1F" w:rsidRDefault="00E56E6D" w:rsidP="00614A1F">
            <w:pPr>
              <w:pStyle w:val="Style54"/>
              <w:widowControl/>
              <w:spacing w:line="240" w:lineRule="auto"/>
              <w:rPr>
                <w:b/>
              </w:rPr>
            </w:pPr>
            <w:r w:rsidRPr="00614A1F">
              <w:rPr>
                <w:b/>
              </w:rPr>
              <w:t>УК-1,</w:t>
            </w:r>
          </w:p>
          <w:p w:rsidR="00E56E6D" w:rsidRPr="00614A1F" w:rsidRDefault="00E56E6D" w:rsidP="00614A1F">
            <w:pPr>
              <w:pStyle w:val="Style54"/>
              <w:widowControl/>
              <w:spacing w:line="240" w:lineRule="auto"/>
              <w:rPr>
                <w:b/>
              </w:rPr>
            </w:pPr>
            <w:r w:rsidRPr="00614A1F">
              <w:rPr>
                <w:b/>
              </w:rPr>
              <w:t>ПК-1, ПК-2  ПК-4, ПК-5, ПК-6</w:t>
            </w:r>
          </w:p>
          <w:p w:rsidR="00E56E6D" w:rsidRPr="001E4A31" w:rsidRDefault="00E56E6D" w:rsidP="00614A1F">
            <w:pPr>
              <w:pStyle w:val="Style54"/>
              <w:widowControl/>
              <w:spacing w:line="240" w:lineRule="auto"/>
              <w:rPr>
                <w:rStyle w:val="FontStyle78"/>
                <w:b/>
                <w:sz w:val="24"/>
                <w:szCs w:val="24"/>
              </w:rPr>
            </w:pPr>
            <w:r w:rsidRPr="00614A1F">
              <w:rPr>
                <w:b/>
              </w:rPr>
              <w:t>ПК-8, ПК-9, ПК-10</w:t>
            </w:r>
          </w:p>
        </w:tc>
      </w:tr>
      <w:tr w:rsidR="00E56E6D" w:rsidTr="002F5454">
        <w:trPr>
          <w:trHeight w:val="1611"/>
          <w:jc w:val="center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D06229" w:rsidRDefault="00D06229" w:rsidP="00187163">
            <w:pPr>
              <w:pStyle w:val="Style18"/>
              <w:spacing w:line="240" w:lineRule="auto"/>
              <w:jc w:val="center"/>
              <w:rPr>
                <w:rStyle w:val="FontStyle75"/>
                <w:color w:val="FF0000"/>
                <w:sz w:val="24"/>
                <w:szCs w:val="24"/>
              </w:rPr>
            </w:pPr>
            <w:r w:rsidRPr="00D06229">
              <w:rPr>
                <w:rStyle w:val="FontStyle75"/>
                <w:sz w:val="24"/>
                <w:szCs w:val="24"/>
              </w:rPr>
              <w:t>Б</w:t>
            </w:r>
            <w:proofErr w:type="gramStart"/>
            <w:r w:rsidRPr="00D06229">
              <w:rPr>
                <w:rStyle w:val="FontStyle75"/>
                <w:sz w:val="24"/>
                <w:szCs w:val="24"/>
              </w:rPr>
              <w:t>1</w:t>
            </w:r>
            <w:proofErr w:type="gramEnd"/>
            <w:r w:rsidRPr="00D06229">
              <w:rPr>
                <w:rStyle w:val="FontStyle75"/>
                <w:sz w:val="24"/>
                <w:szCs w:val="24"/>
              </w:rPr>
              <w:t>.В.ОД.3.3</w:t>
            </w:r>
            <w:r>
              <w:rPr>
                <w:rStyle w:val="FontStyle75"/>
                <w:sz w:val="24"/>
                <w:szCs w:val="24"/>
              </w:rPr>
              <w:t>.1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031282" w:rsidRDefault="00031282" w:rsidP="001E4A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Эндогенные психические расстройства.</w:t>
            </w:r>
          </w:p>
          <w:p w:rsidR="00E56E6D" w:rsidRPr="00401303" w:rsidRDefault="00031282" w:rsidP="0003128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31282">
              <w:rPr>
                <w:rFonts w:ascii="Times New Roman" w:eastAsia="Calibri" w:hAnsi="Times New Roman"/>
                <w:sz w:val="24"/>
                <w:szCs w:val="24"/>
              </w:rPr>
              <w:t xml:space="preserve">Аффективные психозы и аффективные заболевания </w:t>
            </w:r>
            <w:proofErr w:type="spellStart"/>
            <w:r w:rsidRPr="00031282">
              <w:rPr>
                <w:rFonts w:ascii="Times New Roman" w:eastAsia="Calibri" w:hAnsi="Times New Roman"/>
                <w:sz w:val="24"/>
                <w:szCs w:val="24"/>
              </w:rPr>
              <w:t>непсихо-тического</w:t>
            </w:r>
            <w:proofErr w:type="spellEnd"/>
            <w:r w:rsidRPr="00031282">
              <w:rPr>
                <w:rFonts w:ascii="Times New Roman" w:eastAsia="Calibri" w:hAnsi="Times New Roman"/>
                <w:sz w:val="24"/>
                <w:szCs w:val="24"/>
              </w:rPr>
              <w:t xml:space="preserve"> уровня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031282">
              <w:rPr>
                <w:rFonts w:ascii="Times New Roman" w:eastAsia="Calibri" w:hAnsi="Times New Roman"/>
                <w:sz w:val="24"/>
                <w:szCs w:val="24"/>
              </w:rPr>
              <w:t xml:space="preserve"> Шизофрения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1303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051485" w:rsidP="00D064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1E4A31">
              <w:rPr>
                <w:rStyle w:val="FontStyle75"/>
                <w:sz w:val="24"/>
                <w:szCs w:val="24"/>
              </w:rPr>
              <w:t>собеседование, тестирование, ситуационные задачи, рефераты</w:t>
            </w:r>
          </w:p>
          <w:p w:rsidR="00E56E6D" w:rsidRPr="001E4A31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УК-1,</w:t>
            </w:r>
          </w:p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ПК-1, ПК-2  ПК-4, ПК-5, ПК-6</w:t>
            </w:r>
          </w:p>
          <w:p w:rsidR="00E56E6D" w:rsidRDefault="00E56E6D" w:rsidP="00614A1F">
            <w:pPr>
              <w:spacing w:after="0"/>
              <w:jc w:val="center"/>
              <w:rPr>
                <w:rFonts w:ascii="Times New Roman" w:hAnsi="Times New Roman"/>
              </w:rPr>
            </w:pPr>
            <w:r w:rsidRPr="00614A1F">
              <w:rPr>
                <w:rFonts w:ascii="Times New Roman" w:hAnsi="Times New Roman"/>
              </w:rPr>
              <w:t>ПК-8, ПК-9, ПК-10</w:t>
            </w:r>
          </w:p>
          <w:p w:rsidR="00E56E6D" w:rsidRPr="00614A1F" w:rsidRDefault="00E56E6D" w:rsidP="00614A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E6D" w:rsidTr="002F5454">
        <w:trPr>
          <w:trHeight w:val="1611"/>
          <w:jc w:val="center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802152" w:rsidRDefault="00D06229" w:rsidP="00187163">
            <w:pPr>
              <w:pStyle w:val="Style18"/>
              <w:spacing w:line="240" w:lineRule="auto"/>
              <w:jc w:val="center"/>
              <w:rPr>
                <w:rStyle w:val="FontStyle75"/>
                <w:color w:val="FF0000"/>
              </w:rPr>
            </w:pPr>
            <w:r w:rsidRPr="00D06229">
              <w:rPr>
                <w:rStyle w:val="FontStyle75"/>
                <w:sz w:val="24"/>
                <w:szCs w:val="24"/>
              </w:rPr>
              <w:t>Б</w:t>
            </w:r>
            <w:proofErr w:type="gramStart"/>
            <w:r w:rsidRPr="00D06229">
              <w:rPr>
                <w:rStyle w:val="FontStyle75"/>
                <w:sz w:val="24"/>
                <w:szCs w:val="24"/>
              </w:rPr>
              <w:t>1</w:t>
            </w:r>
            <w:proofErr w:type="gramEnd"/>
            <w:r w:rsidRPr="00D06229">
              <w:rPr>
                <w:rStyle w:val="FontStyle75"/>
                <w:sz w:val="24"/>
                <w:szCs w:val="24"/>
              </w:rPr>
              <w:t>.В.ОД.3.3</w:t>
            </w:r>
            <w:r>
              <w:rPr>
                <w:rStyle w:val="FontStyle75"/>
                <w:sz w:val="24"/>
                <w:szCs w:val="24"/>
              </w:rPr>
              <w:t>.2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401303" w:rsidRDefault="00031282" w:rsidP="001E4A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Органические включая симптоматические психические расстройства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1303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051485" w:rsidP="00D064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1E4A31">
              <w:rPr>
                <w:rStyle w:val="FontStyle75"/>
                <w:sz w:val="24"/>
                <w:szCs w:val="24"/>
              </w:rPr>
              <w:t>собеседование, тестирование, ситуационные задачи, рефераты</w:t>
            </w:r>
          </w:p>
          <w:p w:rsidR="00E56E6D" w:rsidRPr="001E4A31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УК-1,</w:t>
            </w:r>
          </w:p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ПК-1, ПК-2  ПК-4, ПК-5, ПК-6</w:t>
            </w:r>
          </w:p>
          <w:p w:rsidR="00E56E6D" w:rsidRDefault="00E56E6D" w:rsidP="00614A1F">
            <w:pPr>
              <w:pStyle w:val="Style54"/>
              <w:widowControl/>
              <w:spacing w:line="240" w:lineRule="auto"/>
            </w:pPr>
            <w:r w:rsidRPr="00614A1F">
              <w:t>ПК-8, ПК-9, ПК-10</w:t>
            </w:r>
          </w:p>
          <w:p w:rsidR="00E56E6D" w:rsidRPr="001E4A31" w:rsidRDefault="00E56E6D" w:rsidP="00614A1F">
            <w:pPr>
              <w:pStyle w:val="Style54"/>
              <w:widowControl/>
              <w:spacing w:line="240" w:lineRule="auto"/>
            </w:pPr>
          </w:p>
        </w:tc>
      </w:tr>
      <w:tr w:rsidR="00E56E6D" w:rsidRPr="009F15F4" w:rsidTr="002F5454">
        <w:trPr>
          <w:trHeight w:val="839"/>
          <w:jc w:val="center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56E6D" w:rsidRPr="00802152" w:rsidRDefault="00D06229" w:rsidP="002F5454">
            <w:pPr>
              <w:pStyle w:val="Style18"/>
              <w:spacing w:line="240" w:lineRule="auto"/>
              <w:jc w:val="center"/>
              <w:rPr>
                <w:rStyle w:val="FontStyle75"/>
                <w:color w:val="FF0000"/>
                <w:sz w:val="24"/>
                <w:szCs w:val="24"/>
              </w:rPr>
            </w:pPr>
            <w:r w:rsidRPr="00D06229">
              <w:rPr>
                <w:rStyle w:val="FontStyle75"/>
                <w:sz w:val="24"/>
                <w:szCs w:val="24"/>
              </w:rPr>
              <w:t>Б</w:t>
            </w:r>
            <w:proofErr w:type="gramStart"/>
            <w:r w:rsidRPr="00D06229">
              <w:rPr>
                <w:rStyle w:val="FontStyle75"/>
                <w:sz w:val="24"/>
                <w:szCs w:val="24"/>
              </w:rPr>
              <w:t>1</w:t>
            </w:r>
            <w:proofErr w:type="gramEnd"/>
            <w:r w:rsidRPr="00D06229">
              <w:rPr>
                <w:rStyle w:val="FontStyle75"/>
                <w:sz w:val="24"/>
                <w:szCs w:val="24"/>
              </w:rPr>
              <w:t>.В.ОД.3.3</w:t>
            </w:r>
            <w:r>
              <w:rPr>
                <w:rStyle w:val="FontStyle75"/>
                <w:sz w:val="24"/>
                <w:szCs w:val="24"/>
              </w:rPr>
              <w:t>.3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401303" w:rsidRDefault="00031282" w:rsidP="0018716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Невротические и связанные со стрессом психические расстройства. Расстройства личности. Умственная отсталость.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1303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E6D" w:rsidRPr="00401303" w:rsidRDefault="00E56E6D" w:rsidP="001871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56E6D" w:rsidRPr="00401303" w:rsidRDefault="00051485" w:rsidP="00D064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1E4A31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1E4A31">
              <w:rPr>
                <w:rStyle w:val="FontStyle75"/>
                <w:sz w:val="24"/>
                <w:szCs w:val="24"/>
              </w:rPr>
              <w:t>собеседование, тестирование, ситуационные задачи, рефераты</w:t>
            </w:r>
          </w:p>
          <w:p w:rsidR="00E56E6D" w:rsidRPr="001E4A31" w:rsidRDefault="00E56E6D" w:rsidP="0018716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УК-1,</w:t>
            </w:r>
          </w:p>
          <w:p w:rsidR="00E56E6D" w:rsidRPr="00614A1F" w:rsidRDefault="00E56E6D" w:rsidP="00614A1F">
            <w:pPr>
              <w:pStyle w:val="Style54"/>
              <w:widowControl/>
              <w:spacing w:line="240" w:lineRule="auto"/>
            </w:pPr>
            <w:r w:rsidRPr="00614A1F">
              <w:t>ПК-1, ПК-2  ПК-4, ПК-5, ПК-6</w:t>
            </w:r>
          </w:p>
          <w:p w:rsidR="00E56E6D" w:rsidRDefault="00E56E6D" w:rsidP="00614A1F">
            <w:pPr>
              <w:pStyle w:val="Style54"/>
              <w:widowControl/>
              <w:spacing w:line="240" w:lineRule="auto"/>
            </w:pPr>
            <w:r w:rsidRPr="00614A1F">
              <w:t>ПК-8, ПК-9, ПК-10</w:t>
            </w:r>
          </w:p>
          <w:p w:rsidR="00E56E6D" w:rsidRPr="001E4A31" w:rsidRDefault="00E56E6D" w:rsidP="00614A1F">
            <w:pPr>
              <w:pStyle w:val="Style54"/>
              <w:widowControl/>
              <w:spacing w:line="240" w:lineRule="auto"/>
            </w:pPr>
          </w:p>
        </w:tc>
      </w:tr>
      <w:tr w:rsidR="00E56E6D" w:rsidRPr="009F15F4" w:rsidTr="00342A24">
        <w:trPr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Default="00E56E6D" w:rsidP="00187163">
            <w:pPr>
              <w:pStyle w:val="Style18"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9309" w:type="dxa"/>
            <w:gridSpan w:val="7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Pr="007C0D66" w:rsidRDefault="00E56E6D" w:rsidP="007C0D66">
            <w:pPr>
              <w:pStyle w:val="Style54"/>
              <w:spacing w:line="240" w:lineRule="auto"/>
              <w:rPr>
                <w:b/>
              </w:rPr>
            </w:pPr>
            <w:r>
              <w:rPr>
                <w:b/>
              </w:rPr>
              <w:t>Репетиционный экзамен</w:t>
            </w:r>
            <w:r w:rsidRPr="007C0D66">
              <w:rPr>
                <w:b/>
              </w:rPr>
              <w:t>: 6 часов</w:t>
            </w:r>
          </w:p>
          <w:p w:rsidR="00E56E6D" w:rsidRPr="00614A1F" w:rsidRDefault="00E56E6D" w:rsidP="007C0D66">
            <w:pPr>
              <w:pStyle w:val="Style54"/>
              <w:spacing w:line="240" w:lineRule="auto"/>
            </w:pPr>
          </w:p>
        </w:tc>
      </w:tr>
      <w:tr w:rsidR="00E56E6D" w:rsidRPr="009F15F4" w:rsidTr="00342A24">
        <w:trPr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Default="00E56E6D" w:rsidP="00187163">
            <w:pPr>
              <w:pStyle w:val="Style18"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9309" w:type="dxa"/>
            <w:gridSpan w:val="7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56E6D" w:rsidRDefault="00E56E6D" w:rsidP="007C0D66">
            <w:pPr>
              <w:pStyle w:val="Style54"/>
              <w:spacing w:line="240" w:lineRule="auto"/>
              <w:rPr>
                <w:b/>
              </w:rPr>
            </w:pPr>
            <w:r w:rsidRPr="009F15F4">
              <w:rPr>
                <w:b/>
              </w:rPr>
              <w:t xml:space="preserve">Итого: </w:t>
            </w:r>
            <w:r>
              <w:rPr>
                <w:b/>
              </w:rPr>
              <w:t>144 часа</w:t>
            </w:r>
          </w:p>
          <w:p w:rsidR="00E56E6D" w:rsidRPr="00614A1F" w:rsidRDefault="00E56E6D" w:rsidP="007C0D66">
            <w:pPr>
              <w:pStyle w:val="Style54"/>
              <w:spacing w:line="240" w:lineRule="auto"/>
            </w:pPr>
          </w:p>
        </w:tc>
      </w:tr>
    </w:tbl>
    <w:p w:rsidR="009D6568" w:rsidRDefault="009D6568" w:rsidP="00D4240D">
      <w:pPr>
        <w:jc w:val="both"/>
        <w:rPr>
          <w:rFonts w:ascii="Times New Roman" w:hAnsi="Times New Roman"/>
        </w:rPr>
        <w:sectPr w:rsidR="009D6568" w:rsidSect="00B825E4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FA79D6" w:rsidRDefault="00FA79D6" w:rsidP="00FA79D6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Содержание и структура компетенций</w:t>
      </w:r>
    </w:p>
    <w:tbl>
      <w:tblPr>
        <w:tblpPr w:leftFromText="180" w:rightFromText="180" w:vertAnchor="page" w:horzAnchor="page" w:tblpX="960" w:tblpY="2292"/>
        <w:tblW w:w="15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8"/>
        <w:gridCol w:w="3404"/>
        <w:gridCol w:w="3403"/>
        <w:gridCol w:w="3403"/>
        <w:gridCol w:w="3405"/>
      </w:tblGrid>
      <w:tr w:rsidR="00FA79D6" w:rsidTr="00505C93">
        <w:trPr>
          <w:trHeight w:val="825"/>
        </w:trPr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9D6" w:rsidRDefault="00FA79D6" w:rsidP="00505C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Коды компетенций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9D6" w:rsidRDefault="00FA79D6" w:rsidP="00505C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Название компетенции</w:t>
            </w:r>
          </w:p>
        </w:tc>
        <w:tc>
          <w:tcPr>
            <w:tcW w:w="10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9D6" w:rsidRDefault="00FA79D6" w:rsidP="00505C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Содержание и структура компетенции</w:t>
            </w:r>
          </w:p>
        </w:tc>
      </w:tr>
      <w:tr w:rsidR="00FA79D6" w:rsidTr="00505C93">
        <w:trPr>
          <w:trHeight w:val="280"/>
        </w:trPr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9D6" w:rsidRDefault="00FA79D6" w:rsidP="00505C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9D6" w:rsidRDefault="00FA79D6" w:rsidP="00505C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9D6" w:rsidRDefault="00FA79D6" w:rsidP="00505C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знать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9D6" w:rsidRDefault="00FA79D6" w:rsidP="00505C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уметь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9D6" w:rsidRDefault="00FA79D6" w:rsidP="00505C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владеть</w:t>
            </w:r>
          </w:p>
        </w:tc>
      </w:tr>
      <w:tr w:rsidR="000A3C49" w:rsidTr="004D3C45">
        <w:trPr>
          <w:trHeight w:val="1440"/>
        </w:trPr>
        <w:tc>
          <w:tcPr>
            <w:tcW w:w="1598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УК-1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 к  абстрактному  мышлению, анализу, синтезу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основные понятия, используемые в психиатрии;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– структурно-функциональные особенности нервной системы  психики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основные принципы функционирования нервной системы и психики человека, ее взаимосвязь с другими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органами и системами;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4 - научные идеи и тенденции развития психиатрии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1 -критически оценивать поступающую информацию вне зависимости от ее источника;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избегать автоматического применения стандартных приемов при решении профессиональных задач;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3 - управлять информацией (поиск, интерпретация, анализ информации, в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т.ч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. из множественных источников;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4 - использовать системный комплексный подход при постановке диагноза и назначении необходимой терапии.</w:t>
            </w:r>
            <w:proofErr w:type="gramEnd"/>
          </w:p>
        </w:tc>
        <w:tc>
          <w:tcPr>
            <w:tcW w:w="3405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1- навыками сбора, обработки, критического анализа и систематизации профессиональной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информации;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навыками выбора методов и средств решения профессиональных задач;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3 - навыками управления информацией (поиск, интерпретация, анализ информации, в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т.ч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. из множественных источников;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4 - владеть компьютерной техникой, получать информацию из различных источников, работать с информацией в глобальных компьютерных сетях.</w:t>
            </w:r>
            <w:proofErr w:type="gramEnd"/>
          </w:p>
        </w:tc>
      </w:tr>
      <w:tr w:rsidR="000A3C49" w:rsidTr="004D3C45">
        <w:trPr>
          <w:trHeight w:val="1500"/>
        </w:trPr>
        <w:tc>
          <w:tcPr>
            <w:tcW w:w="1598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ПК-1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готовность к осуществлению комплекса мероприятий, направленных на сохранение  и  укрепление  здоровья  и включающих в себя формирование здорового  образа  жизни,  предупреждение возникновения и (или) распространения заболеваний,  их  раннюю  диагностику, выявление причин и условий их возникновения   и   развития,   а   также направленных  на  устранение  вредного </w:t>
            </w:r>
            <w:proofErr w:type="gramStart"/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влияния</w:t>
            </w:r>
            <w:proofErr w:type="gramEnd"/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 здоровье человека факторов среды его обитания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1 -основные этапы формирования психики человека и критерии психического здоровья;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– биологические и психологические основы поведения человека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этиологию, патогенез, ведущие клинические проявления, методы диагностики, лабораторные показатели и исходы психических расстройств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4 - виды и показания к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психофармакотерапии</w:t>
            </w:r>
            <w:proofErr w:type="spellEnd"/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1 -проводить консультации больных по вопросам заболевания и проводимого лечения;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проводить беседы с пациентами по вопросам профилактики психических расстройств;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осуществлять профилактические и лечебные мероприятия с учетом динамики психического состояния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1 -обосновывать использование психофармакологических препаратов;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методиками применения психофармакологических препаратов для лечения и предупреждения развития обострений психических заболеваний.</w:t>
            </w:r>
          </w:p>
        </w:tc>
      </w:tr>
      <w:tr w:rsidR="000A3C49" w:rsidTr="004D3C45">
        <w:trPr>
          <w:trHeight w:val="1050"/>
        </w:trPr>
        <w:tc>
          <w:tcPr>
            <w:tcW w:w="1598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ПК-2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проведению профилактических медицинских осмотров, диспансеризации и осуществлению диспансерного наблюдения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– критерии психического здоровья, </w:t>
            </w:r>
          </w:p>
          <w:p w:rsidR="000A3C49" w:rsidRDefault="000A3C49" w:rsidP="000A3C49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2 - этиологию, патогенез, ведущие клинические проявления, методы диагностики, лабораторные показатели и исходы основных психических расстройств;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3 - виды и показания к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психофармакотерапии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– оценивать психическое здоровье человека, проводить консультации больных по вопросам заболевания и проводимого лечения;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проводить беседы с пациентами по вопросам профилактики психических расстройств;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осуществлять профилактические и лечебные мероприятия с учетом динамики психического состояния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– навыком оценки психического здоровья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2 -  обосновывать использование психофармакологических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препаратов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;в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ладеть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методиками применения психофармакологических препаратов для лечения и предупреждения развития обострений психических заболеваний.</w:t>
            </w:r>
          </w:p>
        </w:tc>
      </w:tr>
      <w:tr w:rsidR="000A3C49" w:rsidTr="004D3C45">
        <w:trPr>
          <w:trHeight w:val="1785"/>
        </w:trPr>
        <w:tc>
          <w:tcPr>
            <w:tcW w:w="1598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lastRenderedPageBreak/>
              <w:t>ПК-4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 к  применению  социально-гигиенических методик сбора и медико-статистического  анализа  информации  о показателях  здоровья  взрослых  и  подростков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типовую учетно-отчетную медицинскую документацию медицинских учреждений;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экспертизу трудоспособности.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анализировать и оценивать качество медицинской помощи населению, вести медицинскую документацию.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A3C49" w:rsidRDefault="000A3C49" w:rsidP="000A3C49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–методами ведения медицинской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 учетно-отчетной документации в медицинских учреждениях.</w:t>
            </w:r>
          </w:p>
        </w:tc>
      </w:tr>
      <w:tr w:rsidR="000A3C49" w:rsidTr="004D3C45">
        <w:trPr>
          <w:trHeight w:val="2355"/>
        </w:trPr>
        <w:tc>
          <w:tcPr>
            <w:tcW w:w="1598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определению у пациентов патологических  состояний,  симптомов, синдромов заболеваний, нозологических форм в соответствии с Международной статистической  классификацией  болезней и проблем, связанных со здоровьем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возрастные особенности психики, патогенеза наиболее распространенных заболеваний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методы  и принципы оценки психического статуса человека, показания;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этиологию, патогенез, ведущие клинические проявления, методы диагностики, лабораторные показатели и исходы основных психических заболеваний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4 - виды и показания к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психофармакотерапии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Pr="009D2D69" w:rsidRDefault="000A3C49" w:rsidP="000A3C49">
            <w:pPr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интерпретировать результаты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оценки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психического статуса;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2 - обосновать необходимость патопсихологического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обследования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3 - обосновать необходимость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применения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терапии</w:t>
            </w:r>
            <w:proofErr w:type="spellEnd"/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, 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бъяснять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действие психофармакологических лекарственных препаратов и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возможных осложнений при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нарушении назначения</w:t>
            </w:r>
            <w:r w:rsidRPr="009D2D69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A3C49" w:rsidRDefault="000A3C49" w:rsidP="000A3C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1-  методикой сбора жалоб, субъективного и объективного анамнеза психического расстройства;</w:t>
            </w:r>
          </w:p>
          <w:p w:rsidR="000A3C49" w:rsidRDefault="000A3C49" w:rsidP="000A3C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– навыком выявления во время клинического обследования симптомов психических расстройств, квалификации психопатологических синдромов, составления плана дополнительного лабораторного и инструментального обследования;</w:t>
            </w:r>
          </w:p>
          <w:p w:rsidR="000A3C49" w:rsidRDefault="000A3C49" w:rsidP="000A3C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3 -  дифференциальной диагностикой основных психических заболеваний;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4 -  алгоритмом постановки предварительного нозологического диагноза;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5 - алгоритмом постановки окончательного психиатрического диагноза.</w:t>
            </w:r>
          </w:p>
        </w:tc>
      </w:tr>
      <w:tr w:rsidR="000A3C49" w:rsidTr="004D3C45">
        <w:trPr>
          <w:trHeight w:val="2355"/>
        </w:trPr>
        <w:tc>
          <w:tcPr>
            <w:tcW w:w="1598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ПК-6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A4BF5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ведению и лечению пациентов, нуждающихся в оказании психиатрической медицинской помощи (ПК-6)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возрастные особенности нервной системы;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2 - общие закономерности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этиопатогенеза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психических заболеваний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клинические проявления, методы диагностики, лабораторные показатели и исходы основных психических заболеваний;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4 - виды и показания к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психофармакотерапии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5 - знать принципы реабилитации больных с психическими расстройствами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1 -обосновать необходимость применения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психофармакотерапии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объяснять действие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психофармакотропных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лекарственных препаратов и возможные осложнения при нарушении назначения;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осуществлять профилактические и лечебные мероприятия с учетом динамики клинической картины психического расстройства;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оказать неотложную помощь больным с психическими расстройствами;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– организовывать реабилитационные мероприятия для лиц с психическими расстройствами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A3C49" w:rsidRDefault="000A3C49" w:rsidP="000A3C49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1 -владеть методами и принципами ведения и лечения пациентов с психиатрической  патологией в соответствии с Федеральными клиническими рекомендациями и нормативно-правовыми документами регламентирующими оказание психиатрической помощи</w:t>
            </w:r>
          </w:p>
        </w:tc>
      </w:tr>
      <w:tr w:rsidR="000A3C49" w:rsidTr="004D3C45">
        <w:trPr>
          <w:trHeight w:val="555"/>
        </w:trPr>
        <w:tc>
          <w:tcPr>
            <w:tcW w:w="1598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ПК-8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 применению природных лечебных факторов, лекарственной, немедикаментозной  терапии и  других методов  у пациентов,  нуждающихся  в медицинской реабилитации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Pr="00866846" w:rsidRDefault="000A3C49" w:rsidP="000A3C49">
            <w:pPr>
              <w:pStyle w:val="a8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принципы и методы санаторно-курортного лечения, показания и противопоказания к применению данных </w:t>
            </w:r>
            <w:r w:rsidRPr="00866846">
              <w:rPr>
                <w:rFonts w:ascii="Times New Roman" w:hAnsi="Times New Roman"/>
                <w:color w:val="000000"/>
                <w:sz w:val="16"/>
                <w:szCs w:val="16"/>
              </w:rPr>
              <w:t>методов лечения и реабилитации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Pr="00910207" w:rsidRDefault="000A3C49" w:rsidP="000A3C49">
            <w:pPr>
              <w:pStyle w:val="a8"/>
              <w:numPr>
                <w:ilvl w:val="0"/>
                <w:numId w:val="11"/>
              </w:numPr>
              <w:ind w:left="99"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0207">
              <w:rPr>
                <w:rFonts w:ascii="Times New Roman" w:hAnsi="Times New Roman"/>
                <w:color w:val="000000"/>
                <w:sz w:val="16"/>
                <w:szCs w:val="16"/>
              </w:rPr>
              <w:t>опр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еделять необходимость и вид санаторно-курортного лечения при разных вариантах течения нозологий 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алгоритмами применения санаторно-курортного лечения при разных вариантах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течения и нозологиях психопатологических состояний</w:t>
            </w:r>
          </w:p>
        </w:tc>
      </w:tr>
      <w:tr w:rsidR="000A3C49" w:rsidTr="004D3C45">
        <w:trPr>
          <w:trHeight w:val="2280"/>
        </w:trPr>
        <w:tc>
          <w:tcPr>
            <w:tcW w:w="1598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lastRenderedPageBreak/>
              <w:t>ПК-9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0A3C49" w:rsidRPr="006C3D74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 к  формированию  у 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этиопатогенез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клинику, исходы психиатрических заболеваний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2- механизмы влияния неблагоприятных факторов внешней среды (экзогенных, профессиональных, социальных и др.) на психическое здоровье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3- принципы ведения здорового образа жизни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0A3C49" w:rsidRDefault="000A3C49" w:rsidP="000A3C49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проводить беседы с пациентами и членами их семей о ведении здорового образа жизни, об отказе от вредных привычек, о минимизировании влияния неблагоприятных факторов внешней среды на здоровье, о мерах по профилактике психопатологических состояний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A3C49" w:rsidRDefault="000A3C49" w:rsidP="000A3C4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владеть навыками формирования у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</w:tr>
      <w:tr w:rsidR="000A3C49" w:rsidTr="004D3C45">
        <w:trPr>
          <w:trHeight w:val="2280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C49" w:rsidRPr="000070F8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070F8">
              <w:rPr>
                <w:rFonts w:ascii="Times New Roman" w:hAnsi="Times New Roman"/>
                <w:b/>
                <w:bCs/>
                <w:color w:val="000000"/>
              </w:rPr>
              <w:t>ПК-10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C49" w:rsidRPr="000070F8" w:rsidRDefault="000A3C49" w:rsidP="000A3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 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C49" w:rsidRPr="000070F8" w:rsidRDefault="000A3C49" w:rsidP="000A3C49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Основные нормативные  </w:t>
            </w:r>
            <w:proofErr w:type="gramStart"/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документы</w:t>
            </w:r>
            <w:proofErr w:type="gramEnd"/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регламентирующие работу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психиатрической службы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C49" w:rsidRPr="000070F8" w:rsidRDefault="000A3C49" w:rsidP="000A3C49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Организов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ывать работу 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врача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-психиатра в стационаре и диспансере 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</w:t>
            </w:r>
            <w:proofErr w:type="gramEnd"/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взрослы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ми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дет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ьми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C49" w:rsidRPr="000070F8" w:rsidRDefault="000A3C49" w:rsidP="000A3C49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Навыками организации работы врача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-психиатра 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стационарного отделения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 диспансера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 учетом нормативной  документации  принятой  в  здравоохранении  РФ  по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психиатрической 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службе </w:t>
            </w:r>
          </w:p>
        </w:tc>
      </w:tr>
    </w:tbl>
    <w:p w:rsidR="00A80091" w:rsidRDefault="00A80091" w:rsidP="00FA79D6">
      <w:pPr>
        <w:sectPr w:rsidR="00A80091" w:rsidSect="00B825E4">
          <w:footerReference w:type="default" r:id="rId14"/>
          <w:footerReference w:type="first" r:id="rId15"/>
          <w:pgSz w:w="16838" w:h="11906" w:orient="landscape"/>
          <w:pgMar w:top="1134" w:right="567" w:bottom="1134" w:left="1134" w:header="0" w:footer="0" w:gutter="0"/>
          <w:cols w:space="720"/>
          <w:formProt w:val="0"/>
          <w:titlePg/>
          <w:docGrid w:linePitch="360"/>
        </w:sectPr>
      </w:pPr>
    </w:p>
    <w:p w:rsidR="00B32B6F" w:rsidRPr="00873A3A" w:rsidRDefault="00050B60" w:rsidP="00C949B0">
      <w:pPr>
        <w:pStyle w:val="Style6"/>
        <w:widowControl/>
        <w:tabs>
          <w:tab w:val="left" w:leader="underscore" w:pos="0"/>
        </w:tabs>
        <w:spacing w:line="276" w:lineRule="auto"/>
        <w:jc w:val="left"/>
        <w:rPr>
          <w:rStyle w:val="FontStyle60"/>
          <w:b/>
          <w:caps/>
          <w:sz w:val="24"/>
          <w:szCs w:val="24"/>
        </w:rPr>
      </w:pPr>
      <w:r w:rsidRPr="00873A3A">
        <w:rPr>
          <w:rStyle w:val="FontStyle60"/>
          <w:b/>
          <w:caps/>
          <w:sz w:val="24"/>
          <w:szCs w:val="24"/>
        </w:rPr>
        <w:lastRenderedPageBreak/>
        <w:t>7.</w:t>
      </w:r>
      <w:r w:rsidR="007C0D66" w:rsidRPr="00873A3A">
        <w:rPr>
          <w:rStyle w:val="FontStyle60"/>
          <w:b/>
          <w:caps/>
          <w:sz w:val="24"/>
          <w:szCs w:val="24"/>
        </w:rPr>
        <w:t xml:space="preserve"> </w:t>
      </w:r>
      <w:r w:rsidR="00B32B6F" w:rsidRPr="00873A3A">
        <w:rPr>
          <w:rStyle w:val="FontStyle60"/>
          <w:b/>
          <w:caps/>
          <w:sz w:val="24"/>
          <w:szCs w:val="24"/>
        </w:rPr>
        <w:t>Содержание дисциплины</w:t>
      </w:r>
      <w:r w:rsidR="00286D81" w:rsidRPr="00873A3A">
        <w:rPr>
          <w:rStyle w:val="FontStyle60"/>
          <w:b/>
          <w:caps/>
          <w:sz w:val="24"/>
          <w:szCs w:val="24"/>
        </w:rPr>
        <w:t xml:space="preserve"> «Подготовка к первичной специализированной аккредитации специалистов»</w:t>
      </w:r>
    </w:p>
    <w:p w:rsidR="00B32B6F" w:rsidRDefault="00B32B6F" w:rsidP="00C949B0">
      <w:pPr>
        <w:pStyle w:val="Style6"/>
        <w:widowControl/>
        <w:tabs>
          <w:tab w:val="left" w:leader="underscore" w:pos="0"/>
        </w:tabs>
        <w:spacing w:line="276" w:lineRule="auto"/>
        <w:jc w:val="left"/>
        <w:rPr>
          <w:rStyle w:val="FontStyle60"/>
          <w:b/>
          <w:sz w:val="28"/>
          <w:szCs w:val="28"/>
        </w:rPr>
      </w:pPr>
    </w:p>
    <w:tbl>
      <w:tblPr>
        <w:tblW w:w="10869" w:type="dxa"/>
        <w:jc w:val="center"/>
        <w:tblBorders>
          <w:top w:val="single" w:sz="6" w:space="0" w:color="000000"/>
          <w:left w:val="single" w:sz="6" w:space="0" w:color="000000"/>
          <w:right w:val="single" w:sz="6" w:space="0" w:color="000000"/>
          <w:insideV w:val="single" w:sz="6" w:space="0" w:color="000000"/>
        </w:tblBorders>
        <w:tblLayout w:type="fixed"/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474"/>
        <w:gridCol w:w="4536"/>
        <w:gridCol w:w="992"/>
        <w:gridCol w:w="993"/>
        <w:gridCol w:w="850"/>
        <w:gridCol w:w="851"/>
        <w:gridCol w:w="1275"/>
        <w:gridCol w:w="898"/>
      </w:tblGrid>
      <w:tr w:rsidR="00286D81" w:rsidRPr="00401303" w:rsidTr="00286D81">
        <w:trPr>
          <w:trHeight w:val="1222"/>
          <w:jc w:val="center"/>
        </w:trPr>
        <w:tc>
          <w:tcPr>
            <w:tcW w:w="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86D81" w:rsidRPr="00286D81" w:rsidRDefault="00286D81" w:rsidP="00342A24">
            <w:pPr>
              <w:pStyle w:val="Style54"/>
              <w:widowControl/>
              <w:spacing w:line="240" w:lineRule="auto"/>
              <w:rPr>
                <w:rStyle w:val="FontStyle78"/>
                <w:b/>
              </w:rPr>
            </w:pPr>
            <w:r>
              <w:rPr>
                <w:rStyle w:val="FontStyle78"/>
                <w:b/>
              </w:rPr>
              <w:t xml:space="preserve">№ </w:t>
            </w:r>
            <w:proofErr w:type="gramStart"/>
            <w:r>
              <w:rPr>
                <w:rStyle w:val="FontStyle78"/>
                <w:b/>
              </w:rPr>
              <w:t>п</w:t>
            </w:r>
            <w:proofErr w:type="gramEnd"/>
            <w:r>
              <w:rPr>
                <w:rStyle w:val="FontStyle78"/>
                <w:b/>
                <w:lang w:val="en-US"/>
              </w:rPr>
              <w:t>/</w:t>
            </w:r>
            <w:r>
              <w:rPr>
                <w:rStyle w:val="FontStyle78"/>
                <w:b/>
              </w:rPr>
              <w:t>п</w:t>
            </w:r>
          </w:p>
        </w:tc>
        <w:tc>
          <w:tcPr>
            <w:tcW w:w="45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86D81" w:rsidRPr="00401303" w:rsidRDefault="00286D81" w:rsidP="00286D81">
            <w:pPr>
              <w:pStyle w:val="Style54"/>
              <w:widowControl/>
              <w:spacing w:line="240" w:lineRule="auto"/>
              <w:rPr>
                <w:rStyle w:val="FontStyle78"/>
                <w:b/>
                <w:sz w:val="24"/>
                <w:szCs w:val="24"/>
              </w:rPr>
            </w:pPr>
            <w:r w:rsidRPr="00405572">
              <w:rPr>
                <w:rStyle w:val="FontStyle78"/>
                <w:b/>
              </w:rPr>
              <w:t xml:space="preserve">Наименование модуля, темы и вопросов, изучаемых на лекциях, </w:t>
            </w:r>
            <w:r>
              <w:rPr>
                <w:rStyle w:val="FontStyle78"/>
                <w:b/>
              </w:rPr>
              <w:t>семинарах</w:t>
            </w:r>
            <w:r w:rsidRPr="00405572">
              <w:rPr>
                <w:rStyle w:val="FontStyle78"/>
                <w:b/>
              </w:rPr>
              <w:t xml:space="preserve"> и в ходе самостоятельной работы обучающихся (</w:t>
            </w:r>
            <w:proofErr w:type="gramStart"/>
            <w:r w:rsidRPr="00405572">
              <w:rPr>
                <w:rStyle w:val="FontStyle78"/>
                <w:b/>
              </w:rPr>
              <w:t>СР</w:t>
            </w:r>
            <w:proofErr w:type="gramEnd"/>
            <w:r w:rsidRPr="00405572">
              <w:rPr>
                <w:rStyle w:val="FontStyle78"/>
                <w:b/>
              </w:rPr>
              <w:t>)</w:t>
            </w:r>
            <w:r w:rsidRPr="00401303">
              <w:rPr>
                <w:rStyle w:val="FontStyle78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86D81" w:rsidRPr="00401303" w:rsidRDefault="00286D81" w:rsidP="00286D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72">
              <w:rPr>
                <w:rFonts w:ascii="Times New Roman" w:eastAsia="HiddenHorzOCR" w:hAnsi="Times New Roman"/>
                <w:b/>
                <w:sz w:val="24"/>
                <w:szCs w:val="24"/>
              </w:rPr>
              <w:t>Виды учебной работы, включая самостоятельную работу и трудоемкость</w:t>
            </w:r>
            <w:r>
              <w:rPr>
                <w:rFonts w:ascii="Times New Roman" w:eastAsia="HiddenHorzOCR" w:hAnsi="Times New Roman"/>
                <w:b/>
                <w:sz w:val="24"/>
                <w:szCs w:val="24"/>
              </w:rPr>
              <w:t xml:space="preserve"> </w:t>
            </w:r>
            <w:r w:rsidRPr="00405572">
              <w:rPr>
                <w:rFonts w:ascii="Times New Roman" w:eastAsia="HiddenHorzOCR" w:hAnsi="Times New Roman"/>
                <w:b/>
                <w:sz w:val="24"/>
                <w:szCs w:val="24"/>
              </w:rPr>
              <w:t>(в часах)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86D81" w:rsidRPr="00401303" w:rsidRDefault="00286D81" w:rsidP="00342A24">
            <w:pPr>
              <w:pStyle w:val="Style54"/>
              <w:widowControl/>
              <w:spacing w:line="240" w:lineRule="auto"/>
              <w:rPr>
                <w:rStyle w:val="FontStyle78"/>
                <w:b/>
              </w:rPr>
            </w:pPr>
            <w:r w:rsidRPr="00401303">
              <w:rPr>
                <w:rStyle w:val="FontStyle78"/>
                <w:b/>
              </w:rPr>
              <w:t>Форма контроля</w:t>
            </w:r>
          </w:p>
        </w:tc>
        <w:tc>
          <w:tcPr>
            <w:tcW w:w="8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86D81" w:rsidRPr="00401303" w:rsidRDefault="00286D81" w:rsidP="00342A24">
            <w:pPr>
              <w:pStyle w:val="Style54"/>
              <w:widowControl/>
              <w:spacing w:line="240" w:lineRule="auto"/>
              <w:rPr>
                <w:rStyle w:val="FontStyle78"/>
                <w:b/>
              </w:rPr>
            </w:pPr>
            <w:proofErr w:type="spellStart"/>
            <w:proofErr w:type="gramStart"/>
            <w:r w:rsidRPr="00401303">
              <w:rPr>
                <w:rStyle w:val="FontStyle78"/>
                <w:b/>
              </w:rPr>
              <w:t>Форми</w:t>
            </w:r>
            <w:r>
              <w:rPr>
                <w:rStyle w:val="FontStyle78"/>
                <w:b/>
              </w:rPr>
              <w:t>-</w:t>
            </w:r>
            <w:r w:rsidRPr="00401303">
              <w:rPr>
                <w:rStyle w:val="FontStyle78"/>
                <w:b/>
              </w:rPr>
              <w:t>руемые</w:t>
            </w:r>
            <w:proofErr w:type="spellEnd"/>
            <w:proofErr w:type="gramEnd"/>
            <w:r>
              <w:rPr>
                <w:rStyle w:val="FontStyle78"/>
                <w:b/>
              </w:rPr>
              <w:t xml:space="preserve"> </w:t>
            </w:r>
            <w:r w:rsidRPr="00401303">
              <w:rPr>
                <w:rStyle w:val="FontStyle78"/>
                <w:b/>
              </w:rPr>
              <w:t>компетенции</w:t>
            </w:r>
          </w:p>
        </w:tc>
      </w:tr>
      <w:tr w:rsidR="00286D81" w:rsidTr="00286D81">
        <w:trPr>
          <w:trHeight w:val="345"/>
          <w:jc w:val="center"/>
        </w:trPr>
        <w:tc>
          <w:tcPr>
            <w:tcW w:w="47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6D81" w:rsidRDefault="00286D81" w:rsidP="00342A24">
            <w:pPr>
              <w:pStyle w:val="Style18"/>
              <w:widowControl/>
              <w:spacing w:line="240" w:lineRule="auto"/>
              <w:jc w:val="center"/>
              <w:rPr>
                <w:rStyle w:val="FontStyle75"/>
              </w:rPr>
            </w:pPr>
          </w:p>
        </w:tc>
        <w:tc>
          <w:tcPr>
            <w:tcW w:w="453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6D81" w:rsidRDefault="00286D81" w:rsidP="00342A24">
            <w:pPr>
              <w:pStyle w:val="Style45"/>
              <w:widowControl/>
              <w:spacing w:line="240" w:lineRule="auto"/>
              <w:rPr>
                <w:rStyle w:val="FontStyle78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86D81" w:rsidRPr="00D064B2" w:rsidRDefault="00286D81" w:rsidP="00342A24">
            <w:pPr>
              <w:spacing w:after="0" w:line="288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D064B2">
              <w:rPr>
                <w:rFonts w:ascii="Times New Roman" w:eastAsia="HiddenHorzOCR" w:hAnsi="Times New Roman"/>
                <w:b/>
                <w:sz w:val="24"/>
                <w:szCs w:val="24"/>
              </w:rPr>
              <w:t>Лекции               с ДОТ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81" w:rsidRPr="00D064B2" w:rsidRDefault="00286D81" w:rsidP="00342A24">
            <w:pPr>
              <w:pStyle w:val="Style63"/>
              <w:widowControl/>
              <w:spacing w:line="288" w:lineRule="auto"/>
              <w:jc w:val="center"/>
              <w:rPr>
                <w:b/>
              </w:rPr>
            </w:pPr>
            <w:r w:rsidRPr="00D064B2">
              <w:rPr>
                <w:rFonts w:eastAsia="HiddenHorzOCR"/>
                <w:b/>
              </w:rPr>
              <w:t>Семинарские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286D81" w:rsidRPr="00D064B2" w:rsidRDefault="00286D81" w:rsidP="00342A24">
            <w:pPr>
              <w:pStyle w:val="Style63"/>
              <w:widowControl/>
              <w:spacing w:line="288" w:lineRule="auto"/>
              <w:jc w:val="center"/>
              <w:rPr>
                <w:b/>
              </w:rPr>
            </w:pPr>
            <w:r w:rsidRPr="00D064B2">
              <w:rPr>
                <w:b/>
              </w:rPr>
              <w:t>СР</w:t>
            </w: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6D81" w:rsidRDefault="00286D81" w:rsidP="00342A24">
            <w:pPr>
              <w:pStyle w:val="Style63"/>
              <w:widowControl/>
            </w:pPr>
          </w:p>
        </w:tc>
        <w:tc>
          <w:tcPr>
            <w:tcW w:w="89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86D81" w:rsidRDefault="00286D81" w:rsidP="00342A24">
            <w:pPr>
              <w:pStyle w:val="Style54"/>
              <w:widowControl/>
              <w:spacing w:line="240" w:lineRule="auto"/>
              <w:rPr>
                <w:rStyle w:val="FontStyle78"/>
              </w:rPr>
            </w:pPr>
          </w:p>
        </w:tc>
      </w:tr>
      <w:tr w:rsidR="00D04840" w:rsidTr="00D04840">
        <w:trPr>
          <w:trHeight w:val="825"/>
          <w:jc w:val="center"/>
        </w:trPr>
        <w:tc>
          <w:tcPr>
            <w:tcW w:w="47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86D81" w:rsidRDefault="00286D81" w:rsidP="00342A24">
            <w:pPr>
              <w:pStyle w:val="Style18"/>
              <w:widowControl/>
              <w:spacing w:line="240" w:lineRule="auto"/>
              <w:jc w:val="center"/>
              <w:rPr>
                <w:rStyle w:val="FontStyle75"/>
              </w:rPr>
            </w:pPr>
          </w:p>
        </w:tc>
        <w:tc>
          <w:tcPr>
            <w:tcW w:w="453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86D81" w:rsidRDefault="00286D81" w:rsidP="00342A24">
            <w:pPr>
              <w:pStyle w:val="Style45"/>
              <w:widowControl/>
              <w:spacing w:line="240" w:lineRule="auto"/>
              <w:rPr>
                <w:rStyle w:val="FontStyle78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286D81" w:rsidRDefault="00286D81" w:rsidP="00342A24">
            <w:pPr>
              <w:spacing w:after="0" w:line="288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286D81" w:rsidRPr="00D064B2" w:rsidRDefault="00286D81" w:rsidP="00286D81">
            <w:pPr>
              <w:spacing w:after="0" w:line="288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D064B2">
              <w:rPr>
                <w:rFonts w:ascii="Times New Roman" w:eastAsia="HiddenHorzOCR" w:hAnsi="Times New Roman"/>
                <w:b/>
                <w:sz w:val="24"/>
                <w:szCs w:val="24"/>
              </w:rPr>
              <w:t>с ДОТ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81" w:rsidRPr="00D064B2" w:rsidRDefault="00286D81" w:rsidP="00286D81">
            <w:pPr>
              <w:pStyle w:val="Style63"/>
              <w:spacing w:line="288" w:lineRule="auto"/>
              <w:jc w:val="center"/>
              <w:rPr>
                <w:b/>
              </w:rPr>
            </w:pPr>
            <w:r w:rsidRPr="00D064B2">
              <w:rPr>
                <w:b/>
              </w:rPr>
              <w:t>с СОТ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286D81" w:rsidRDefault="00286D81" w:rsidP="00342A24">
            <w:pPr>
              <w:pStyle w:val="Style63"/>
              <w:widowControl/>
              <w:spacing w:line="288" w:lineRule="auto"/>
              <w:jc w:val="center"/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86D81" w:rsidRDefault="00286D81" w:rsidP="00342A24">
            <w:pPr>
              <w:pStyle w:val="Style63"/>
              <w:widowControl/>
            </w:pPr>
          </w:p>
        </w:tc>
        <w:tc>
          <w:tcPr>
            <w:tcW w:w="89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86D81" w:rsidRDefault="00286D81" w:rsidP="00342A24">
            <w:pPr>
              <w:pStyle w:val="Style54"/>
              <w:widowControl/>
              <w:spacing w:line="240" w:lineRule="auto"/>
              <w:rPr>
                <w:rStyle w:val="FontStyle78"/>
              </w:rPr>
            </w:pPr>
          </w:p>
        </w:tc>
      </w:tr>
      <w:tr w:rsidR="00DF41BA" w:rsidTr="00D04840">
        <w:trPr>
          <w:trHeight w:val="106"/>
          <w:jc w:val="center"/>
        </w:trPr>
        <w:tc>
          <w:tcPr>
            <w:tcW w:w="4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F41BA" w:rsidRDefault="00DF41BA" w:rsidP="00342A24">
            <w:pPr>
              <w:pStyle w:val="Style18"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020D6F" w:rsidRDefault="00DF41BA" w:rsidP="00020D6F">
            <w:pPr>
              <w:pStyle w:val="Style45"/>
              <w:spacing w:line="240" w:lineRule="auto"/>
              <w:rPr>
                <w:rStyle w:val="FontStyle78"/>
                <w:b/>
                <w:caps/>
              </w:rPr>
            </w:pPr>
            <w:r w:rsidRPr="00D73898">
              <w:rPr>
                <w:rStyle w:val="FontStyle75"/>
                <w:b/>
                <w:caps/>
                <w:sz w:val="22"/>
                <w:szCs w:val="22"/>
              </w:rPr>
              <w:t>Б</w:t>
            </w:r>
            <w:proofErr w:type="gramStart"/>
            <w:r w:rsidRPr="00D73898">
              <w:rPr>
                <w:rStyle w:val="FontStyle75"/>
                <w:b/>
                <w:caps/>
                <w:sz w:val="22"/>
                <w:szCs w:val="22"/>
              </w:rPr>
              <w:t>1</w:t>
            </w:r>
            <w:proofErr w:type="gramEnd"/>
            <w:r w:rsidRPr="00D73898">
              <w:rPr>
                <w:rStyle w:val="FontStyle75"/>
                <w:b/>
                <w:caps/>
                <w:sz w:val="22"/>
                <w:szCs w:val="22"/>
              </w:rPr>
              <w:t>.В.ОД.3.1</w:t>
            </w:r>
            <w:r w:rsidR="00595436">
              <w:t xml:space="preserve"> </w:t>
            </w:r>
            <w:r w:rsidR="00020D6F" w:rsidRPr="00020D6F">
              <w:rPr>
                <w:b/>
                <w:caps/>
                <w:sz w:val="22"/>
                <w:szCs w:val="22"/>
              </w:rPr>
              <w:t>Организация психиатрической помощи</w:t>
            </w:r>
            <w:r w:rsidR="00020D6F">
              <w:rPr>
                <w:b/>
                <w:caps/>
                <w:sz w:val="22"/>
                <w:szCs w:val="22"/>
              </w:rPr>
              <w:t xml:space="preserve">. </w:t>
            </w:r>
            <w:r w:rsidR="00020D6F" w:rsidRPr="00020D6F">
              <w:rPr>
                <w:b/>
                <w:caps/>
                <w:sz w:val="22"/>
                <w:szCs w:val="22"/>
              </w:rPr>
              <w:t>методы диагностики и лечения в психиатрии</w:t>
            </w:r>
            <w:r w:rsidR="00020D6F" w:rsidRPr="00020D6F">
              <w:rPr>
                <w:rStyle w:val="FontStyle78"/>
                <w:b/>
                <w:caps/>
              </w:rPr>
              <w:t xml:space="preserve"> </w:t>
            </w:r>
          </w:p>
          <w:p w:rsidR="00595436" w:rsidRDefault="00236783" w:rsidP="00020D6F">
            <w:pPr>
              <w:pStyle w:val="Style45"/>
              <w:spacing w:line="240" w:lineRule="auto"/>
              <w:rPr>
                <w:rStyle w:val="FontStyle78"/>
              </w:rPr>
            </w:pPr>
            <w:r w:rsidRPr="00236783">
              <w:rPr>
                <w:rStyle w:val="FontStyle78"/>
              </w:rPr>
              <w:t xml:space="preserve">Тема 1. </w:t>
            </w:r>
            <w:r w:rsidR="00903E21">
              <w:rPr>
                <w:rStyle w:val="FontStyle78"/>
              </w:rPr>
              <w:t>Организация и нормативная регуляция психиатрической по</w:t>
            </w:r>
            <w:r w:rsidRPr="00236783">
              <w:rPr>
                <w:rStyle w:val="FontStyle78"/>
              </w:rPr>
              <w:t>мо</w:t>
            </w:r>
            <w:r w:rsidR="00903E21">
              <w:rPr>
                <w:rStyle w:val="FontStyle78"/>
              </w:rPr>
              <w:t>щи в России. Документация в пси</w:t>
            </w:r>
            <w:r w:rsidRPr="00236783">
              <w:rPr>
                <w:rStyle w:val="FontStyle78"/>
              </w:rPr>
              <w:t>хиатрических учреждениях</w:t>
            </w:r>
            <w:r w:rsidR="00903E21">
              <w:rPr>
                <w:rStyle w:val="FontStyle78"/>
              </w:rPr>
              <w:t>.</w:t>
            </w:r>
            <w:r w:rsidR="00595436" w:rsidRPr="00236783">
              <w:rPr>
                <w:rStyle w:val="FontStyle78"/>
              </w:rPr>
              <w:t xml:space="preserve"> Закон РФ </w:t>
            </w:r>
            <w:r w:rsidR="00595436">
              <w:rPr>
                <w:rStyle w:val="FontStyle78"/>
              </w:rPr>
              <w:t>«О п</w:t>
            </w:r>
            <w:r w:rsidR="00595436" w:rsidRPr="00236783">
              <w:rPr>
                <w:rStyle w:val="FontStyle78"/>
              </w:rPr>
              <w:t>сихиатрической помощи</w:t>
            </w:r>
            <w:r w:rsidR="00595436">
              <w:rPr>
                <w:rStyle w:val="FontStyle78"/>
              </w:rPr>
              <w:t>».</w:t>
            </w:r>
          </w:p>
          <w:p w:rsidR="00236783" w:rsidRDefault="00236783" w:rsidP="00595436">
            <w:pPr>
              <w:spacing w:after="0" w:line="240" w:lineRule="auto"/>
              <w:jc w:val="both"/>
              <w:rPr>
                <w:rStyle w:val="FontStyle78"/>
              </w:rPr>
            </w:pPr>
            <w:r w:rsidRPr="00236783">
              <w:rPr>
                <w:rStyle w:val="FontStyle78"/>
              </w:rPr>
              <w:t>Тема 2.</w:t>
            </w:r>
            <w:r w:rsidR="00595436" w:rsidRPr="00236783">
              <w:rPr>
                <w:rStyle w:val="FontStyle78"/>
              </w:rPr>
              <w:t xml:space="preserve"> Клиническое исследование</w:t>
            </w:r>
            <w:r w:rsidR="00595436">
              <w:rPr>
                <w:rStyle w:val="FontStyle78"/>
              </w:rPr>
              <w:t xml:space="preserve">. </w:t>
            </w:r>
            <w:r w:rsidR="00595436" w:rsidRPr="00236783">
              <w:rPr>
                <w:rStyle w:val="FontStyle78"/>
              </w:rPr>
              <w:t xml:space="preserve">Экспериментально-психологические исследования. Методы </w:t>
            </w:r>
            <w:proofErr w:type="spellStart"/>
            <w:r w:rsidR="00595436" w:rsidRPr="00236783">
              <w:rPr>
                <w:rStyle w:val="FontStyle78"/>
              </w:rPr>
              <w:t>параклини</w:t>
            </w:r>
            <w:r w:rsidR="00595436">
              <w:rPr>
                <w:rStyle w:val="FontStyle78"/>
              </w:rPr>
              <w:t>че</w:t>
            </w:r>
            <w:r w:rsidR="00595436" w:rsidRPr="00236783">
              <w:rPr>
                <w:rStyle w:val="FontStyle78"/>
              </w:rPr>
              <w:t>ского</w:t>
            </w:r>
            <w:proofErr w:type="spellEnd"/>
            <w:r w:rsidR="00595436" w:rsidRPr="00236783">
              <w:rPr>
                <w:rStyle w:val="FontStyle78"/>
              </w:rPr>
              <w:t xml:space="preserve"> обследования в психиатрии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F41BA" w:rsidRDefault="00DF41BA" w:rsidP="00342A24">
            <w:pPr>
              <w:spacing w:after="0" w:line="288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F41BA" w:rsidRPr="00E246D8" w:rsidRDefault="00DF41BA" w:rsidP="00286D81">
            <w:pPr>
              <w:spacing w:after="0" w:line="288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E246D8">
              <w:rPr>
                <w:rFonts w:ascii="Times New Roman" w:eastAsia="HiddenHorzOCR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1BA" w:rsidRPr="00E246D8" w:rsidRDefault="00DF41BA" w:rsidP="00286D81">
            <w:pPr>
              <w:pStyle w:val="Style63"/>
              <w:spacing w:line="288" w:lineRule="auto"/>
              <w:jc w:val="center"/>
            </w:pPr>
            <w:r w:rsidRPr="00E246D8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F41BA" w:rsidRPr="00E246D8" w:rsidRDefault="00DF41BA" w:rsidP="00342A24">
            <w:pPr>
              <w:pStyle w:val="Style63"/>
              <w:widowControl/>
              <w:spacing w:line="288" w:lineRule="auto"/>
              <w:jc w:val="center"/>
            </w:pPr>
            <w:r w:rsidRPr="00E246D8"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F41BA" w:rsidRPr="00E246D8" w:rsidRDefault="00DF41BA" w:rsidP="00D35BA6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2"/>
                <w:szCs w:val="22"/>
              </w:rPr>
            </w:pPr>
            <w:proofErr w:type="spellStart"/>
            <w:r w:rsidRPr="00E246D8">
              <w:rPr>
                <w:rStyle w:val="FontStyle75"/>
                <w:sz w:val="22"/>
                <w:szCs w:val="22"/>
              </w:rPr>
              <w:t>Собеседо-вние</w:t>
            </w:r>
            <w:proofErr w:type="spellEnd"/>
            <w:r w:rsidRPr="00E246D8">
              <w:rPr>
                <w:rStyle w:val="FontStyle75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E246D8">
              <w:rPr>
                <w:rStyle w:val="FontStyle75"/>
                <w:sz w:val="22"/>
                <w:szCs w:val="22"/>
              </w:rPr>
              <w:t>тестиро-вание</w:t>
            </w:r>
            <w:proofErr w:type="spellEnd"/>
            <w:proofErr w:type="gramEnd"/>
            <w:r w:rsidRPr="00E246D8">
              <w:rPr>
                <w:rStyle w:val="FontStyle75"/>
                <w:sz w:val="22"/>
                <w:szCs w:val="22"/>
              </w:rPr>
              <w:t xml:space="preserve">, </w:t>
            </w:r>
            <w:proofErr w:type="spellStart"/>
            <w:r w:rsidRPr="00E246D8">
              <w:rPr>
                <w:rStyle w:val="FontStyle75"/>
                <w:sz w:val="22"/>
                <w:szCs w:val="22"/>
              </w:rPr>
              <w:t>ситуацион-ные</w:t>
            </w:r>
            <w:proofErr w:type="spellEnd"/>
            <w:r w:rsidRPr="00E246D8">
              <w:rPr>
                <w:rStyle w:val="FontStyle75"/>
                <w:sz w:val="22"/>
                <w:szCs w:val="22"/>
              </w:rPr>
              <w:t xml:space="preserve"> задачи, рефераты</w:t>
            </w:r>
          </w:p>
          <w:p w:rsidR="00DF41BA" w:rsidRPr="00E246D8" w:rsidRDefault="00DF41BA" w:rsidP="00D35BA6">
            <w:pPr>
              <w:widowControl w:val="0"/>
              <w:shd w:val="clear" w:color="auto" w:fill="FFFFFF"/>
              <w:spacing w:after="0"/>
              <w:jc w:val="center"/>
              <w:rPr>
                <w:rStyle w:val="FontStyle75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F41BA" w:rsidRPr="00E246D8" w:rsidRDefault="00DF41BA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  <w:r w:rsidRPr="00E246D8">
              <w:rPr>
                <w:sz w:val="22"/>
                <w:szCs w:val="22"/>
              </w:rPr>
              <w:t>УК-1,</w:t>
            </w:r>
          </w:p>
          <w:p w:rsidR="00DF41BA" w:rsidRPr="00E246D8" w:rsidRDefault="00DF41BA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  <w:r w:rsidRPr="00E246D8">
              <w:rPr>
                <w:sz w:val="22"/>
                <w:szCs w:val="22"/>
              </w:rPr>
              <w:t>ПК-1, ПК-2  ПК-4, ПК-5, ПК-6</w:t>
            </w:r>
          </w:p>
          <w:p w:rsidR="00DF41BA" w:rsidRPr="00E246D8" w:rsidRDefault="00DF41BA" w:rsidP="00D35BA6">
            <w:pPr>
              <w:pStyle w:val="Style54"/>
              <w:widowControl/>
              <w:spacing w:line="240" w:lineRule="auto"/>
              <w:rPr>
                <w:rStyle w:val="FontStyle78"/>
              </w:rPr>
            </w:pPr>
            <w:r w:rsidRPr="00E246D8">
              <w:rPr>
                <w:sz w:val="22"/>
                <w:szCs w:val="22"/>
              </w:rPr>
              <w:t>ПК-8, ПК-9, ПК-10</w:t>
            </w:r>
          </w:p>
        </w:tc>
      </w:tr>
      <w:tr w:rsidR="00DF41BA" w:rsidTr="00D04840">
        <w:trPr>
          <w:trHeight w:val="210"/>
          <w:jc w:val="center"/>
        </w:trPr>
        <w:tc>
          <w:tcPr>
            <w:tcW w:w="4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F41BA" w:rsidRDefault="00DF41BA" w:rsidP="00342A24">
            <w:pPr>
              <w:pStyle w:val="Style18"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73A3A" w:rsidRDefault="00DF41BA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D73898">
              <w:rPr>
                <w:rStyle w:val="FontStyle75"/>
                <w:b/>
                <w:caps/>
                <w:sz w:val="22"/>
                <w:szCs w:val="22"/>
              </w:rPr>
              <w:t>Б</w:t>
            </w:r>
            <w:proofErr w:type="gramStart"/>
            <w:r w:rsidRPr="00D73898">
              <w:rPr>
                <w:rStyle w:val="FontStyle75"/>
                <w:b/>
                <w:caps/>
                <w:sz w:val="22"/>
                <w:szCs w:val="22"/>
              </w:rPr>
              <w:t>1</w:t>
            </w:r>
            <w:proofErr w:type="gramEnd"/>
            <w:r w:rsidRPr="00D73898">
              <w:rPr>
                <w:rStyle w:val="FontStyle75"/>
                <w:b/>
                <w:caps/>
                <w:sz w:val="22"/>
                <w:szCs w:val="22"/>
              </w:rPr>
              <w:t>.В.ОД.3.2</w:t>
            </w:r>
            <w:r w:rsidR="00595436">
              <w:rPr>
                <w:rStyle w:val="FontStyle75"/>
                <w:b/>
                <w:caps/>
                <w:sz w:val="22"/>
                <w:szCs w:val="22"/>
              </w:rPr>
              <w:t xml:space="preserve"> </w:t>
            </w:r>
            <w:r w:rsidR="00431476" w:rsidRPr="00431476">
              <w:rPr>
                <w:rStyle w:val="FontStyle75"/>
                <w:b/>
                <w:caps/>
                <w:sz w:val="22"/>
                <w:szCs w:val="22"/>
              </w:rPr>
              <w:t xml:space="preserve">Общая </w:t>
            </w:r>
            <w:r w:rsidR="006C571A">
              <w:rPr>
                <w:rStyle w:val="FontStyle75"/>
                <w:b/>
                <w:caps/>
                <w:sz w:val="22"/>
                <w:szCs w:val="22"/>
              </w:rPr>
              <w:t>психопа</w:t>
            </w:r>
            <w:r w:rsidR="00431476" w:rsidRPr="00431476">
              <w:rPr>
                <w:rStyle w:val="FontStyle75"/>
                <w:b/>
                <w:caps/>
                <w:sz w:val="22"/>
                <w:szCs w:val="22"/>
              </w:rPr>
              <w:t>тология»</w:t>
            </w:r>
          </w:p>
          <w:p w:rsidR="00873A3A" w:rsidRPr="00D73898" w:rsidRDefault="00DF41BA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D73898">
              <w:rPr>
                <w:rStyle w:val="FontStyle75"/>
                <w:b/>
                <w:sz w:val="22"/>
                <w:szCs w:val="22"/>
              </w:rPr>
              <w:t>Б</w:t>
            </w:r>
            <w:proofErr w:type="gramStart"/>
            <w:r w:rsidRPr="00D73898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D73898">
              <w:rPr>
                <w:rStyle w:val="FontStyle75"/>
                <w:b/>
                <w:sz w:val="22"/>
                <w:szCs w:val="22"/>
              </w:rPr>
              <w:t>.В.ОД.3.2.1</w:t>
            </w:r>
            <w:r w:rsidR="00595436">
              <w:rPr>
                <w:rStyle w:val="FontStyle75"/>
                <w:b/>
                <w:sz w:val="22"/>
                <w:szCs w:val="22"/>
              </w:rPr>
              <w:t xml:space="preserve"> </w:t>
            </w:r>
            <w:r w:rsidR="00431476" w:rsidRPr="00431476">
              <w:rPr>
                <w:rStyle w:val="FontStyle75"/>
                <w:b/>
                <w:sz w:val="22"/>
                <w:szCs w:val="22"/>
              </w:rPr>
              <w:t>Классификация психопатологических синдромов, выявление, клиническое значение</w:t>
            </w:r>
          </w:p>
          <w:p w:rsidR="008F4C0D" w:rsidRDefault="006C571A" w:rsidP="006C571A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6C571A">
              <w:rPr>
                <w:rStyle w:val="FontStyle75"/>
                <w:sz w:val="22"/>
                <w:szCs w:val="22"/>
              </w:rPr>
              <w:t xml:space="preserve">Тема </w:t>
            </w:r>
            <w:r>
              <w:rPr>
                <w:rStyle w:val="FontStyle75"/>
                <w:sz w:val="22"/>
                <w:szCs w:val="22"/>
              </w:rPr>
              <w:t xml:space="preserve">1. </w:t>
            </w:r>
            <w:r w:rsidR="008F4C0D" w:rsidRPr="006C571A">
              <w:rPr>
                <w:rStyle w:val="FontStyle75"/>
                <w:sz w:val="22"/>
                <w:szCs w:val="22"/>
              </w:rPr>
              <w:t>Бредовые и галлюцинаторные синдромы</w:t>
            </w:r>
            <w:r w:rsidR="008F4C0D">
              <w:rPr>
                <w:rStyle w:val="FontStyle75"/>
                <w:sz w:val="22"/>
                <w:szCs w:val="22"/>
              </w:rPr>
              <w:t xml:space="preserve">. </w:t>
            </w:r>
          </w:p>
          <w:p w:rsidR="00236783" w:rsidRDefault="008F4C0D" w:rsidP="006C571A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6C571A">
              <w:rPr>
                <w:rStyle w:val="FontStyle75"/>
                <w:sz w:val="22"/>
                <w:szCs w:val="22"/>
              </w:rPr>
              <w:t xml:space="preserve">Тема </w:t>
            </w:r>
            <w:r>
              <w:rPr>
                <w:rStyle w:val="FontStyle75"/>
                <w:sz w:val="22"/>
                <w:szCs w:val="22"/>
              </w:rPr>
              <w:t xml:space="preserve">2. </w:t>
            </w:r>
            <w:r w:rsidR="00236783">
              <w:rPr>
                <w:rStyle w:val="FontStyle75"/>
                <w:sz w:val="22"/>
                <w:szCs w:val="22"/>
              </w:rPr>
              <w:t xml:space="preserve">Аффективные синдромы, </w:t>
            </w:r>
            <w:r w:rsidR="00236783" w:rsidRPr="006C571A">
              <w:rPr>
                <w:rStyle w:val="FontStyle75"/>
                <w:sz w:val="22"/>
                <w:szCs w:val="22"/>
              </w:rPr>
              <w:t>синдромы волевых расстройств</w:t>
            </w:r>
            <w:r w:rsidR="00236783">
              <w:rPr>
                <w:rStyle w:val="FontStyle75"/>
                <w:sz w:val="22"/>
                <w:szCs w:val="22"/>
              </w:rPr>
              <w:t>;</w:t>
            </w:r>
          </w:p>
          <w:p w:rsidR="00236783" w:rsidRDefault="008F4C0D" w:rsidP="00236783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6C571A">
              <w:rPr>
                <w:rStyle w:val="FontStyle75"/>
                <w:sz w:val="22"/>
                <w:szCs w:val="22"/>
              </w:rPr>
              <w:t xml:space="preserve">Тема </w:t>
            </w:r>
            <w:r>
              <w:rPr>
                <w:rStyle w:val="FontStyle75"/>
                <w:sz w:val="22"/>
                <w:szCs w:val="22"/>
              </w:rPr>
              <w:t xml:space="preserve">3. </w:t>
            </w:r>
            <w:proofErr w:type="spellStart"/>
            <w:r w:rsidR="00236783" w:rsidRPr="006C571A">
              <w:rPr>
                <w:rStyle w:val="FontStyle75"/>
                <w:sz w:val="22"/>
                <w:szCs w:val="22"/>
              </w:rPr>
              <w:t>Амнестические</w:t>
            </w:r>
            <w:proofErr w:type="spellEnd"/>
            <w:r w:rsidR="00236783" w:rsidRPr="006C571A">
              <w:rPr>
                <w:rStyle w:val="FontStyle75"/>
                <w:sz w:val="22"/>
                <w:szCs w:val="22"/>
              </w:rPr>
              <w:t xml:space="preserve"> синдромы</w:t>
            </w:r>
            <w:r w:rsidR="00236783">
              <w:rPr>
                <w:rStyle w:val="FontStyle75"/>
                <w:sz w:val="22"/>
                <w:szCs w:val="22"/>
              </w:rPr>
              <w:t xml:space="preserve">. </w:t>
            </w:r>
            <w:r w:rsidR="00236783" w:rsidRPr="008F4C0D">
              <w:rPr>
                <w:rStyle w:val="FontStyle75"/>
                <w:sz w:val="22"/>
                <w:szCs w:val="22"/>
              </w:rPr>
              <w:t>Синдромы слабоумия</w:t>
            </w:r>
            <w:r w:rsidR="00236783">
              <w:rPr>
                <w:rStyle w:val="FontStyle75"/>
                <w:sz w:val="22"/>
                <w:szCs w:val="22"/>
              </w:rPr>
              <w:t>; Синдромы двигательных расстройств (</w:t>
            </w:r>
            <w:proofErr w:type="spellStart"/>
            <w:r w:rsidR="00236783">
              <w:rPr>
                <w:rStyle w:val="FontStyle75"/>
                <w:sz w:val="22"/>
                <w:szCs w:val="22"/>
              </w:rPr>
              <w:t>к</w:t>
            </w:r>
            <w:r w:rsidR="00236783" w:rsidRPr="006C571A">
              <w:rPr>
                <w:rStyle w:val="FontStyle75"/>
                <w:sz w:val="22"/>
                <w:szCs w:val="22"/>
              </w:rPr>
              <w:t>ататонические</w:t>
            </w:r>
            <w:proofErr w:type="spellEnd"/>
            <w:r w:rsidR="00236783" w:rsidRPr="006C571A">
              <w:rPr>
                <w:rStyle w:val="FontStyle75"/>
                <w:sz w:val="22"/>
                <w:szCs w:val="22"/>
              </w:rPr>
              <w:t xml:space="preserve"> и гебефренные синдромы</w:t>
            </w:r>
            <w:r w:rsidR="00236783">
              <w:rPr>
                <w:rStyle w:val="FontStyle75"/>
                <w:sz w:val="22"/>
                <w:szCs w:val="22"/>
              </w:rPr>
              <w:t>);</w:t>
            </w:r>
            <w:r w:rsidR="00236783" w:rsidRPr="006C571A">
              <w:rPr>
                <w:rStyle w:val="FontStyle75"/>
                <w:sz w:val="22"/>
                <w:szCs w:val="22"/>
              </w:rPr>
              <w:t xml:space="preserve"> Судорожный синдром</w:t>
            </w:r>
            <w:r w:rsidR="00236783">
              <w:rPr>
                <w:rStyle w:val="FontStyle75"/>
                <w:sz w:val="22"/>
                <w:szCs w:val="22"/>
              </w:rPr>
              <w:t>.</w:t>
            </w:r>
          </w:p>
          <w:p w:rsidR="00236783" w:rsidRDefault="00236783" w:rsidP="00236783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6C571A">
              <w:rPr>
                <w:rStyle w:val="FontStyle75"/>
                <w:sz w:val="22"/>
                <w:szCs w:val="22"/>
              </w:rPr>
              <w:t xml:space="preserve">Тема </w:t>
            </w:r>
            <w:r>
              <w:rPr>
                <w:rStyle w:val="FontStyle75"/>
                <w:sz w:val="22"/>
                <w:szCs w:val="22"/>
              </w:rPr>
              <w:t xml:space="preserve">4. </w:t>
            </w:r>
            <w:r w:rsidRPr="00236783">
              <w:rPr>
                <w:rStyle w:val="FontStyle75"/>
                <w:sz w:val="22"/>
                <w:szCs w:val="22"/>
              </w:rPr>
              <w:t>Синдромы нарушения сознания</w:t>
            </w:r>
          </w:p>
          <w:p w:rsidR="006C571A" w:rsidRPr="006C571A" w:rsidRDefault="00236783" w:rsidP="006C571A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>
              <w:rPr>
                <w:rStyle w:val="FontStyle75"/>
                <w:sz w:val="22"/>
                <w:szCs w:val="22"/>
              </w:rPr>
              <w:t xml:space="preserve">Тема 5. </w:t>
            </w:r>
            <w:r w:rsidR="006C571A" w:rsidRPr="006C571A">
              <w:rPr>
                <w:rStyle w:val="FontStyle75"/>
                <w:sz w:val="22"/>
                <w:szCs w:val="22"/>
              </w:rPr>
              <w:t xml:space="preserve">Психопатические и </w:t>
            </w:r>
            <w:proofErr w:type="spellStart"/>
            <w:r w:rsidR="006C571A" w:rsidRPr="006C571A">
              <w:rPr>
                <w:rStyle w:val="FontStyle75"/>
                <w:sz w:val="22"/>
                <w:szCs w:val="22"/>
              </w:rPr>
              <w:t>психопатоподобные</w:t>
            </w:r>
            <w:proofErr w:type="spellEnd"/>
            <w:r w:rsidR="006C571A" w:rsidRPr="006C571A">
              <w:rPr>
                <w:rStyle w:val="FontStyle75"/>
                <w:sz w:val="22"/>
                <w:szCs w:val="22"/>
              </w:rPr>
              <w:t xml:space="preserve"> синдромы</w:t>
            </w:r>
            <w:r w:rsidR="006C571A">
              <w:rPr>
                <w:rStyle w:val="FontStyle75"/>
                <w:sz w:val="22"/>
                <w:szCs w:val="22"/>
              </w:rPr>
              <w:t>;</w:t>
            </w:r>
          </w:p>
          <w:p w:rsidR="0028155A" w:rsidRDefault="00236783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>
              <w:rPr>
                <w:rStyle w:val="FontStyle75"/>
                <w:sz w:val="22"/>
                <w:szCs w:val="22"/>
              </w:rPr>
              <w:t xml:space="preserve">Тема 6. </w:t>
            </w:r>
            <w:r w:rsidR="008F4C0D" w:rsidRPr="006C571A">
              <w:rPr>
                <w:rStyle w:val="FontStyle75"/>
                <w:sz w:val="22"/>
                <w:szCs w:val="22"/>
              </w:rPr>
              <w:t xml:space="preserve">Невротические и </w:t>
            </w:r>
            <w:proofErr w:type="spellStart"/>
            <w:r w:rsidR="008F4C0D" w:rsidRPr="006C571A">
              <w:rPr>
                <w:rStyle w:val="FontStyle75"/>
                <w:sz w:val="22"/>
                <w:szCs w:val="22"/>
              </w:rPr>
              <w:t>неврозоподобные</w:t>
            </w:r>
            <w:proofErr w:type="spellEnd"/>
            <w:r w:rsidR="008F4C0D" w:rsidRPr="006C571A">
              <w:rPr>
                <w:rStyle w:val="FontStyle75"/>
                <w:sz w:val="22"/>
                <w:szCs w:val="22"/>
              </w:rPr>
              <w:t xml:space="preserve"> синдромы</w:t>
            </w:r>
            <w:r>
              <w:rPr>
                <w:rStyle w:val="FontStyle75"/>
                <w:sz w:val="22"/>
                <w:szCs w:val="22"/>
              </w:rPr>
              <w:t>.</w:t>
            </w:r>
          </w:p>
          <w:p w:rsidR="0028155A" w:rsidRPr="00D73898" w:rsidRDefault="0028155A" w:rsidP="0028155A">
            <w:pPr>
              <w:pStyle w:val="Style45"/>
              <w:spacing w:line="240" w:lineRule="auto"/>
              <w:rPr>
                <w:rStyle w:val="FontStyle75"/>
                <w:b/>
                <w:sz w:val="22"/>
                <w:szCs w:val="22"/>
              </w:rPr>
            </w:pPr>
            <w:r w:rsidRPr="00D73898">
              <w:rPr>
                <w:rStyle w:val="FontStyle75"/>
                <w:b/>
                <w:sz w:val="22"/>
                <w:szCs w:val="22"/>
              </w:rPr>
              <w:t>Б</w:t>
            </w:r>
            <w:proofErr w:type="gramStart"/>
            <w:r w:rsidRPr="00D73898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D73898">
              <w:rPr>
                <w:rStyle w:val="FontStyle75"/>
                <w:b/>
                <w:sz w:val="22"/>
                <w:szCs w:val="22"/>
              </w:rPr>
              <w:t>.В.ОД.3.2</w:t>
            </w:r>
            <w:r>
              <w:rPr>
                <w:rStyle w:val="FontStyle75"/>
                <w:b/>
                <w:sz w:val="22"/>
                <w:szCs w:val="22"/>
              </w:rPr>
              <w:t>.2</w:t>
            </w:r>
          </w:p>
          <w:p w:rsidR="0028155A" w:rsidRPr="00236783" w:rsidRDefault="00236783" w:rsidP="0023678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36783">
              <w:rPr>
                <w:rStyle w:val="FontStyle75"/>
                <w:b/>
                <w:sz w:val="22"/>
                <w:szCs w:val="22"/>
              </w:rPr>
              <w:t>Дифференциальная диагностика психопатологических синдромов в психиатрии</w:t>
            </w:r>
          </w:p>
          <w:p w:rsidR="00D54C48" w:rsidRPr="00D54C48" w:rsidRDefault="00D54C48" w:rsidP="00D54C48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1.</w:t>
            </w:r>
          </w:p>
          <w:p w:rsidR="00D54C48" w:rsidRPr="00D54C48" w:rsidRDefault="00D54C48" w:rsidP="00D54C48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proofErr w:type="spellStart"/>
            <w:r w:rsidRPr="00D54C48">
              <w:rPr>
                <w:rStyle w:val="FontStyle75"/>
                <w:sz w:val="22"/>
                <w:szCs w:val="22"/>
              </w:rPr>
              <w:t>Н</w:t>
            </w:r>
            <w:r>
              <w:rPr>
                <w:rStyle w:val="FontStyle75"/>
                <w:sz w:val="22"/>
                <w:szCs w:val="22"/>
              </w:rPr>
              <w:t>епсихотические</w:t>
            </w:r>
            <w:proofErr w:type="spellEnd"/>
            <w:r>
              <w:rPr>
                <w:rStyle w:val="FontStyle75"/>
                <w:sz w:val="22"/>
                <w:szCs w:val="22"/>
              </w:rPr>
              <w:t>, пограничные син</w:t>
            </w:r>
            <w:r w:rsidRPr="00D54C48">
              <w:rPr>
                <w:rStyle w:val="FontStyle75"/>
                <w:sz w:val="22"/>
                <w:szCs w:val="22"/>
              </w:rPr>
              <w:t>дромы</w:t>
            </w:r>
            <w:r>
              <w:rPr>
                <w:rStyle w:val="FontStyle75"/>
                <w:sz w:val="22"/>
                <w:szCs w:val="22"/>
              </w:rPr>
              <w:t>.</w:t>
            </w:r>
          </w:p>
          <w:p w:rsidR="00D54C48" w:rsidRPr="00D54C48" w:rsidRDefault="00D54C48" w:rsidP="00D54C48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2.</w:t>
            </w:r>
          </w:p>
          <w:p w:rsidR="00D54C48" w:rsidRPr="00D54C48" w:rsidRDefault="00D54C48" w:rsidP="00D54C48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Психотические синдромы</w:t>
            </w:r>
            <w:r>
              <w:rPr>
                <w:rStyle w:val="FontStyle75"/>
                <w:sz w:val="22"/>
                <w:szCs w:val="22"/>
              </w:rPr>
              <w:t>.</w:t>
            </w:r>
          </w:p>
          <w:p w:rsidR="00D54C48" w:rsidRPr="00D54C48" w:rsidRDefault="00D54C48" w:rsidP="00D54C48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3.</w:t>
            </w:r>
          </w:p>
          <w:p w:rsidR="00236783" w:rsidRDefault="00D54C48" w:rsidP="00D54C48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Дефектно-органические синдромы</w:t>
            </w:r>
            <w:r>
              <w:rPr>
                <w:rStyle w:val="FontStyle75"/>
                <w:sz w:val="22"/>
                <w:szCs w:val="22"/>
              </w:rPr>
              <w:t>.</w:t>
            </w:r>
          </w:p>
          <w:p w:rsidR="00D73898" w:rsidRPr="00D73898" w:rsidRDefault="00D73898" w:rsidP="00D73898">
            <w:pPr>
              <w:pStyle w:val="Style45"/>
              <w:spacing w:line="240" w:lineRule="auto"/>
              <w:rPr>
                <w:rStyle w:val="FontStyle75"/>
                <w:b/>
                <w:sz w:val="22"/>
                <w:szCs w:val="22"/>
              </w:rPr>
            </w:pPr>
            <w:r w:rsidRPr="00D73898">
              <w:rPr>
                <w:rStyle w:val="FontStyle75"/>
                <w:b/>
                <w:sz w:val="22"/>
                <w:szCs w:val="22"/>
              </w:rPr>
              <w:t>Б</w:t>
            </w:r>
            <w:proofErr w:type="gramStart"/>
            <w:r w:rsidRPr="00D73898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D73898">
              <w:rPr>
                <w:rStyle w:val="FontStyle75"/>
                <w:b/>
                <w:sz w:val="22"/>
                <w:szCs w:val="22"/>
              </w:rPr>
              <w:t>.В.ОД.3.2</w:t>
            </w:r>
            <w:r>
              <w:rPr>
                <w:rStyle w:val="FontStyle75"/>
                <w:b/>
                <w:sz w:val="22"/>
                <w:szCs w:val="22"/>
              </w:rPr>
              <w:t>.</w:t>
            </w:r>
            <w:r w:rsidR="0028155A">
              <w:rPr>
                <w:rStyle w:val="FontStyle75"/>
                <w:b/>
                <w:sz w:val="22"/>
                <w:szCs w:val="22"/>
              </w:rPr>
              <w:t>3</w:t>
            </w:r>
          </w:p>
          <w:p w:rsidR="00D73898" w:rsidRPr="00236783" w:rsidRDefault="00236783" w:rsidP="0023678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</w:rPr>
            </w:pPr>
            <w:r w:rsidRPr="00236783">
              <w:rPr>
                <w:rStyle w:val="FontStyle75"/>
                <w:b/>
                <w:sz w:val="22"/>
                <w:szCs w:val="22"/>
              </w:rPr>
              <w:lastRenderedPageBreak/>
              <w:t>Нозологическая классификация психических заболеваний</w:t>
            </w:r>
          </w:p>
          <w:p w:rsidR="00D54C48" w:rsidRPr="00D54C48" w:rsidRDefault="00D54C48" w:rsidP="00D54C48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54C48">
              <w:rPr>
                <w:rFonts w:ascii="Times New Roman" w:hAnsi="Times New Roman"/>
                <w:bCs/>
              </w:rPr>
              <w:t>Тема 1.</w:t>
            </w:r>
          </w:p>
          <w:p w:rsidR="00D54C48" w:rsidRPr="00D54C48" w:rsidRDefault="00D54C48" w:rsidP="00D54C48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54C48">
              <w:rPr>
                <w:rFonts w:ascii="Times New Roman" w:hAnsi="Times New Roman"/>
                <w:bCs/>
              </w:rPr>
              <w:t>Понятие об эндогенных, экзогенных, психогенных психических заболеваниях и патологии психического развития.</w:t>
            </w:r>
          </w:p>
          <w:p w:rsidR="00D54C48" w:rsidRPr="00D54C48" w:rsidRDefault="00D54C48" w:rsidP="00D54C48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54C48">
              <w:rPr>
                <w:rFonts w:ascii="Times New Roman" w:hAnsi="Times New Roman"/>
                <w:bCs/>
              </w:rPr>
              <w:t>Тема 2.</w:t>
            </w:r>
          </w:p>
          <w:p w:rsidR="00D54C48" w:rsidRPr="00D54C48" w:rsidRDefault="00D54C48" w:rsidP="00D54C48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54C48">
              <w:rPr>
                <w:rFonts w:ascii="Times New Roman" w:hAnsi="Times New Roman"/>
                <w:bCs/>
              </w:rPr>
              <w:t>Современные нозологические кла</w:t>
            </w:r>
            <w:r w:rsidR="005B6213">
              <w:rPr>
                <w:rFonts w:ascii="Times New Roman" w:hAnsi="Times New Roman"/>
                <w:bCs/>
              </w:rPr>
              <w:t>ссификации психических заболева</w:t>
            </w:r>
            <w:r w:rsidRPr="00D54C48">
              <w:rPr>
                <w:rFonts w:ascii="Times New Roman" w:hAnsi="Times New Roman"/>
                <w:bCs/>
              </w:rPr>
              <w:t>ний, принятые в РФ и за рубежом.</w:t>
            </w:r>
          </w:p>
          <w:p w:rsidR="00D54C48" w:rsidRPr="00D54C48" w:rsidRDefault="00D54C48" w:rsidP="00D54C48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54C48">
              <w:rPr>
                <w:rFonts w:ascii="Times New Roman" w:hAnsi="Times New Roman"/>
                <w:bCs/>
              </w:rPr>
              <w:t>Тема 3.</w:t>
            </w:r>
          </w:p>
          <w:p w:rsidR="00FF269B" w:rsidRPr="00DF41BA" w:rsidRDefault="00D54C48" w:rsidP="00D54C48">
            <w:pPr>
              <w:spacing w:after="0" w:line="240" w:lineRule="auto"/>
              <w:jc w:val="both"/>
              <w:rPr>
                <w:rStyle w:val="FontStyle78"/>
              </w:rPr>
            </w:pPr>
            <w:r w:rsidRPr="00D54C48">
              <w:rPr>
                <w:rFonts w:ascii="Times New Roman" w:hAnsi="Times New Roman"/>
                <w:bCs/>
              </w:rPr>
              <w:t>Международная классификация болезней (10 пересмотр).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F41BA" w:rsidRDefault="00DF41BA" w:rsidP="00342A24">
            <w:pPr>
              <w:spacing w:after="0" w:line="288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F41BA" w:rsidRPr="00E246D8" w:rsidRDefault="00DF41BA" w:rsidP="00286D81">
            <w:pPr>
              <w:spacing w:after="0" w:line="288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E246D8">
              <w:rPr>
                <w:rFonts w:ascii="Times New Roman" w:eastAsia="HiddenHorzOCR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1BA" w:rsidRPr="00E246D8" w:rsidRDefault="00DF41BA" w:rsidP="00286D81">
            <w:pPr>
              <w:pStyle w:val="Style63"/>
              <w:spacing w:line="288" w:lineRule="auto"/>
              <w:jc w:val="center"/>
            </w:pPr>
            <w:r w:rsidRPr="00E246D8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F41BA" w:rsidRPr="00E246D8" w:rsidRDefault="00DF41BA" w:rsidP="00342A24">
            <w:pPr>
              <w:pStyle w:val="Style63"/>
              <w:widowControl/>
              <w:spacing w:line="288" w:lineRule="auto"/>
              <w:jc w:val="center"/>
            </w:pPr>
            <w:r w:rsidRPr="00E246D8"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73898" w:rsidRPr="00E246D8" w:rsidRDefault="00D73898" w:rsidP="00D35BA6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2"/>
                <w:szCs w:val="22"/>
              </w:rPr>
            </w:pPr>
          </w:p>
          <w:p w:rsidR="00D73898" w:rsidRPr="00E246D8" w:rsidRDefault="00D73898" w:rsidP="00D35BA6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2"/>
                <w:szCs w:val="22"/>
              </w:rPr>
            </w:pPr>
          </w:p>
          <w:p w:rsidR="00D73898" w:rsidRPr="00E246D8" w:rsidRDefault="00D73898" w:rsidP="00D35BA6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2"/>
                <w:szCs w:val="22"/>
              </w:rPr>
            </w:pPr>
          </w:p>
          <w:p w:rsidR="00D73898" w:rsidRPr="00E246D8" w:rsidRDefault="00D73898" w:rsidP="00D35BA6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2"/>
                <w:szCs w:val="22"/>
              </w:rPr>
            </w:pPr>
          </w:p>
          <w:p w:rsidR="00D73898" w:rsidRPr="00E246D8" w:rsidRDefault="00D73898" w:rsidP="00D35BA6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2"/>
                <w:szCs w:val="22"/>
              </w:rPr>
            </w:pPr>
          </w:p>
          <w:p w:rsidR="00DF41BA" w:rsidRPr="00E246D8" w:rsidRDefault="00DF41BA" w:rsidP="00D35BA6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2"/>
                <w:szCs w:val="22"/>
              </w:rPr>
            </w:pPr>
            <w:proofErr w:type="spellStart"/>
            <w:r w:rsidRPr="00E246D8">
              <w:rPr>
                <w:rStyle w:val="FontStyle75"/>
                <w:sz w:val="22"/>
                <w:szCs w:val="22"/>
              </w:rPr>
              <w:t>Собеседо-вние</w:t>
            </w:r>
            <w:proofErr w:type="spellEnd"/>
            <w:r w:rsidRPr="00E246D8">
              <w:rPr>
                <w:rStyle w:val="FontStyle75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E246D8">
              <w:rPr>
                <w:rStyle w:val="FontStyle75"/>
                <w:sz w:val="22"/>
                <w:szCs w:val="22"/>
              </w:rPr>
              <w:t>тестиро-вание</w:t>
            </w:r>
            <w:proofErr w:type="spellEnd"/>
            <w:proofErr w:type="gramEnd"/>
            <w:r w:rsidRPr="00E246D8">
              <w:rPr>
                <w:rStyle w:val="FontStyle75"/>
                <w:sz w:val="22"/>
                <w:szCs w:val="22"/>
              </w:rPr>
              <w:t xml:space="preserve">, </w:t>
            </w:r>
            <w:proofErr w:type="spellStart"/>
            <w:r w:rsidRPr="00E246D8">
              <w:rPr>
                <w:rStyle w:val="FontStyle75"/>
                <w:sz w:val="22"/>
                <w:szCs w:val="22"/>
              </w:rPr>
              <w:t>ситуацион-ные</w:t>
            </w:r>
            <w:proofErr w:type="spellEnd"/>
            <w:r w:rsidRPr="00E246D8">
              <w:rPr>
                <w:rStyle w:val="FontStyle75"/>
                <w:sz w:val="22"/>
                <w:szCs w:val="22"/>
              </w:rPr>
              <w:t xml:space="preserve"> задачи, рефераты</w:t>
            </w:r>
          </w:p>
          <w:p w:rsidR="00DF41BA" w:rsidRPr="00E246D8" w:rsidRDefault="00DF41BA" w:rsidP="00D35BA6">
            <w:pPr>
              <w:widowControl w:val="0"/>
              <w:shd w:val="clear" w:color="auto" w:fill="FFFFFF"/>
              <w:spacing w:after="0"/>
              <w:jc w:val="center"/>
              <w:rPr>
                <w:rStyle w:val="FontStyle75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73898" w:rsidRPr="00E246D8" w:rsidRDefault="00D73898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</w:p>
          <w:p w:rsidR="00D73898" w:rsidRPr="00E246D8" w:rsidRDefault="00D73898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</w:p>
          <w:p w:rsidR="00D73898" w:rsidRPr="00E246D8" w:rsidRDefault="00D73898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</w:p>
          <w:p w:rsidR="00D73898" w:rsidRPr="00E246D8" w:rsidRDefault="00D73898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</w:p>
          <w:p w:rsidR="00D73898" w:rsidRPr="00E246D8" w:rsidRDefault="00D73898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</w:p>
          <w:p w:rsidR="00DF41BA" w:rsidRPr="00E246D8" w:rsidRDefault="00DF41BA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  <w:r w:rsidRPr="00E246D8">
              <w:rPr>
                <w:sz w:val="22"/>
                <w:szCs w:val="22"/>
              </w:rPr>
              <w:t>УК-1,</w:t>
            </w:r>
          </w:p>
          <w:p w:rsidR="00DF41BA" w:rsidRPr="00E246D8" w:rsidRDefault="00DF41BA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  <w:r w:rsidRPr="00E246D8">
              <w:rPr>
                <w:sz w:val="22"/>
                <w:szCs w:val="22"/>
              </w:rPr>
              <w:t>ПК-1, ПК-2  ПК-4, ПК-5, ПК-6</w:t>
            </w:r>
          </w:p>
          <w:p w:rsidR="00DF41BA" w:rsidRPr="00E246D8" w:rsidRDefault="00DF41BA" w:rsidP="00D35BA6">
            <w:pPr>
              <w:pStyle w:val="Style54"/>
              <w:widowControl/>
              <w:spacing w:line="240" w:lineRule="auto"/>
              <w:rPr>
                <w:rStyle w:val="FontStyle78"/>
              </w:rPr>
            </w:pPr>
            <w:r w:rsidRPr="00E246D8">
              <w:rPr>
                <w:sz w:val="22"/>
                <w:szCs w:val="22"/>
              </w:rPr>
              <w:t>ПК-8, ПК-9, ПК-10</w:t>
            </w:r>
          </w:p>
        </w:tc>
      </w:tr>
      <w:tr w:rsidR="00373D40" w:rsidTr="00D04840">
        <w:trPr>
          <w:trHeight w:val="165"/>
          <w:jc w:val="center"/>
        </w:trPr>
        <w:tc>
          <w:tcPr>
            <w:tcW w:w="4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73D40" w:rsidRDefault="00373D40" w:rsidP="00342A24">
            <w:pPr>
              <w:pStyle w:val="Style18"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lastRenderedPageBreak/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C571A" w:rsidRPr="006C571A" w:rsidRDefault="00373D40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D73898">
              <w:rPr>
                <w:rStyle w:val="FontStyle75"/>
                <w:b/>
                <w:caps/>
                <w:sz w:val="22"/>
                <w:szCs w:val="22"/>
              </w:rPr>
              <w:t>Б</w:t>
            </w:r>
            <w:proofErr w:type="gramStart"/>
            <w:r w:rsidRPr="00D73898">
              <w:rPr>
                <w:rStyle w:val="FontStyle75"/>
                <w:b/>
                <w:caps/>
                <w:sz w:val="22"/>
                <w:szCs w:val="22"/>
              </w:rPr>
              <w:t>1</w:t>
            </w:r>
            <w:proofErr w:type="gramEnd"/>
            <w:r w:rsidRPr="00D73898">
              <w:rPr>
                <w:rStyle w:val="FontStyle75"/>
                <w:b/>
                <w:caps/>
                <w:sz w:val="22"/>
                <w:szCs w:val="22"/>
              </w:rPr>
              <w:t>.В.ОД.3</w:t>
            </w:r>
            <w:r>
              <w:rPr>
                <w:rStyle w:val="FontStyle75"/>
                <w:b/>
                <w:caps/>
                <w:sz w:val="22"/>
                <w:szCs w:val="22"/>
              </w:rPr>
              <w:t>.3</w:t>
            </w:r>
          </w:p>
          <w:p w:rsidR="006C571A" w:rsidRDefault="00EF782E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>
              <w:rPr>
                <w:rStyle w:val="FontStyle75"/>
                <w:b/>
                <w:sz w:val="22"/>
                <w:szCs w:val="22"/>
              </w:rPr>
              <w:t>ЧАСТНАЯ ПСИХИАТРИЯ</w:t>
            </w:r>
          </w:p>
          <w:p w:rsidR="00236783" w:rsidRPr="006C571A" w:rsidRDefault="00236783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</w:p>
          <w:p w:rsidR="00236783" w:rsidRDefault="00236783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D73898">
              <w:rPr>
                <w:rStyle w:val="FontStyle75"/>
                <w:b/>
                <w:sz w:val="22"/>
                <w:szCs w:val="22"/>
              </w:rPr>
              <w:t>Б</w:t>
            </w:r>
            <w:proofErr w:type="gramStart"/>
            <w:r w:rsidRPr="00D73898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D73898">
              <w:rPr>
                <w:rStyle w:val="FontStyle75"/>
                <w:b/>
                <w:sz w:val="22"/>
                <w:szCs w:val="22"/>
              </w:rPr>
              <w:t>.В.ОД.3.</w:t>
            </w:r>
            <w:r>
              <w:rPr>
                <w:rStyle w:val="FontStyle75"/>
                <w:b/>
                <w:sz w:val="22"/>
                <w:szCs w:val="22"/>
              </w:rPr>
              <w:t>3</w:t>
            </w:r>
            <w:r w:rsidRPr="00D73898">
              <w:rPr>
                <w:rStyle w:val="FontStyle75"/>
                <w:b/>
                <w:sz w:val="22"/>
                <w:szCs w:val="22"/>
              </w:rPr>
              <w:t>.1</w:t>
            </w:r>
          </w:p>
          <w:p w:rsidR="006C571A" w:rsidRPr="006C571A" w:rsidRDefault="006C571A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6C571A">
              <w:rPr>
                <w:rStyle w:val="FontStyle75"/>
                <w:b/>
                <w:sz w:val="22"/>
                <w:szCs w:val="22"/>
              </w:rPr>
              <w:t>Эндогенные психические расстройства.</w:t>
            </w:r>
          </w:p>
          <w:p w:rsidR="006C571A" w:rsidRDefault="006C571A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6C571A">
              <w:rPr>
                <w:rStyle w:val="FontStyle75"/>
                <w:b/>
                <w:sz w:val="22"/>
                <w:szCs w:val="22"/>
              </w:rPr>
              <w:t xml:space="preserve">Аффективные психозы и </w:t>
            </w:r>
            <w:r>
              <w:rPr>
                <w:rStyle w:val="FontStyle75"/>
                <w:b/>
                <w:sz w:val="22"/>
                <w:szCs w:val="22"/>
              </w:rPr>
              <w:t xml:space="preserve">аффективные заболевания </w:t>
            </w:r>
            <w:proofErr w:type="spellStart"/>
            <w:r>
              <w:rPr>
                <w:rStyle w:val="FontStyle75"/>
                <w:b/>
                <w:sz w:val="22"/>
                <w:szCs w:val="22"/>
              </w:rPr>
              <w:t>непсихо</w:t>
            </w:r>
            <w:r w:rsidRPr="006C571A">
              <w:rPr>
                <w:rStyle w:val="FontStyle75"/>
                <w:b/>
                <w:sz w:val="22"/>
                <w:szCs w:val="22"/>
              </w:rPr>
              <w:t>тического</w:t>
            </w:r>
            <w:proofErr w:type="spellEnd"/>
            <w:r w:rsidRPr="006C571A">
              <w:rPr>
                <w:rStyle w:val="FontStyle75"/>
                <w:b/>
                <w:sz w:val="22"/>
                <w:szCs w:val="22"/>
              </w:rPr>
              <w:t xml:space="preserve"> уровня. Шизофрения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D54C48">
              <w:rPr>
                <w:rStyle w:val="FontStyle75"/>
                <w:b/>
                <w:sz w:val="22"/>
                <w:szCs w:val="22"/>
              </w:rPr>
              <w:t xml:space="preserve">Аффективные психозы и аффективные заболевания </w:t>
            </w:r>
            <w:proofErr w:type="spellStart"/>
            <w:r w:rsidRPr="00D54C48">
              <w:rPr>
                <w:rStyle w:val="FontStyle75"/>
                <w:b/>
                <w:sz w:val="22"/>
                <w:szCs w:val="22"/>
              </w:rPr>
              <w:t>непсихотического</w:t>
            </w:r>
            <w:proofErr w:type="spellEnd"/>
            <w:r w:rsidRPr="00D54C48">
              <w:rPr>
                <w:rStyle w:val="FontStyle75"/>
                <w:b/>
                <w:sz w:val="22"/>
                <w:szCs w:val="22"/>
              </w:rPr>
              <w:t xml:space="preserve"> уровня.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1.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 xml:space="preserve">Эпидемиология и </w:t>
            </w:r>
            <w:proofErr w:type="spellStart"/>
            <w:r w:rsidRPr="00D54C48">
              <w:rPr>
                <w:rStyle w:val="FontStyle75"/>
                <w:sz w:val="22"/>
                <w:szCs w:val="22"/>
              </w:rPr>
              <w:t>этиопатогенез</w:t>
            </w:r>
            <w:proofErr w:type="spellEnd"/>
            <w:r w:rsidRPr="00D54C48">
              <w:rPr>
                <w:rStyle w:val="FontStyle75"/>
                <w:sz w:val="22"/>
                <w:szCs w:val="22"/>
              </w:rPr>
              <w:t xml:space="preserve"> аффективных психозов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2.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Клинические классификации аффективных психозов принятые в РФ и за рубежом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3.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Клиника и особенности течения аффективных психозов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 xml:space="preserve">Тема 4. 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Биполярное аффективное расстройство. Рекуррентное депрессивное расстройство. Циклотимия.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5.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Терапия аффективных расстройств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D54C48">
              <w:rPr>
                <w:rStyle w:val="FontStyle75"/>
                <w:b/>
                <w:sz w:val="22"/>
                <w:szCs w:val="22"/>
              </w:rPr>
              <w:t xml:space="preserve">Шизофрения. Эпидемиология. </w:t>
            </w:r>
            <w:proofErr w:type="spellStart"/>
            <w:r w:rsidRPr="00D54C48">
              <w:rPr>
                <w:rStyle w:val="FontStyle75"/>
                <w:b/>
                <w:sz w:val="22"/>
                <w:szCs w:val="22"/>
              </w:rPr>
              <w:t>Этиопатогенез</w:t>
            </w:r>
            <w:proofErr w:type="spellEnd"/>
            <w:r w:rsidRPr="00D54C48">
              <w:rPr>
                <w:rStyle w:val="FontStyle75"/>
                <w:b/>
                <w:sz w:val="22"/>
                <w:szCs w:val="22"/>
              </w:rPr>
              <w:t>. Клинические проявления.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1.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 xml:space="preserve">Распространенность и </w:t>
            </w:r>
            <w:proofErr w:type="spellStart"/>
            <w:r w:rsidRPr="00D54C48">
              <w:rPr>
                <w:rStyle w:val="FontStyle75"/>
                <w:sz w:val="22"/>
                <w:szCs w:val="22"/>
              </w:rPr>
              <w:t>этиопатогенез</w:t>
            </w:r>
            <w:proofErr w:type="spellEnd"/>
            <w:r w:rsidRPr="00D54C48">
              <w:rPr>
                <w:rStyle w:val="FontStyle75"/>
                <w:sz w:val="22"/>
                <w:szCs w:val="22"/>
              </w:rPr>
              <w:t xml:space="preserve"> шизофрении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2.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Продуктивные и негативные психопатологические синдромы при шизофрении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3.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Клинические классификации шизофрении, принятые в РФ и за рубежом. Особенности течения шизофрении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4.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Возрастные особенности течения и прогноз при шизофрении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5.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Лечение и реабилитация больных шизофренией</w:t>
            </w:r>
          </w:p>
          <w:p w:rsidR="00D54C48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lastRenderedPageBreak/>
              <w:t>Тема 6.</w:t>
            </w:r>
          </w:p>
          <w:p w:rsidR="006C571A" w:rsidRPr="00D54C48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proofErr w:type="spellStart"/>
            <w:r w:rsidRPr="00D54C48">
              <w:rPr>
                <w:rStyle w:val="FontStyle75"/>
                <w:sz w:val="22"/>
                <w:szCs w:val="22"/>
              </w:rPr>
              <w:t>Шизоаффективные</w:t>
            </w:r>
            <w:proofErr w:type="spellEnd"/>
            <w:r w:rsidRPr="00D54C48">
              <w:rPr>
                <w:rStyle w:val="FontStyle75"/>
                <w:sz w:val="22"/>
                <w:szCs w:val="22"/>
              </w:rPr>
              <w:t xml:space="preserve"> психозы</w:t>
            </w:r>
          </w:p>
          <w:p w:rsidR="00236783" w:rsidRDefault="00236783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D73898">
              <w:rPr>
                <w:rStyle w:val="FontStyle75"/>
                <w:b/>
                <w:sz w:val="22"/>
                <w:szCs w:val="22"/>
              </w:rPr>
              <w:t>Б</w:t>
            </w:r>
            <w:proofErr w:type="gramStart"/>
            <w:r w:rsidRPr="00D73898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D73898">
              <w:rPr>
                <w:rStyle w:val="FontStyle75"/>
                <w:b/>
                <w:sz w:val="22"/>
                <w:szCs w:val="22"/>
              </w:rPr>
              <w:t>.В.ОД.3.</w:t>
            </w:r>
            <w:r>
              <w:rPr>
                <w:rStyle w:val="FontStyle75"/>
                <w:b/>
                <w:sz w:val="22"/>
                <w:szCs w:val="22"/>
              </w:rPr>
              <w:t>3.2</w:t>
            </w:r>
          </w:p>
          <w:p w:rsidR="006C571A" w:rsidRDefault="006C571A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6C571A">
              <w:rPr>
                <w:rStyle w:val="FontStyle75"/>
                <w:b/>
                <w:sz w:val="22"/>
                <w:szCs w:val="22"/>
              </w:rPr>
              <w:t>Органические включая симптоматические психические расстройства</w:t>
            </w:r>
          </w:p>
          <w:p w:rsidR="006C571A" w:rsidRDefault="00D54C48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D54C48">
              <w:rPr>
                <w:rStyle w:val="FontStyle75"/>
                <w:sz w:val="22"/>
                <w:szCs w:val="22"/>
              </w:rPr>
              <w:t>Тема 1.</w:t>
            </w:r>
            <w:r>
              <w:rPr>
                <w:rStyle w:val="FontStyle75"/>
                <w:sz w:val="22"/>
                <w:szCs w:val="22"/>
              </w:rPr>
              <w:t xml:space="preserve"> </w:t>
            </w:r>
            <w:r w:rsidRPr="00D54C48">
              <w:rPr>
                <w:rStyle w:val="FontStyle75"/>
                <w:sz w:val="22"/>
                <w:szCs w:val="22"/>
              </w:rPr>
              <w:t>Экзогенно-органические психические расстройства. Психические расстройства при травматических поражениях головного мозга.</w:t>
            </w:r>
          </w:p>
          <w:p w:rsidR="008B60E2" w:rsidRDefault="008B60E2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>
              <w:rPr>
                <w:rStyle w:val="FontStyle75"/>
                <w:sz w:val="22"/>
                <w:szCs w:val="22"/>
              </w:rPr>
              <w:t xml:space="preserve">Тема 2. </w:t>
            </w:r>
            <w:r w:rsidRPr="008B60E2">
              <w:rPr>
                <w:rStyle w:val="FontStyle75"/>
                <w:sz w:val="22"/>
                <w:szCs w:val="22"/>
              </w:rPr>
              <w:t>Клиника психических нарушений пр</w:t>
            </w:r>
            <w:r>
              <w:rPr>
                <w:rStyle w:val="FontStyle75"/>
                <w:sz w:val="22"/>
                <w:szCs w:val="22"/>
              </w:rPr>
              <w:t>и сосудистых заболеваниях голов</w:t>
            </w:r>
            <w:r w:rsidRPr="008B60E2">
              <w:rPr>
                <w:rStyle w:val="FontStyle75"/>
                <w:sz w:val="22"/>
                <w:szCs w:val="22"/>
              </w:rPr>
              <w:t>ного мозга</w:t>
            </w:r>
            <w:r>
              <w:rPr>
                <w:rStyle w:val="FontStyle75"/>
                <w:sz w:val="22"/>
                <w:szCs w:val="22"/>
              </w:rPr>
              <w:t>.</w:t>
            </w:r>
          </w:p>
          <w:p w:rsidR="008B60E2" w:rsidRDefault="008B60E2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>
              <w:rPr>
                <w:rStyle w:val="FontStyle75"/>
                <w:sz w:val="22"/>
                <w:szCs w:val="22"/>
              </w:rPr>
              <w:t xml:space="preserve">Тема 3. </w:t>
            </w:r>
            <w:r w:rsidRPr="008B60E2">
              <w:rPr>
                <w:rStyle w:val="FontStyle75"/>
                <w:sz w:val="22"/>
                <w:szCs w:val="22"/>
              </w:rPr>
              <w:t>Психические нарушения при опухолях головного мозга.</w:t>
            </w:r>
          </w:p>
          <w:p w:rsidR="008B60E2" w:rsidRPr="008B60E2" w:rsidRDefault="008B60E2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>
              <w:rPr>
                <w:rStyle w:val="FontStyle75"/>
                <w:sz w:val="22"/>
                <w:szCs w:val="22"/>
              </w:rPr>
              <w:t xml:space="preserve">Тема 4. </w:t>
            </w:r>
            <w:r w:rsidRPr="008B60E2">
              <w:rPr>
                <w:rStyle w:val="FontStyle75"/>
                <w:sz w:val="22"/>
                <w:szCs w:val="22"/>
              </w:rPr>
              <w:t>Психические расстройства при инфекционно-</w:t>
            </w:r>
            <w:r>
              <w:rPr>
                <w:rStyle w:val="FontStyle75"/>
                <w:sz w:val="22"/>
                <w:szCs w:val="22"/>
              </w:rPr>
              <w:t>органических заболева</w:t>
            </w:r>
            <w:r w:rsidRPr="008B60E2">
              <w:rPr>
                <w:rStyle w:val="FontStyle75"/>
                <w:sz w:val="22"/>
                <w:szCs w:val="22"/>
              </w:rPr>
              <w:t>ниях головного мозга.</w:t>
            </w:r>
          </w:p>
          <w:p w:rsidR="008B60E2" w:rsidRDefault="008B60E2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>
              <w:rPr>
                <w:rStyle w:val="FontStyle75"/>
                <w:sz w:val="22"/>
                <w:szCs w:val="22"/>
              </w:rPr>
              <w:t>Тема 5</w:t>
            </w:r>
            <w:r w:rsidRPr="008B60E2">
              <w:rPr>
                <w:rStyle w:val="FontStyle75"/>
                <w:sz w:val="22"/>
                <w:szCs w:val="22"/>
              </w:rPr>
              <w:t>.</w:t>
            </w:r>
            <w:r>
              <w:rPr>
                <w:rStyle w:val="FontStyle75"/>
                <w:sz w:val="22"/>
                <w:szCs w:val="22"/>
              </w:rPr>
              <w:t xml:space="preserve"> </w:t>
            </w:r>
            <w:r w:rsidRPr="008B60E2">
              <w:rPr>
                <w:rStyle w:val="FontStyle75"/>
                <w:sz w:val="22"/>
                <w:szCs w:val="22"/>
              </w:rPr>
              <w:t>Психические расстройства при сифилитическом поражении головного мозга.</w:t>
            </w:r>
          </w:p>
          <w:p w:rsidR="008B60E2" w:rsidRDefault="008B60E2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>
              <w:rPr>
                <w:rStyle w:val="FontStyle75"/>
                <w:sz w:val="22"/>
                <w:szCs w:val="22"/>
              </w:rPr>
              <w:t xml:space="preserve">Тема 6. </w:t>
            </w:r>
            <w:r w:rsidRPr="008B60E2">
              <w:rPr>
                <w:rStyle w:val="FontStyle75"/>
                <w:sz w:val="22"/>
                <w:szCs w:val="22"/>
              </w:rPr>
              <w:t>Психические расстройства при эндокринных заболеваниях.</w:t>
            </w:r>
          </w:p>
          <w:p w:rsidR="008B60E2" w:rsidRPr="008B60E2" w:rsidRDefault="008B60E2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>
              <w:rPr>
                <w:rStyle w:val="FontStyle75"/>
                <w:sz w:val="22"/>
                <w:szCs w:val="22"/>
              </w:rPr>
              <w:t xml:space="preserve">Тема 7. </w:t>
            </w:r>
            <w:r w:rsidRPr="008B60E2">
              <w:rPr>
                <w:rStyle w:val="FontStyle75"/>
                <w:sz w:val="22"/>
                <w:szCs w:val="22"/>
              </w:rPr>
              <w:t xml:space="preserve">Симптоматические психозы: понятие о симптоматических психозах: эпидемиология, </w:t>
            </w:r>
            <w:proofErr w:type="spellStart"/>
            <w:r w:rsidRPr="008B60E2">
              <w:rPr>
                <w:rStyle w:val="FontStyle75"/>
                <w:sz w:val="22"/>
                <w:szCs w:val="22"/>
              </w:rPr>
              <w:t>этиопатогенез</w:t>
            </w:r>
            <w:proofErr w:type="spellEnd"/>
            <w:r w:rsidRPr="008B60E2">
              <w:rPr>
                <w:rStyle w:val="FontStyle75"/>
                <w:sz w:val="22"/>
                <w:szCs w:val="22"/>
              </w:rPr>
              <w:t xml:space="preserve">, систематика, клинические особенности, диагностика, лечение  и </w:t>
            </w:r>
            <w:proofErr w:type="gramStart"/>
            <w:r w:rsidRPr="008B60E2">
              <w:rPr>
                <w:rStyle w:val="FontStyle75"/>
                <w:sz w:val="22"/>
                <w:szCs w:val="22"/>
              </w:rPr>
              <w:t>профи-</w:t>
            </w:r>
            <w:proofErr w:type="spellStart"/>
            <w:r w:rsidRPr="008B60E2">
              <w:rPr>
                <w:rStyle w:val="FontStyle75"/>
                <w:sz w:val="22"/>
                <w:szCs w:val="22"/>
              </w:rPr>
              <w:t>лактика</w:t>
            </w:r>
            <w:proofErr w:type="spellEnd"/>
            <w:proofErr w:type="gramEnd"/>
            <w:r w:rsidRPr="008B60E2">
              <w:rPr>
                <w:rStyle w:val="FontStyle75"/>
                <w:sz w:val="22"/>
                <w:szCs w:val="22"/>
              </w:rPr>
              <w:t xml:space="preserve"> симптоматических психозов.</w:t>
            </w:r>
          </w:p>
          <w:p w:rsidR="00236783" w:rsidRDefault="00236783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D73898">
              <w:rPr>
                <w:rStyle w:val="FontStyle75"/>
                <w:b/>
                <w:sz w:val="22"/>
                <w:szCs w:val="22"/>
              </w:rPr>
              <w:t>Б</w:t>
            </w:r>
            <w:proofErr w:type="gramStart"/>
            <w:r w:rsidRPr="00D73898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D73898">
              <w:rPr>
                <w:rStyle w:val="FontStyle75"/>
                <w:b/>
                <w:sz w:val="22"/>
                <w:szCs w:val="22"/>
              </w:rPr>
              <w:t>.В.ОД.3.</w:t>
            </w:r>
            <w:r>
              <w:rPr>
                <w:rStyle w:val="FontStyle75"/>
                <w:b/>
                <w:sz w:val="22"/>
                <w:szCs w:val="22"/>
              </w:rPr>
              <w:t>3.3</w:t>
            </w:r>
          </w:p>
          <w:p w:rsidR="00873A3A" w:rsidRDefault="006C571A" w:rsidP="00595436">
            <w:pPr>
              <w:pStyle w:val="Style45"/>
              <w:spacing w:line="240" w:lineRule="auto"/>
              <w:jc w:val="both"/>
              <w:rPr>
                <w:rStyle w:val="FontStyle75"/>
                <w:b/>
                <w:sz w:val="22"/>
                <w:szCs w:val="22"/>
              </w:rPr>
            </w:pPr>
            <w:r w:rsidRPr="006C571A">
              <w:rPr>
                <w:rStyle w:val="FontStyle75"/>
                <w:b/>
                <w:sz w:val="22"/>
                <w:szCs w:val="22"/>
              </w:rPr>
              <w:t>Невротические и связанные со стрессом психические расстройства. Расстройства личности. Умственная отсталость.</w:t>
            </w:r>
          </w:p>
          <w:p w:rsidR="00373D40" w:rsidRDefault="008B60E2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 w:rsidRPr="008B60E2">
              <w:rPr>
                <w:rStyle w:val="FontStyle75"/>
                <w:sz w:val="22"/>
                <w:szCs w:val="22"/>
              </w:rPr>
              <w:t>Тема 1.</w:t>
            </w:r>
            <w:r>
              <w:rPr>
                <w:rStyle w:val="FontStyle75"/>
                <w:sz w:val="22"/>
                <w:szCs w:val="22"/>
              </w:rPr>
              <w:t xml:space="preserve"> </w:t>
            </w:r>
            <w:r w:rsidRPr="008B60E2">
              <w:rPr>
                <w:rStyle w:val="FontStyle75"/>
                <w:sz w:val="22"/>
                <w:szCs w:val="22"/>
              </w:rPr>
              <w:t>Неврозы и реактивные психозы.</w:t>
            </w:r>
          </w:p>
          <w:p w:rsidR="008B60E2" w:rsidRPr="008B60E2" w:rsidRDefault="008B60E2" w:rsidP="00595436">
            <w:pPr>
              <w:pStyle w:val="Style45"/>
              <w:spacing w:line="240" w:lineRule="auto"/>
              <w:jc w:val="both"/>
              <w:rPr>
                <w:rStyle w:val="FontStyle75"/>
                <w:sz w:val="22"/>
                <w:szCs w:val="22"/>
              </w:rPr>
            </w:pPr>
            <w:r>
              <w:rPr>
                <w:rStyle w:val="FontStyle75"/>
                <w:sz w:val="22"/>
                <w:szCs w:val="22"/>
              </w:rPr>
              <w:t xml:space="preserve">Тема 2. </w:t>
            </w:r>
            <w:r w:rsidRPr="008B60E2">
              <w:rPr>
                <w:rStyle w:val="FontStyle75"/>
                <w:sz w:val="22"/>
                <w:szCs w:val="22"/>
              </w:rPr>
              <w:t>Психосоматические расстройства.</w:t>
            </w:r>
          </w:p>
          <w:p w:rsidR="008B60E2" w:rsidRPr="008B60E2" w:rsidRDefault="008B60E2" w:rsidP="00595436">
            <w:pPr>
              <w:pStyle w:val="Style45"/>
              <w:spacing w:line="240" w:lineRule="auto"/>
              <w:jc w:val="both"/>
              <w:rPr>
                <w:rStyle w:val="FontStyle78"/>
              </w:rPr>
            </w:pPr>
            <w:r>
              <w:rPr>
                <w:rStyle w:val="FontStyle78"/>
              </w:rPr>
              <w:t xml:space="preserve">Тема 3. </w:t>
            </w:r>
            <w:r w:rsidRPr="008B60E2">
              <w:rPr>
                <w:rStyle w:val="FontStyle78"/>
              </w:rPr>
              <w:t>Расстройства  зрелой личности.</w:t>
            </w:r>
          </w:p>
          <w:p w:rsidR="00373D40" w:rsidRDefault="008B60E2" w:rsidP="00595436">
            <w:pPr>
              <w:pStyle w:val="Style45"/>
              <w:spacing w:line="240" w:lineRule="auto"/>
              <w:jc w:val="both"/>
              <w:rPr>
                <w:rStyle w:val="FontStyle78"/>
              </w:rPr>
            </w:pPr>
            <w:r w:rsidRPr="008B60E2">
              <w:rPr>
                <w:rStyle w:val="FontStyle78"/>
              </w:rPr>
              <w:t xml:space="preserve">Тема </w:t>
            </w:r>
            <w:r>
              <w:rPr>
                <w:rStyle w:val="FontStyle78"/>
              </w:rPr>
              <w:t>4</w:t>
            </w:r>
            <w:r w:rsidRPr="008B60E2">
              <w:rPr>
                <w:rStyle w:val="FontStyle78"/>
              </w:rPr>
              <w:t>.</w:t>
            </w:r>
            <w:r>
              <w:t xml:space="preserve"> </w:t>
            </w:r>
            <w:r w:rsidRPr="008B60E2">
              <w:rPr>
                <w:rStyle w:val="FontStyle78"/>
              </w:rPr>
              <w:t>Олигофрении</w:t>
            </w:r>
            <w:r>
              <w:rPr>
                <w:rStyle w:val="FontStyle78"/>
              </w:rPr>
              <w:t>.</w:t>
            </w:r>
          </w:p>
          <w:p w:rsidR="00595436" w:rsidRPr="00595436" w:rsidRDefault="00595436" w:rsidP="00595436">
            <w:pPr>
              <w:pStyle w:val="Style45"/>
              <w:spacing w:line="240" w:lineRule="auto"/>
              <w:jc w:val="both"/>
              <w:rPr>
                <w:rStyle w:val="FontStyle78"/>
                <w:b/>
              </w:rPr>
            </w:pPr>
            <w:r w:rsidRPr="00595436">
              <w:rPr>
                <w:rStyle w:val="FontStyle78"/>
                <w:b/>
              </w:rPr>
              <w:t>Б</w:t>
            </w:r>
            <w:proofErr w:type="gramStart"/>
            <w:r w:rsidRPr="00595436">
              <w:rPr>
                <w:rStyle w:val="FontStyle78"/>
                <w:b/>
              </w:rPr>
              <w:t>1</w:t>
            </w:r>
            <w:proofErr w:type="gramEnd"/>
            <w:r w:rsidRPr="00595436">
              <w:rPr>
                <w:rStyle w:val="FontStyle78"/>
                <w:b/>
              </w:rPr>
              <w:t>.В.ОД.3.3.4. Неотложные состояния в психиатрии.</w:t>
            </w:r>
          </w:p>
          <w:p w:rsidR="00595436" w:rsidRDefault="00595436" w:rsidP="00595436">
            <w:pPr>
              <w:pStyle w:val="Style45"/>
              <w:spacing w:line="240" w:lineRule="auto"/>
              <w:jc w:val="both"/>
              <w:rPr>
                <w:rStyle w:val="FontStyle78"/>
              </w:rPr>
            </w:pPr>
            <w:r>
              <w:rPr>
                <w:rStyle w:val="FontStyle78"/>
              </w:rPr>
              <w:t xml:space="preserve">Тема 1. </w:t>
            </w:r>
            <w:r w:rsidRPr="00595436">
              <w:rPr>
                <w:rStyle w:val="FontStyle78"/>
              </w:rPr>
              <w:t xml:space="preserve">Неотложная помощь при </w:t>
            </w:r>
            <w:proofErr w:type="spellStart"/>
            <w:proofErr w:type="gramStart"/>
            <w:r w:rsidRPr="00595436">
              <w:rPr>
                <w:rStyle w:val="FontStyle78"/>
              </w:rPr>
              <w:t>психомо</w:t>
            </w:r>
            <w:proofErr w:type="spellEnd"/>
            <w:r w:rsidRPr="00595436">
              <w:rPr>
                <w:rStyle w:val="FontStyle78"/>
              </w:rPr>
              <w:t>-торном</w:t>
            </w:r>
            <w:proofErr w:type="gramEnd"/>
            <w:r w:rsidRPr="00595436">
              <w:rPr>
                <w:rStyle w:val="FontStyle78"/>
              </w:rPr>
              <w:t xml:space="preserve"> возбуждении, </w:t>
            </w:r>
            <w:proofErr w:type="spellStart"/>
            <w:r w:rsidRPr="00595436">
              <w:rPr>
                <w:rStyle w:val="FontStyle78"/>
              </w:rPr>
              <w:t>эпистатусе</w:t>
            </w:r>
            <w:proofErr w:type="spellEnd"/>
            <w:r w:rsidRPr="00595436">
              <w:rPr>
                <w:rStyle w:val="FontStyle78"/>
              </w:rPr>
              <w:t xml:space="preserve">, расстройствах сознания, </w:t>
            </w:r>
            <w:proofErr w:type="spellStart"/>
            <w:r w:rsidRPr="00595436">
              <w:rPr>
                <w:rStyle w:val="FontStyle78"/>
              </w:rPr>
              <w:t>суици-дальном</w:t>
            </w:r>
            <w:proofErr w:type="spellEnd"/>
            <w:r w:rsidRPr="00595436">
              <w:rPr>
                <w:rStyle w:val="FontStyle78"/>
              </w:rPr>
              <w:t xml:space="preserve"> поведении, отказе от при-</w:t>
            </w:r>
            <w:proofErr w:type="spellStart"/>
            <w:r w:rsidRPr="00595436">
              <w:rPr>
                <w:rStyle w:val="FontStyle78"/>
              </w:rPr>
              <w:t>ема</w:t>
            </w:r>
            <w:proofErr w:type="spellEnd"/>
            <w:r w:rsidRPr="00595436">
              <w:rPr>
                <w:rStyle w:val="FontStyle78"/>
              </w:rPr>
              <w:t xml:space="preserve"> пищи.</w:t>
            </w:r>
          </w:p>
          <w:p w:rsidR="00595436" w:rsidRDefault="00595436" w:rsidP="00595436">
            <w:pPr>
              <w:pStyle w:val="Style45"/>
              <w:spacing w:line="240" w:lineRule="auto"/>
              <w:jc w:val="both"/>
              <w:rPr>
                <w:rStyle w:val="FontStyle78"/>
              </w:rPr>
            </w:pPr>
            <w:r>
              <w:rPr>
                <w:rStyle w:val="FontStyle78"/>
              </w:rPr>
              <w:t xml:space="preserve">Тема 2. </w:t>
            </w:r>
            <w:r w:rsidRPr="00595436">
              <w:rPr>
                <w:rStyle w:val="FontStyle78"/>
              </w:rPr>
              <w:t xml:space="preserve">Неотложная помощь при тяжелом алкогольном опьянении, алкоголь-ном делирии, </w:t>
            </w:r>
            <w:proofErr w:type="gramStart"/>
            <w:r w:rsidRPr="00595436">
              <w:rPr>
                <w:rStyle w:val="FontStyle78"/>
              </w:rPr>
              <w:t>алкогольной</w:t>
            </w:r>
            <w:proofErr w:type="gramEnd"/>
            <w:r w:rsidRPr="00595436">
              <w:rPr>
                <w:rStyle w:val="FontStyle78"/>
              </w:rPr>
              <w:t xml:space="preserve"> </w:t>
            </w:r>
            <w:proofErr w:type="spellStart"/>
            <w:r w:rsidRPr="00595436">
              <w:rPr>
                <w:rStyle w:val="FontStyle78"/>
              </w:rPr>
              <w:t>энцефа-лопатии</w:t>
            </w:r>
            <w:proofErr w:type="spellEnd"/>
            <w:r w:rsidRPr="00595436">
              <w:rPr>
                <w:rStyle w:val="FontStyle78"/>
              </w:rPr>
              <w:t xml:space="preserve"> </w:t>
            </w:r>
            <w:proofErr w:type="spellStart"/>
            <w:r w:rsidRPr="00595436">
              <w:rPr>
                <w:rStyle w:val="FontStyle78"/>
              </w:rPr>
              <w:t>Гайе</w:t>
            </w:r>
            <w:proofErr w:type="spellEnd"/>
            <w:r w:rsidRPr="00595436">
              <w:rPr>
                <w:rStyle w:val="FontStyle78"/>
              </w:rPr>
              <w:t xml:space="preserve">-Вернике. </w:t>
            </w:r>
            <w:proofErr w:type="spellStart"/>
            <w:r w:rsidRPr="00595436">
              <w:rPr>
                <w:rStyle w:val="FontStyle78"/>
              </w:rPr>
              <w:t>Абстиннци-ях</w:t>
            </w:r>
            <w:proofErr w:type="spellEnd"/>
            <w:r w:rsidRPr="00595436">
              <w:rPr>
                <w:rStyle w:val="FontStyle78"/>
              </w:rPr>
              <w:t xml:space="preserve"> и </w:t>
            </w:r>
            <w:proofErr w:type="gramStart"/>
            <w:r w:rsidRPr="00595436">
              <w:rPr>
                <w:rStyle w:val="FontStyle78"/>
              </w:rPr>
              <w:t>передозировках</w:t>
            </w:r>
            <w:proofErr w:type="gramEnd"/>
            <w:r w:rsidRPr="00595436">
              <w:rPr>
                <w:rStyle w:val="FontStyle78"/>
              </w:rPr>
              <w:t xml:space="preserve"> ПАВ.</w:t>
            </w:r>
          </w:p>
          <w:p w:rsidR="00595436" w:rsidRPr="0051058F" w:rsidRDefault="00595436" w:rsidP="00595436">
            <w:pPr>
              <w:pStyle w:val="Style45"/>
              <w:spacing w:line="240" w:lineRule="auto"/>
              <w:jc w:val="both"/>
              <w:rPr>
                <w:rStyle w:val="FontStyle78"/>
              </w:rPr>
            </w:pPr>
            <w:r>
              <w:rPr>
                <w:rStyle w:val="FontStyle78"/>
              </w:rPr>
              <w:t xml:space="preserve">Тема 3. </w:t>
            </w:r>
            <w:r w:rsidRPr="00595436">
              <w:rPr>
                <w:rStyle w:val="FontStyle78"/>
              </w:rPr>
              <w:t>Неотложная помощь при осложнениях психофармакологической терапии, отравлении психотропными препаратами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373D40" w:rsidRDefault="00373D40" w:rsidP="00342A24">
            <w:pPr>
              <w:spacing w:after="0" w:line="288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373D40" w:rsidRPr="00E246D8" w:rsidRDefault="00373D40" w:rsidP="00D35BA6">
            <w:pPr>
              <w:spacing w:after="0" w:line="288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E246D8">
              <w:rPr>
                <w:rFonts w:ascii="Times New Roman" w:eastAsia="HiddenHorzOCR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D40" w:rsidRPr="00E246D8" w:rsidRDefault="00373D40" w:rsidP="00D35BA6">
            <w:pPr>
              <w:pStyle w:val="Style63"/>
              <w:spacing w:line="288" w:lineRule="auto"/>
              <w:jc w:val="center"/>
            </w:pPr>
            <w:r w:rsidRPr="00E246D8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373D40" w:rsidRPr="00E246D8" w:rsidRDefault="00373D40" w:rsidP="00D35BA6">
            <w:pPr>
              <w:pStyle w:val="Style63"/>
              <w:widowControl/>
              <w:spacing w:line="288" w:lineRule="auto"/>
              <w:jc w:val="center"/>
            </w:pPr>
            <w:r w:rsidRPr="00E246D8"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73D40" w:rsidRPr="00E246D8" w:rsidRDefault="00373D40" w:rsidP="00D35BA6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2"/>
                <w:szCs w:val="22"/>
              </w:rPr>
            </w:pPr>
            <w:proofErr w:type="spellStart"/>
            <w:proofErr w:type="gramStart"/>
            <w:r w:rsidRPr="00E246D8">
              <w:rPr>
                <w:rStyle w:val="FontStyle75"/>
                <w:sz w:val="22"/>
                <w:szCs w:val="22"/>
              </w:rPr>
              <w:t>Собеседо-в</w:t>
            </w:r>
            <w:r w:rsidR="005B6213">
              <w:rPr>
                <w:rStyle w:val="FontStyle75"/>
                <w:sz w:val="22"/>
                <w:szCs w:val="22"/>
              </w:rPr>
              <w:t>а</w:t>
            </w:r>
            <w:r w:rsidRPr="00E246D8">
              <w:rPr>
                <w:rStyle w:val="FontStyle75"/>
                <w:sz w:val="22"/>
                <w:szCs w:val="22"/>
              </w:rPr>
              <w:t>ние</w:t>
            </w:r>
            <w:proofErr w:type="spellEnd"/>
            <w:proofErr w:type="gramEnd"/>
            <w:r w:rsidRPr="00E246D8">
              <w:rPr>
                <w:rStyle w:val="FontStyle75"/>
                <w:sz w:val="22"/>
                <w:szCs w:val="22"/>
              </w:rPr>
              <w:t xml:space="preserve">, </w:t>
            </w:r>
            <w:proofErr w:type="spellStart"/>
            <w:r w:rsidRPr="00E246D8">
              <w:rPr>
                <w:rStyle w:val="FontStyle75"/>
                <w:sz w:val="22"/>
                <w:szCs w:val="22"/>
              </w:rPr>
              <w:t>тестиро-вание</w:t>
            </w:r>
            <w:proofErr w:type="spellEnd"/>
            <w:r w:rsidRPr="00E246D8">
              <w:rPr>
                <w:rStyle w:val="FontStyle75"/>
                <w:sz w:val="22"/>
                <w:szCs w:val="22"/>
              </w:rPr>
              <w:t xml:space="preserve">, </w:t>
            </w:r>
            <w:proofErr w:type="spellStart"/>
            <w:r w:rsidRPr="00E246D8">
              <w:rPr>
                <w:rStyle w:val="FontStyle75"/>
                <w:sz w:val="22"/>
                <w:szCs w:val="22"/>
              </w:rPr>
              <w:t>ситуацион-ные</w:t>
            </w:r>
            <w:proofErr w:type="spellEnd"/>
            <w:r w:rsidRPr="00E246D8">
              <w:rPr>
                <w:rStyle w:val="FontStyle75"/>
                <w:sz w:val="22"/>
                <w:szCs w:val="22"/>
              </w:rPr>
              <w:t xml:space="preserve"> задачи, рефераты</w:t>
            </w:r>
          </w:p>
          <w:p w:rsidR="00373D40" w:rsidRPr="00E246D8" w:rsidRDefault="00373D40" w:rsidP="00D35BA6">
            <w:pPr>
              <w:widowControl w:val="0"/>
              <w:shd w:val="clear" w:color="auto" w:fill="FFFFFF"/>
              <w:spacing w:after="0"/>
              <w:jc w:val="center"/>
              <w:rPr>
                <w:rStyle w:val="FontStyle75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73D40" w:rsidRPr="00E246D8" w:rsidRDefault="00373D40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  <w:r w:rsidRPr="00E246D8">
              <w:rPr>
                <w:sz w:val="22"/>
                <w:szCs w:val="22"/>
              </w:rPr>
              <w:t>УК-1,</w:t>
            </w:r>
          </w:p>
          <w:p w:rsidR="00373D40" w:rsidRPr="00E246D8" w:rsidRDefault="00373D40" w:rsidP="00D35BA6">
            <w:pPr>
              <w:pStyle w:val="Style54"/>
              <w:widowControl/>
              <w:spacing w:line="240" w:lineRule="auto"/>
              <w:rPr>
                <w:sz w:val="22"/>
                <w:szCs w:val="22"/>
              </w:rPr>
            </w:pPr>
            <w:r w:rsidRPr="00E246D8">
              <w:rPr>
                <w:sz w:val="22"/>
                <w:szCs w:val="22"/>
              </w:rPr>
              <w:t>ПК-1, ПК-2  ПК-4, ПК-5, ПК-6</w:t>
            </w:r>
          </w:p>
          <w:p w:rsidR="00373D40" w:rsidRPr="00E246D8" w:rsidRDefault="00373D40" w:rsidP="00D35BA6">
            <w:pPr>
              <w:pStyle w:val="Style54"/>
              <w:widowControl/>
              <w:spacing w:line="240" w:lineRule="auto"/>
              <w:rPr>
                <w:rStyle w:val="FontStyle78"/>
              </w:rPr>
            </w:pPr>
            <w:r w:rsidRPr="00E246D8">
              <w:rPr>
                <w:sz w:val="22"/>
                <w:szCs w:val="22"/>
              </w:rPr>
              <w:t>ПК-8, ПК-9, ПК-10</w:t>
            </w:r>
          </w:p>
        </w:tc>
      </w:tr>
      <w:tr w:rsidR="00873A3A" w:rsidTr="00D35BA6">
        <w:trPr>
          <w:trHeight w:val="165"/>
          <w:jc w:val="center"/>
        </w:trPr>
        <w:tc>
          <w:tcPr>
            <w:tcW w:w="4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73A3A" w:rsidRDefault="00873A3A" w:rsidP="00342A24">
            <w:pPr>
              <w:pStyle w:val="Style18"/>
              <w:spacing w:line="240" w:lineRule="auto"/>
              <w:jc w:val="center"/>
              <w:rPr>
                <w:rStyle w:val="FontStyle75"/>
              </w:rPr>
            </w:pPr>
          </w:p>
        </w:tc>
        <w:tc>
          <w:tcPr>
            <w:tcW w:w="10395" w:type="dxa"/>
            <w:gridSpan w:val="7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73A3A" w:rsidRPr="00DF41BA" w:rsidRDefault="00873A3A" w:rsidP="00D35BA6">
            <w:pPr>
              <w:pStyle w:val="Style54"/>
              <w:widowControl/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Репетиционный экзамен – 6 часов</w:t>
            </w:r>
          </w:p>
        </w:tc>
      </w:tr>
      <w:tr w:rsidR="00873A3A" w:rsidTr="00D35BA6">
        <w:trPr>
          <w:trHeight w:val="165"/>
          <w:jc w:val="center"/>
        </w:trPr>
        <w:tc>
          <w:tcPr>
            <w:tcW w:w="4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73A3A" w:rsidRDefault="00873A3A" w:rsidP="00342A24">
            <w:pPr>
              <w:pStyle w:val="Style18"/>
              <w:spacing w:line="240" w:lineRule="auto"/>
              <w:jc w:val="center"/>
              <w:rPr>
                <w:rStyle w:val="FontStyle75"/>
              </w:rPr>
            </w:pPr>
          </w:p>
        </w:tc>
        <w:tc>
          <w:tcPr>
            <w:tcW w:w="10395" w:type="dxa"/>
            <w:gridSpan w:val="7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73A3A" w:rsidRPr="00DF41BA" w:rsidRDefault="00873A3A" w:rsidP="00873A3A">
            <w:pPr>
              <w:pStyle w:val="Style63"/>
              <w:spacing w:line="288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Итого – 144 часа</w:t>
            </w:r>
          </w:p>
        </w:tc>
      </w:tr>
    </w:tbl>
    <w:p w:rsidR="00873A3A" w:rsidRDefault="00873A3A" w:rsidP="00C949B0">
      <w:pPr>
        <w:pStyle w:val="Style6"/>
        <w:widowControl/>
        <w:tabs>
          <w:tab w:val="left" w:leader="underscore" w:pos="0"/>
        </w:tabs>
        <w:spacing w:line="276" w:lineRule="auto"/>
        <w:jc w:val="left"/>
        <w:rPr>
          <w:rStyle w:val="FontStyle60"/>
          <w:b/>
          <w:sz w:val="28"/>
          <w:szCs w:val="28"/>
        </w:rPr>
      </w:pPr>
    </w:p>
    <w:p w:rsidR="00873A3A" w:rsidRDefault="00873A3A" w:rsidP="00C949B0">
      <w:pPr>
        <w:pStyle w:val="Style6"/>
        <w:widowControl/>
        <w:tabs>
          <w:tab w:val="left" w:leader="underscore" w:pos="0"/>
        </w:tabs>
        <w:spacing w:line="276" w:lineRule="auto"/>
        <w:jc w:val="left"/>
        <w:rPr>
          <w:rStyle w:val="FontStyle60"/>
          <w:b/>
          <w:sz w:val="28"/>
          <w:szCs w:val="28"/>
        </w:rPr>
      </w:pPr>
    </w:p>
    <w:p w:rsidR="00B32B6F" w:rsidRPr="00E246D8" w:rsidRDefault="00595436" w:rsidP="00C949B0">
      <w:pPr>
        <w:pStyle w:val="Style6"/>
        <w:widowControl/>
        <w:tabs>
          <w:tab w:val="left" w:leader="underscore" w:pos="0"/>
        </w:tabs>
        <w:spacing w:line="276" w:lineRule="auto"/>
        <w:jc w:val="left"/>
        <w:rPr>
          <w:rStyle w:val="FontStyle60"/>
          <w:b/>
          <w:sz w:val="24"/>
          <w:szCs w:val="24"/>
        </w:rPr>
      </w:pPr>
      <w:r>
        <w:rPr>
          <w:rStyle w:val="FontStyle60"/>
          <w:b/>
          <w:sz w:val="28"/>
          <w:szCs w:val="28"/>
        </w:rPr>
        <w:br w:type="page"/>
      </w:r>
      <w:r w:rsidR="00E246D8" w:rsidRPr="00E246D8">
        <w:rPr>
          <w:rStyle w:val="FontStyle60"/>
          <w:b/>
          <w:sz w:val="24"/>
          <w:szCs w:val="24"/>
        </w:rPr>
        <w:lastRenderedPageBreak/>
        <w:t>8. ОБРАЗОВАТЕЛЬНЫЕ ТЕХНОЛОГИИ.</w:t>
      </w:r>
    </w:p>
    <w:p w:rsidR="00426880" w:rsidRDefault="00426880" w:rsidP="00426880">
      <w:pPr>
        <w:widowControl w:val="0"/>
        <w:shd w:val="clear" w:color="auto" w:fill="FFFFFF"/>
        <w:tabs>
          <w:tab w:val="left" w:pos="540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</w:p>
    <w:p w:rsidR="00426880" w:rsidRPr="0052046E" w:rsidRDefault="00426880" w:rsidP="00426880">
      <w:pPr>
        <w:widowControl w:val="0"/>
        <w:shd w:val="clear" w:color="auto" w:fill="FFFFFF"/>
        <w:tabs>
          <w:tab w:val="left" w:pos="540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52046E">
        <w:rPr>
          <w:rFonts w:ascii="Times New Roman" w:hAnsi="Times New Roman"/>
          <w:sz w:val="28"/>
        </w:rPr>
        <w:t>В ходе изучения дисциплины используются следующие образовательные технологии: лекция, семинарское занятие, самостоятельная работа ординаторов:</w:t>
      </w:r>
    </w:p>
    <w:p w:rsidR="00426880" w:rsidRPr="008675E3" w:rsidRDefault="00426880" w:rsidP="00FF3189">
      <w:pPr>
        <w:pStyle w:val="a8"/>
        <w:widowControl w:val="0"/>
        <w:numPr>
          <w:ilvl w:val="0"/>
          <w:numId w:val="5"/>
        </w:numPr>
        <w:shd w:val="clear" w:color="auto" w:fill="FFFFFF"/>
        <w:spacing w:line="360" w:lineRule="auto"/>
        <w:ind w:left="567" w:firstLine="0"/>
        <w:jc w:val="both"/>
        <w:rPr>
          <w:rFonts w:ascii="Times New Roman" w:hAnsi="Times New Roman"/>
          <w:iCs/>
          <w:sz w:val="28"/>
        </w:rPr>
      </w:pPr>
      <w:r w:rsidRPr="00426880">
        <w:rPr>
          <w:rFonts w:ascii="Times New Roman" w:hAnsi="Times New Roman"/>
          <w:b/>
          <w:iCs/>
          <w:sz w:val="28"/>
        </w:rPr>
        <w:t xml:space="preserve">Семинарские занятия </w:t>
      </w:r>
      <w:r w:rsidRPr="00426880">
        <w:rPr>
          <w:rFonts w:ascii="Times New Roman" w:hAnsi="Times New Roman"/>
          <w:b/>
          <w:iCs/>
          <w:sz w:val="28"/>
          <w:lang w:val="en-US"/>
        </w:rPr>
        <w:t>c</w:t>
      </w:r>
      <w:r w:rsidRPr="00426880">
        <w:rPr>
          <w:rFonts w:ascii="Times New Roman" w:hAnsi="Times New Roman"/>
          <w:b/>
          <w:iCs/>
          <w:sz w:val="28"/>
        </w:rPr>
        <w:t xml:space="preserve"> ДОТ</w:t>
      </w:r>
      <w:r>
        <w:rPr>
          <w:rFonts w:ascii="Times New Roman" w:hAnsi="Times New Roman"/>
          <w:iCs/>
          <w:sz w:val="28"/>
        </w:rPr>
        <w:t xml:space="preserve"> </w:t>
      </w:r>
      <w:r w:rsidRPr="008675E3">
        <w:rPr>
          <w:rFonts w:ascii="Times New Roman" w:hAnsi="Times New Roman"/>
          <w:iCs/>
          <w:sz w:val="28"/>
        </w:rPr>
        <w:t xml:space="preserve">имеют целью закрепить теоретические знания, сформировать у ординатора необходимые профессиональные умения и навыки клинического мышления. </w:t>
      </w:r>
      <w:r>
        <w:rPr>
          <w:rFonts w:ascii="Times New Roman" w:hAnsi="Times New Roman"/>
          <w:iCs/>
          <w:sz w:val="28"/>
        </w:rPr>
        <w:t>С этой целью в</w:t>
      </w:r>
      <w:r w:rsidRPr="008675E3">
        <w:rPr>
          <w:rFonts w:ascii="Times New Roman" w:hAnsi="Times New Roman"/>
          <w:iCs/>
          <w:sz w:val="28"/>
        </w:rPr>
        <w:t xml:space="preserve"> учебном процессе используются интерактивные формы занятий</w:t>
      </w:r>
      <w:r>
        <w:rPr>
          <w:rFonts w:ascii="Times New Roman" w:hAnsi="Times New Roman"/>
          <w:iCs/>
          <w:sz w:val="28"/>
        </w:rPr>
        <w:t>:</w:t>
      </w:r>
      <w:r w:rsidRPr="008675E3">
        <w:rPr>
          <w:rFonts w:ascii="Times New Roman" w:hAnsi="Times New Roman"/>
          <w:iCs/>
          <w:sz w:val="28"/>
        </w:rPr>
        <w:t xml:space="preserve"> дискуссия, решение ситуационных задач и разбор конкретных ситуаций. Расписание </w:t>
      </w:r>
      <w:r>
        <w:rPr>
          <w:rFonts w:ascii="Times New Roman" w:hAnsi="Times New Roman"/>
          <w:iCs/>
          <w:sz w:val="28"/>
        </w:rPr>
        <w:t>с</w:t>
      </w:r>
      <w:r w:rsidRPr="008675E3">
        <w:rPr>
          <w:rFonts w:ascii="Times New Roman" w:hAnsi="Times New Roman"/>
          <w:iCs/>
          <w:sz w:val="28"/>
        </w:rPr>
        <w:t>еминарски</w:t>
      </w:r>
      <w:r>
        <w:rPr>
          <w:rFonts w:ascii="Times New Roman" w:hAnsi="Times New Roman"/>
          <w:iCs/>
          <w:sz w:val="28"/>
        </w:rPr>
        <w:t>х</w:t>
      </w:r>
      <w:r w:rsidRPr="008675E3">
        <w:rPr>
          <w:rFonts w:ascii="Times New Roman" w:hAnsi="Times New Roman"/>
          <w:iCs/>
          <w:sz w:val="28"/>
        </w:rPr>
        <w:t xml:space="preserve"> заняти</w:t>
      </w:r>
      <w:r>
        <w:rPr>
          <w:rFonts w:ascii="Times New Roman" w:hAnsi="Times New Roman"/>
          <w:iCs/>
          <w:sz w:val="28"/>
        </w:rPr>
        <w:t>й</w:t>
      </w:r>
      <w:r w:rsidRPr="008675E3">
        <w:rPr>
          <w:rFonts w:ascii="Times New Roman" w:hAnsi="Times New Roman"/>
          <w:iCs/>
          <w:sz w:val="28"/>
        </w:rPr>
        <w:t xml:space="preserve"> формируется подразделен</w:t>
      </w:r>
      <w:r>
        <w:rPr>
          <w:rFonts w:ascii="Times New Roman" w:hAnsi="Times New Roman"/>
          <w:iCs/>
          <w:sz w:val="28"/>
        </w:rPr>
        <w:t>ием</w:t>
      </w:r>
      <w:r w:rsidRPr="008675E3">
        <w:rPr>
          <w:rFonts w:ascii="Times New Roman" w:hAnsi="Times New Roman"/>
          <w:iCs/>
          <w:sz w:val="28"/>
        </w:rPr>
        <w:t xml:space="preserve">, реализующим дисциплину, в начале учебного года в соответствии учебно-тематическим планом дисциплины и размещается в </w:t>
      </w:r>
      <w:r>
        <w:rPr>
          <w:rFonts w:ascii="Times New Roman" w:hAnsi="Times New Roman"/>
          <w:iCs/>
          <w:sz w:val="28"/>
        </w:rPr>
        <w:t>Э</w:t>
      </w:r>
      <w:r w:rsidRPr="008675E3">
        <w:rPr>
          <w:rFonts w:ascii="Times New Roman" w:hAnsi="Times New Roman"/>
          <w:iCs/>
          <w:sz w:val="28"/>
        </w:rPr>
        <w:t xml:space="preserve">ИОС. </w:t>
      </w:r>
    </w:p>
    <w:p w:rsidR="00D04840" w:rsidRPr="00426880" w:rsidRDefault="00426880" w:rsidP="00FF3189">
      <w:pPr>
        <w:pStyle w:val="Style6"/>
        <w:widowControl/>
        <w:numPr>
          <w:ilvl w:val="0"/>
          <w:numId w:val="5"/>
        </w:numPr>
        <w:tabs>
          <w:tab w:val="left" w:leader="underscore" w:pos="0"/>
        </w:tabs>
        <w:spacing w:line="360" w:lineRule="auto"/>
        <w:ind w:left="567" w:firstLine="0"/>
        <w:rPr>
          <w:b/>
        </w:rPr>
      </w:pPr>
      <w:r w:rsidRPr="00426880">
        <w:rPr>
          <w:b/>
          <w:iCs/>
          <w:sz w:val="28"/>
        </w:rPr>
        <w:t>Самостоятельная работа</w:t>
      </w:r>
      <w:r w:rsidRPr="004A5733">
        <w:rPr>
          <w:iCs/>
          <w:sz w:val="28"/>
        </w:rPr>
        <w:t xml:space="preserve"> ординаторов направлена на совершенствование навыков и </w:t>
      </w:r>
      <w:proofErr w:type="gramStart"/>
      <w:r w:rsidRPr="004A5733">
        <w:rPr>
          <w:iCs/>
          <w:sz w:val="28"/>
        </w:rPr>
        <w:t>умении</w:t>
      </w:r>
      <w:proofErr w:type="gramEnd"/>
      <w:r w:rsidRPr="004A5733">
        <w:rPr>
          <w:iCs/>
          <w:sz w:val="28"/>
        </w:rPr>
        <w:t xml:space="preserve">̆, полученных во время аудиторных занятий, а также на развитие навыков самоорганизации и самодисциплины. Поддержка </w:t>
      </w:r>
      <w:r w:rsidR="005B6213" w:rsidRPr="004A5733">
        <w:rPr>
          <w:iCs/>
          <w:sz w:val="28"/>
        </w:rPr>
        <w:t>самостоятельной</w:t>
      </w:r>
      <w:r w:rsidRPr="004A5733">
        <w:rPr>
          <w:iCs/>
          <w:sz w:val="28"/>
        </w:rPr>
        <w:t xml:space="preserve"> работы заключается в непрерывном развит</w:t>
      </w:r>
      <w:proofErr w:type="gramStart"/>
      <w:r w:rsidRPr="004A5733">
        <w:rPr>
          <w:iCs/>
          <w:sz w:val="28"/>
        </w:rPr>
        <w:t>ии у о</w:t>
      </w:r>
      <w:proofErr w:type="gramEnd"/>
      <w:r w:rsidRPr="004A5733">
        <w:rPr>
          <w:iCs/>
          <w:sz w:val="28"/>
        </w:rPr>
        <w:t xml:space="preserve">рдинатора рациональных приемов </w:t>
      </w:r>
      <w:proofErr w:type="spellStart"/>
      <w:r w:rsidRPr="004A5733">
        <w:rPr>
          <w:iCs/>
          <w:sz w:val="28"/>
        </w:rPr>
        <w:t>познавательнои</w:t>
      </w:r>
      <w:proofErr w:type="spellEnd"/>
      <w:r w:rsidRPr="004A5733">
        <w:rPr>
          <w:iCs/>
          <w:sz w:val="28"/>
        </w:rPr>
        <w:t xml:space="preserve">̆ деятельности, переходу от деятельности, </w:t>
      </w:r>
      <w:r w:rsidR="00F54490" w:rsidRPr="004A5733">
        <w:rPr>
          <w:iCs/>
          <w:sz w:val="28"/>
        </w:rPr>
        <w:t>выполняемой</w:t>
      </w:r>
      <w:r w:rsidRPr="004A5733">
        <w:rPr>
          <w:iCs/>
          <w:sz w:val="28"/>
        </w:rPr>
        <w:t xml:space="preserve">̆ под руководством преподавателя, к деятельности, </w:t>
      </w:r>
      <w:r w:rsidR="00F54490" w:rsidRPr="004A5733">
        <w:rPr>
          <w:iCs/>
          <w:sz w:val="28"/>
        </w:rPr>
        <w:t>организуемой</w:t>
      </w:r>
      <w:r w:rsidRPr="004A5733">
        <w:rPr>
          <w:iCs/>
          <w:sz w:val="28"/>
        </w:rPr>
        <w:t xml:space="preserve">̆ самостоятельно. Контроль </w:t>
      </w:r>
      <w:r w:rsidR="00F54490" w:rsidRPr="004A5733">
        <w:rPr>
          <w:iCs/>
          <w:sz w:val="28"/>
        </w:rPr>
        <w:t>самостоятельной</w:t>
      </w:r>
      <w:r w:rsidRPr="004A5733">
        <w:rPr>
          <w:iCs/>
          <w:sz w:val="28"/>
        </w:rPr>
        <w:t>̆ работы организуется как единство нескольких форм: самоконтроль, взаимоконтроль, контроль со стороны преподавателя</w:t>
      </w:r>
      <w:r>
        <w:rPr>
          <w:iCs/>
          <w:sz w:val="28"/>
        </w:rPr>
        <w:t>.</w:t>
      </w:r>
    </w:p>
    <w:p w:rsidR="00426880" w:rsidRDefault="00426880" w:rsidP="00426880">
      <w:pPr>
        <w:pStyle w:val="Style6"/>
        <w:widowControl/>
        <w:tabs>
          <w:tab w:val="left" w:leader="underscore" w:pos="0"/>
        </w:tabs>
        <w:spacing w:line="360" w:lineRule="auto"/>
        <w:ind w:left="567"/>
        <w:rPr>
          <w:b/>
          <w:iCs/>
          <w:sz w:val="28"/>
        </w:rPr>
      </w:pPr>
    </w:p>
    <w:p w:rsidR="00050B60" w:rsidRDefault="00426880" w:rsidP="00426880">
      <w:pPr>
        <w:pStyle w:val="Style6"/>
        <w:widowControl/>
        <w:tabs>
          <w:tab w:val="left" w:leader="underscore" w:pos="0"/>
        </w:tabs>
        <w:spacing w:line="360" w:lineRule="auto"/>
        <w:ind w:left="567"/>
        <w:rPr>
          <w:rStyle w:val="FontStyle60"/>
          <w:b/>
          <w:caps/>
          <w:sz w:val="24"/>
          <w:szCs w:val="24"/>
        </w:rPr>
      </w:pPr>
      <w:r>
        <w:rPr>
          <w:b/>
          <w:iCs/>
          <w:sz w:val="28"/>
        </w:rPr>
        <w:t>9</w:t>
      </w:r>
      <w:r w:rsidRPr="00426880">
        <w:rPr>
          <w:b/>
          <w:iCs/>
          <w:caps/>
          <w:sz w:val="28"/>
        </w:rPr>
        <w:t xml:space="preserve">. </w:t>
      </w:r>
      <w:r w:rsidR="00050B60" w:rsidRPr="00426880">
        <w:rPr>
          <w:rStyle w:val="FontStyle60"/>
          <w:b/>
          <w:caps/>
          <w:sz w:val="24"/>
          <w:szCs w:val="24"/>
        </w:rPr>
        <w:t>Оценка качества освоения программы.</w:t>
      </w:r>
    </w:p>
    <w:p w:rsidR="008B346D" w:rsidRDefault="008B346D" w:rsidP="008B346D">
      <w:pPr>
        <w:pStyle w:val="Style6"/>
        <w:widowControl/>
        <w:tabs>
          <w:tab w:val="left" w:leader="underscore" w:pos="0"/>
        </w:tabs>
        <w:spacing w:line="360" w:lineRule="auto"/>
        <w:ind w:firstLine="567"/>
        <w:rPr>
          <w:sz w:val="28"/>
        </w:rPr>
      </w:pPr>
      <w:r w:rsidRPr="00CB7DE9">
        <w:rPr>
          <w:sz w:val="28"/>
        </w:rPr>
        <w:t xml:space="preserve">Оценка качества освоения программ ординатуры </w:t>
      </w:r>
      <w:proofErr w:type="gramStart"/>
      <w:r w:rsidRPr="00CB7DE9">
        <w:rPr>
          <w:sz w:val="28"/>
        </w:rPr>
        <w:t>обучающимися</w:t>
      </w:r>
      <w:proofErr w:type="gramEnd"/>
      <w:r w:rsidRPr="00CB7DE9">
        <w:rPr>
          <w:sz w:val="28"/>
        </w:rPr>
        <w:t xml:space="preserve"> включает теку</w:t>
      </w:r>
      <w:r>
        <w:rPr>
          <w:sz w:val="28"/>
        </w:rPr>
        <w:t xml:space="preserve">щий контроль </w:t>
      </w:r>
      <w:r w:rsidR="00F54490">
        <w:rPr>
          <w:sz w:val="28"/>
        </w:rPr>
        <w:t xml:space="preserve">успеваемости </w:t>
      </w:r>
      <w:r w:rsidR="00F54490" w:rsidRPr="00CB7DE9">
        <w:rPr>
          <w:sz w:val="28"/>
        </w:rPr>
        <w:t>обучающихся</w:t>
      </w:r>
      <w:r>
        <w:rPr>
          <w:sz w:val="28"/>
        </w:rPr>
        <w:t xml:space="preserve"> и сдачу репетиционного экзамена.</w:t>
      </w:r>
    </w:p>
    <w:p w:rsidR="008B346D" w:rsidRPr="008B346D" w:rsidRDefault="00DE6D5D" w:rsidP="00FF3189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</w:t>
      </w:r>
      <w:r w:rsidR="008B346D" w:rsidRPr="008B346D">
        <w:rPr>
          <w:rFonts w:ascii="Times New Roman" w:hAnsi="Times New Roman"/>
          <w:b/>
          <w:color w:val="000000"/>
          <w:sz w:val="28"/>
          <w:szCs w:val="28"/>
        </w:rPr>
        <w:t xml:space="preserve">екущий контроль успеваемости </w:t>
      </w:r>
    </w:p>
    <w:p w:rsidR="008B346D" w:rsidRPr="00DE6D5D" w:rsidRDefault="00DE6D5D" w:rsidP="00FF3189">
      <w:pPr>
        <w:numPr>
          <w:ilvl w:val="0"/>
          <w:numId w:val="7"/>
        </w:numPr>
        <w:suppressAutoHyphens/>
        <w:spacing w:after="0" w:line="360" w:lineRule="auto"/>
        <w:ind w:left="851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8B346D" w:rsidRPr="00170E2A">
        <w:rPr>
          <w:rFonts w:ascii="Times New Roman" w:hAnsi="Times New Roman"/>
          <w:b/>
          <w:color w:val="000000"/>
          <w:sz w:val="28"/>
          <w:szCs w:val="28"/>
        </w:rPr>
        <w:t>собеседование</w:t>
      </w:r>
      <w:r w:rsidR="008B346D" w:rsidRPr="00DE6D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346D" w:rsidRPr="00054454">
        <w:rPr>
          <w:rFonts w:ascii="Times New Roman" w:hAnsi="Times New Roman"/>
          <w:b/>
          <w:color w:val="000000"/>
          <w:sz w:val="28"/>
          <w:szCs w:val="28"/>
        </w:rPr>
        <w:t>по контрольным вопросам (С)</w:t>
      </w:r>
      <w:r w:rsidR="008B346D" w:rsidRPr="00DE6D5D">
        <w:rPr>
          <w:rFonts w:ascii="Times New Roman" w:hAnsi="Times New Roman"/>
          <w:color w:val="000000"/>
          <w:sz w:val="28"/>
          <w:szCs w:val="28"/>
        </w:rPr>
        <w:t xml:space="preserve"> – средство контроля, организованное как специальная беседа преподавателя с ординаторами по контрольным вопросам темы занятия и рассчитанное на выяснение объема знаний ординатора по определенному разделу, проблеме, </w:t>
      </w:r>
    </w:p>
    <w:p w:rsidR="008B346D" w:rsidRPr="00DE6D5D" w:rsidRDefault="00DE6D5D" w:rsidP="00FF3189">
      <w:pPr>
        <w:numPr>
          <w:ilvl w:val="0"/>
          <w:numId w:val="7"/>
        </w:numPr>
        <w:suppressAutoHyphens/>
        <w:spacing w:after="0" w:line="360" w:lineRule="auto"/>
        <w:ind w:left="851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</w:t>
      </w:r>
      <w:r w:rsidR="008B346D" w:rsidRPr="00170E2A">
        <w:rPr>
          <w:rFonts w:ascii="Times New Roman" w:hAnsi="Times New Roman"/>
          <w:b/>
          <w:color w:val="000000"/>
          <w:sz w:val="28"/>
          <w:szCs w:val="28"/>
        </w:rPr>
        <w:t xml:space="preserve">тестирование </w:t>
      </w:r>
      <w:r w:rsidR="008B346D" w:rsidRPr="00054454">
        <w:rPr>
          <w:rFonts w:ascii="Times New Roman" w:hAnsi="Times New Roman"/>
          <w:b/>
          <w:color w:val="000000"/>
          <w:sz w:val="28"/>
          <w:szCs w:val="28"/>
        </w:rPr>
        <w:t>(Т)</w:t>
      </w:r>
      <w:r w:rsidR="008B346D" w:rsidRPr="00DE6D5D">
        <w:rPr>
          <w:rFonts w:ascii="Times New Roman" w:hAnsi="Times New Roman"/>
          <w:color w:val="000000"/>
          <w:sz w:val="28"/>
          <w:szCs w:val="28"/>
        </w:rPr>
        <w:t xml:space="preserve"> – система стандартизированных заданий, позволяющих автоматизировать процедуру измерения уровня знаний и умений ординатора, </w:t>
      </w:r>
    </w:p>
    <w:p w:rsidR="008B346D" w:rsidRPr="00054454" w:rsidRDefault="00DE6D5D" w:rsidP="00FF3189">
      <w:pPr>
        <w:numPr>
          <w:ilvl w:val="0"/>
          <w:numId w:val="7"/>
        </w:numPr>
        <w:tabs>
          <w:tab w:val="left" w:leader="underscore" w:pos="0"/>
        </w:tabs>
        <w:suppressAutoHyphens/>
        <w:spacing w:after="0"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25389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170E2A" w:rsidRPr="00825389">
        <w:rPr>
          <w:rFonts w:ascii="Times New Roman" w:hAnsi="Times New Roman"/>
          <w:b/>
          <w:color w:val="000000"/>
          <w:sz w:val="28"/>
          <w:szCs w:val="28"/>
        </w:rPr>
        <w:t>решение ситуационных задач</w:t>
      </w:r>
      <w:r w:rsidR="00170E2A" w:rsidRPr="008253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346D" w:rsidRPr="00054454">
        <w:rPr>
          <w:rFonts w:ascii="Times New Roman" w:hAnsi="Times New Roman"/>
          <w:b/>
          <w:color w:val="000000"/>
          <w:sz w:val="28"/>
          <w:szCs w:val="28"/>
        </w:rPr>
        <w:t>(</w:t>
      </w:r>
      <w:r w:rsidR="00170E2A" w:rsidRPr="00054454">
        <w:rPr>
          <w:rFonts w:ascii="Times New Roman" w:hAnsi="Times New Roman"/>
          <w:b/>
          <w:color w:val="000000"/>
          <w:sz w:val="28"/>
          <w:szCs w:val="28"/>
        </w:rPr>
        <w:t>ЗС</w:t>
      </w:r>
      <w:r w:rsidR="008B346D" w:rsidRPr="00054454">
        <w:rPr>
          <w:rFonts w:ascii="Times New Roman" w:hAnsi="Times New Roman"/>
          <w:b/>
          <w:color w:val="000000"/>
          <w:sz w:val="28"/>
          <w:szCs w:val="28"/>
        </w:rPr>
        <w:t>)</w:t>
      </w:r>
      <w:r w:rsidR="008B346D" w:rsidRPr="00825389">
        <w:rPr>
          <w:rFonts w:ascii="Times New Roman" w:hAnsi="Times New Roman"/>
          <w:color w:val="000000"/>
          <w:sz w:val="28"/>
          <w:szCs w:val="28"/>
        </w:rPr>
        <w:t xml:space="preserve"> – средство контроля, </w:t>
      </w:r>
      <w:r w:rsidR="00170E2A" w:rsidRPr="00825389">
        <w:rPr>
          <w:rFonts w:ascii="Times New Roman" w:hAnsi="Times New Roman"/>
          <w:color w:val="000000"/>
          <w:sz w:val="28"/>
          <w:szCs w:val="28"/>
        </w:rPr>
        <w:t xml:space="preserve">позволяющее </w:t>
      </w:r>
      <w:r w:rsidR="00825389" w:rsidRPr="00825389">
        <w:rPr>
          <w:rFonts w:ascii="Times New Roman" w:hAnsi="Times New Roman"/>
          <w:color w:val="000000"/>
          <w:sz w:val="28"/>
          <w:szCs w:val="28"/>
        </w:rPr>
        <w:t xml:space="preserve">оценить </w:t>
      </w:r>
      <w:r w:rsidR="00170E2A" w:rsidRPr="00825389">
        <w:rPr>
          <w:rFonts w:ascii="Times New Roman" w:hAnsi="Times New Roman"/>
          <w:color w:val="000000"/>
          <w:sz w:val="28"/>
          <w:szCs w:val="28"/>
        </w:rPr>
        <w:t>объем знаний ординатора</w:t>
      </w:r>
      <w:r w:rsidR="00825389" w:rsidRPr="00825389">
        <w:rPr>
          <w:rFonts w:ascii="Times New Roman" w:hAnsi="Times New Roman"/>
          <w:color w:val="000000"/>
          <w:sz w:val="28"/>
          <w:szCs w:val="28"/>
        </w:rPr>
        <w:t>, необходимых</w:t>
      </w:r>
      <w:r w:rsidR="00170E2A" w:rsidRPr="00825389">
        <w:rPr>
          <w:rFonts w:ascii="Times New Roman" w:hAnsi="Times New Roman"/>
          <w:color w:val="000000"/>
          <w:sz w:val="28"/>
          <w:szCs w:val="28"/>
        </w:rPr>
        <w:t xml:space="preserve"> для </w:t>
      </w:r>
      <w:proofErr w:type="gramStart"/>
      <w:r w:rsidR="00170E2A" w:rsidRPr="00825389">
        <w:rPr>
          <w:rFonts w:ascii="Times New Roman" w:hAnsi="Times New Roman"/>
          <w:color w:val="000000"/>
          <w:sz w:val="28"/>
          <w:szCs w:val="28"/>
        </w:rPr>
        <w:t>решения конкретной клинической ситуации</w:t>
      </w:r>
      <w:proofErr w:type="gramEnd"/>
      <w:r w:rsidR="00170E2A" w:rsidRPr="0082538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54454" w:rsidRPr="00054454" w:rsidRDefault="00054454" w:rsidP="00FF3189">
      <w:pPr>
        <w:numPr>
          <w:ilvl w:val="0"/>
          <w:numId w:val="7"/>
        </w:numPr>
        <w:tabs>
          <w:tab w:val="left" w:leader="underscore" w:pos="0"/>
        </w:tabs>
        <w:suppressAutoHyphens/>
        <w:spacing w:after="0"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054454">
        <w:rPr>
          <w:rFonts w:ascii="Times New Roman" w:hAnsi="Times New Roman"/>
          <w:b/>
          <w:color w:val="000000"/>
          <w:sz w:val="28"/>
          <w:szCs w:val="28"/>
        </w:rPr>
        <w:t>Реферат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(Р) – </w:t>
      </w:r>
      <w:r w:rsidRPr="00054454">
        <w:rPr>
          <w:rFonts w:ascii="Times New Roman" w:hAnsi="Times New Roman"/>
          <w:color w:val="000000"/>
          <w:sz w:val="28"/>
          <w:szCs w:val="28"/>
        </w:rPr>
        <w:t>средство контроля</w:t>
      </w:r>
      <w:r>
        <w:rPr>
          <w:rFonts w:ascii="Times New Roman" w:hAnsi="Times New Roman"/>
          <w:color w:val="000000"/>
          <w:sz w:val="28"/>
          <w:szCs w:val="28"/>
        </w:rPr>
        <w:t>, позволяющее оценить объем знаний ординатора по фундаментальным вопросам специальности.</w:t>
      </w:r>
    </w:p>
    <w:p w:rsidR="00054454" w:rsidRDefault="00054454" w:rsidP="00054454">
      <w:pPr>
        <w:tabs>
          <w:tab w:val="left" w:leader="underscore" w:pos="0"/>
        </w:tabs>
        <w:suppressAutoHyphens/>
        <w:spacing w:after="0" w:line="360" w:lineRule="auto"/>
        <w:ind w:left="851"/>
        <w:jc w:val="both"/>
        <w:rPr>
          <w:rStyle w:val="FontStyle60"/>
          <w:sz w:val="28"/>
          <w:szCs w:val="28"/>
        </w:rPr>
      </w:pPr>
    </w:p>
    <w:p w:rsidR="00054454" w:rsidRPr="008B346D" w:rsidRDefault="00054454" w:rsidP="00FF3189">
      <w:pPr>
        <w:pStyle w:val="Style18"/>
        <w:widowControl/>
        <w:numPr>
          <w:ilvl w:val="0"/>
          <w:numId w:val="3"/>
        </w:numPr>
        <w:spacing w:line="240" w:lineRule="auto"/>
        <w:rPr>
          <w:rStyle w:val="FontStyle58"/>
          <w:sz w:val="28"/>
          <w:szCs w:val="28"/>
          <w:u w:val="single"/>
        </w:rPr>
      </w:pPr>
      <w:r w:rsidRPr="008B346D">
        <w:rPr>
          <w:rStyle w:val="FontStyle58"/>
          <w:sz w:val="28"/>
          <w:szCs w:val="28"/>
          <w:u w:val="single"/>
        </w:rPr>
        <w:t>Собеседование</w:t>
      </w:r>
    </w:p>
    <w:p w:rsidR="00054454" w:rsidRPr="00C949B0" w:rsidRDefault="00054454" w:rsidP="00054454">
      <w:pPr>
        <w:pStyle w:val="Style6"/>
        <w:widowControl/>
        <w:tabs>
          <w:tab w:val="left" w:leader="underscore" w:pos="0"/>
        </w:tabs>
        <w:jc w:val="center"/>
        <w:rPr>
          <w:rStyle w:val="FontStyle60"/>
          <w:sz w:val="28"/>
          <w:szCs w:val="28"/>
        </w:rPr>
      </w:pPr>
    </w:p>
    <w:tbl>
      <w:tblPr>
        <w:tblW w:w="9356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054454" w:rsidRPr="00C949B0" w:rsidTr="00D35BA6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Шкала оценивания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Критерий оценивания</w:t>
            </w:r>
          </w:p>
        </w:tc>
      </w:tr>
      <w:tr w:rsidR="00054454" w:rsidRPr="00C949B0" w:rsidTr="00D35BA6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</w:p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>При соответствии</w:t>
            </w:r>
          </w:p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>трем критериям -</w:t>
            </w:r>
          </w:p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Удовлетворительно</w:t>
            </w:r>
            <w:r w:rsidRPr="00C949B0">
              <w:rPr>
                <w:rStyle w:val="FontStyle62"/>
                <w:sz w:val="24"/>
                <w:szCs w:val="24"/>
              </w:rPr>
              <w:t xml:space="preserve"> (</w:t>
            </w:r>
            <w:r w:rsidRPr="009C4C83">
              <w:rPr>
                <w:rStyle w:val="FontStyle62"/>
                <w:b/>
                <w:sz w:val="24"/>
                <w:szCs w:val="24"/>
              </w:rPr>
              <w:t>3</w:t>
            </w:r>
            <w:r w:rsidRPr="00C949B0">
              <w:rPr>
                <w:rStyle w:val="FontStyle62"/>
                <w:sz w:val="24"/>
                <w:szCs w:val="24"/>
              </w:rPr>
              <w:t>)</w:t>
            </w:r>
          </w:p>
          <w:p w:rsidR="00054454" w:rsidRPr="00C949B0" w:rsidRDefault="00054454" w:rsidP="00D35BA6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 xml:space="preserve">   </w:t>
            </w:r>
          </w:p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>четырем критериям -</w:t>
            </w:r>
          </w:p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Хорошо (4)</w:t>
            </w:r>
          </w:p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</w:p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-пяти</w:t>
            </w:r>
            <w:r w:rsidRPr="00C949B0">
              <w:rPr>
                <w:rStyle w:val="FontStyle62"/>
                <w:sz w:val="24"/>
                <w:szCs w:val="24"/>
              </w:rPr>
              <w:t xml:space="preserve"> или </w:t>
            </w:r>
            <w:r w:rsidRPr="00C949B0">
              <w:rPr>
                <w:rStyle w:val="FontStyle62"/>
                <w:b/>
                <w:sz w:val="24"/>
                <w:szCs w:val="24"/>
              </w:rPr>
              <w:t>шести</w:t>
            </w:r>
            <w:r w:rsidRPr="00C949B0">
              <w:rPr>
                <w:rStyle w:val="FontStyle62"/>
                <w:sz w:val="24"/>
                <w:szCs w:val="24"/>
              </w:rPr>
              <w:t xml:space="preserve"> критериям</w:t>
            </w:r>
          </w:p>
          <w:p w:rsidR="00054454" w:rsidRPr="00C949B0" w:rsidRDefault="00054454" w:rsidP="00D35BA6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Отлично (5)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454" w:rsidRPr="00C949B0" w:rsidRDefault="00054454" w:rsidP="00D35BA6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1. Краткость</w:t>
            </w:r>
          </w:p>
          <w:p w:rsidR="00054454" w:rsidRPr="00C949B0" w:rsidRDefault="00054454" w:rsidP="00D35BA6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2. Ясная, четкая структуризация материала, логическая последовательность в изложении материала</w:t>
            </w:r>
          </w:p>
          <w:p w:rsidR="00054454" w:rsidRPr="00C949B0" w:rsidRDefault="00054454" w:rsidP="00D35BA6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3. Содержательная точность, то есть научная корректность</w:t>
            </w:r>
          </w:p>
          <w:p w:rsidR="00054454" w:rsidRPr="00C949B0" w:rsidRDefault="00054454" w:rsidP="00D35BA6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4. Полнота раскрытия вопроса</w:t>
            </w:r>
          </w:p>
          <w:p w:rsidR="00054454" w:rsidRPr="00C949B0" w:rsidRDefault="00054454" w:rsidP="00D35BA6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5. Наличие образных или символических опорных компонентов</w:t>
            </w:r>
          </w:p>
          <w:p w:rsidR="00054454" w:rsidRPr="00C949B0" w:rsidRDefault="00054454" w:rsidP="00D35BA6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 xml:space="preserve">6. Оригинальность индивидуального представления материала (наличие вопросов, собственных суждений, своих символов и знаков и т. п.) </w:t>
            </w:r>
          </w:p>
          <w:p w:rsidR="00054454" w:rsidRPr="00C949B0" w:rsidRDefault="00054454" w:rsidP="00D35BA6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Style w:val="FontStyle62"/>
                <w:sz w:val="24"/>
                <w:szCs w:val="24"/>
              </w:rPr>
            </w:pPr>
          </w:p>
        </w:tc>
      </w:tr>
    </w:tbl>
    <w:p w:rsidR="00054454" w:rsidRDefault="00054454" w:rsidP="00054454">
      <w:pPr>
        <w:tabs>
          <w:tab w:val="left" w:leader="underscore" w:pos="0"/>
        </w:tabs>
        <w:suppressAutoHyphens/>
        <w:spacing w:after="0" w:line="360" w:lineRule="auto"/>
        <w:ind w:left="851"/>
        <w:jc w:val="both"/>
        <w:rPr>
          <w:rStyle w:val="FontStyle60"/>
          <w:sz w:val="28"/>
          <w:szCs w:val="28"/>
        </w:rPr>
      </w:pPr>
    </w:p>
    <w:p w:rsidR="00054454" w:rsidRPr="00825389" w:rsidRDefault="00054454" w:rsidP="00054454">
      <w:pPr>
        <w:tabs>
          <w:tab w:val="left" w:leader="underscore" w:pos="0"/>
        </w:tabs>
        <w:suppressAutoHyphens/>
        <w:spacing w:after="0" w:line="360" w:lineRule="auto"/>
        <w:ind w:left="851"/>
        <w:jc w:val="both"/>
        <w:rPr>
          <w:rStyle w:val="FontStyle60"/>
          <w:sz w:val="28"/>
          <w:szCs w:val="28"/>
        </w:rPr>
      </w:pPr>
    </w:p>
    <w:p w:rsidR="00050B60" w:rsidRPr="008B346D" w:rsidRDefault="00426880" w:rsidP="00FF3189">
      <w:pPr>
        <w:pStyle w:val="Style6"/>
        <w:widowControl/>
        <w:numPr>
          <w:ilvl w:val="0"/>
          <w:numId w:val="3"/>
        </w:numPr>
        <w:tabs>
          <w:tab w:val="left" w:leader="underscore" w:pos="0"/>
        </w:tabs>
        <w:spacing w:line="276" w:lineRule="auto"/>
        <w:jc w:val="left"/>
        <w:rPr>
          <w:rStyle w:val="FontStyle60"/>
          <w:b/>
          <w:sz w:val="28"/>
          <w:szCs w:val="28"/>
          <w:u w:val="single"/>
        </w:rPr>
      </w:pPr>
      <w:r w:rsidRPr="008B346D">
        <w:rPr>
          <w:rStyle w:val="FontStyle62"/>
          <w:b/>
          <w:sz w:val="28"/>
          <w:szCs w:val="28"/>
          <w:u w:val="single"/>
        </w:rPr>
        <w:t>Тестирование</w:t>
      </w:r>
    </w:p>
    <w:p w:rsidR="00050B60" w:rsidRDefault="00050B60" w:rsidP="00050B60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</w:p>
    <w:tbl>
      <w:tblPr>
        <w:tblW w:w="9356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050B60" w:rsidTr="00FF5A9F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  <w:r w:rsidRPr="00C949B0">
              <w:rPr>
                <w:rStyle w:val="FontStyle62"/>
                <w:b/>
                <w:sz w:val="28"/>
                <w:szCs w:val="28"/>
              </w:rPr>
              <w:t>Шкала оценивания</w:t>
            </w:r>
          </w:p>
          <w:p w:rsidR="00C949B0" w:rsidRPr="00C949B0" w:rsidRDefault="00C949B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  <w:r w:rsidRPr="00C949B0">
              <w:rPr>
                <w:rStyle w:val="FontStyle62"/>
                <w:b/>
                <w:sz w:val="28"/>
                <w:szCs w:val="28"/>
              </w:rPr>
              <w:t>Критерий оценивания</w:t>
            </w:r>
          </w:p>
        </w:tc>
      </w:tr>
      <w:tr w:rsidR="00050B60" w:rsidTr="008B346D">
        <w:trPr>
          <w:trHeight w:val="2126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C949B0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49B0">
              <w:rPr>
                <w:rFonts w:ascii="Times New Roman" w:hAnsi="Times New Roman"/>
                <w:bCs/>
                <w:sz w:val="24"/>
                <w:szCs w:val="24"/>
              </w:rPr>
              <w:t xml:space="preserve">Согласно БРС </w:t>
            </w:r>
            <w:proofErr w:type="spellStart"/>
            <w:r w:rsidRPr="00C949B0">
              <w:rPr>
                <w:rFonts w:ascii="Times New Roman" w:hAnsi="Times New Roman"/>
                <w:bCs/>
                <w:sz w:val="24"/>
                <w:szCs w:val="24"/>
              </w:rPr>
              <w:t>ВолгГМУ</w:t>
            </w:r>
            <w:proofErr w:type="spellEnd"/>
            <w:r w:rsidRPr="00C949B0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050B60" w:rsidRPr="00C949B0" w:rsidRDefault="00050B60" w:rsidP="00C949B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bCs/>
                <w:sz w:val="24"/>
                <w:szCs w:val="24"/>
              </w:rPr>
              <w:t>-61 – 75%</w:t>
            </w:r>
          </w:p>
          <w:p w:rsidR="00050B60" w:rsidRPr="00C949B0" w:rsidRDefault="00050B60" w:rsidP="00C949B0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Удовлетворительно</w:t>
            </w:r>
            <w:r w:rsidRPr="00C949B0">
              <w:rPr>
                <w:rStyle w:val="FontStyle62"/>
                <w:sz w:val="24"/>
                <w:szCs w:val="24"/>
              </w:rPr>
              <w:t xml:space="preserve"> (3)</w:t>
            </w:r>
          </w:p>
          <w:p w:rsidR="00050B60" w:rsidRPr="00C949B0" w:rsidRDefault="00050B60" w:rsidP="00C949B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 xml:space="preserve"> </w:t>
            </w:r>
            <w:r w:rsidRPr="00C949B0">
              <w:rPr>
                <w:rFonts w:ascii="Times New Roman" w:hAnsi="Times New Roman"/>
                <w:bCs/>
                <w:sz w:val="24"/>
                <w:szCs w:val="24"/>
              </w:rPr>
              <w:t>76 – 90%</w:t>
            </w:r>
          </w:p>
          <w:p w:rsidR="00050B60" w:rsidRPr="00C949B0" w:rsidRDefault="00050B60" w:rsidP="00C949B0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Хорошо (4)</w:t>
            </w:r>
          </w:p>
          <w:p w:rsidR="00050B60" w:rsidRPr="00C949B0" w:rsidRDefault="00050B60" w:rsidP="00C949B0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>91-100</w:t>
            </w:r>
          </w:p>
          <w:p w:rsidR="00050B60" w:rsidRPr="00C949B0" w:rsidRDefault="00050B60" w:rsidP="00C949B0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Отлично (5)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bCs/>
                <w:sz w:val="24"/>
                <w:szCs w:val="24"/>
              </w:rPr>
              <w:t>% ВЫПОЛНЕНИЯ ЗАДАНИЯ</w:t>
            </w:r>
          </w:p>
          <w:p w:rsidR="00C949B0" w:rsidRPr="00C949B0" w:rsidRDefault="00C949B0" w:rsidP="00FF5A9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B60" w:rsidRPr="00C949B0" w:rsidRDefault="00050B60" w:rsidP="00FF5A9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bCs/>
                <w:sz w:val="24"/>
                <w:szCs w:val="24"/>
              </w:rPr>
              <w:t>61 – 75</w:t>
            </w:r>
          </w:p>
          <w:p w:rsidR="00C949B0" w:rsidRPr="00C949B0" w:rsidRDefault="00C949B0" w:rsidP="00FF5A9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B60" w:rsidRPr="00C949B0" w:rsidRDefault="00050B60" w:rsidP="00FF5A9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bCs/>
                <w:sz w:val="24"/>
                <w:szCs w:val="24"/>
              </w:rPr>
              <w:t>76– 90</w:t>
            </w:r>
          </w:p>
          <w:p w:rsidR="00C949B0" w:rsidRPr="00C949B0" w:rsidRDefault="00C949B0" w:rsidP="00FF5A9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B60" w:rsidRPr="00C949B0" w:rsidRDefault="00050B60" w:rsidP="00FF5A9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bCs/>
                <w:sz w:val="24"/>
                <w:szCs w:val="24"/>
              </w:rPr>
              <w:t>91 – 100</w:t>
            </w:r>
          </w:p>
          <w:p w:rsidR="00050B60" w:rsidRPr="00C949B0" w:rsidRDefault="00050B60" w:rsidP="00FF5A9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0B60" w:rsidRDefault="00050B60" w:rsidP="00050B60">
      <w:pPr>
        <w:pStyle w:val="Style18"/>
        <w:widowControl/>
        <w:spacing w:line="240" w:lineRule="auto"/>
        <w:rPr>
          <w:rStyle w:val="FontStyle58"/>
          <w:sz w:val="28"/>
          <w:szCs w:val="28"/>
        </w:rPr>
      </w:pPr>
    </w:p>
    <w:p w:rsidR="00050B60" w:rsidRPr="008B346D" w:rsidRDefault="00054454" w:rsidP="00FF3189">
      <w:pPr>
        <w:pStyle w:val="Style18"/>
        <w:widowControl/>
        <w:numPr>
          <w:ilvl w:val="0"/>
          <w:numId w:val="3"/>
        </w:numPr>
        <w:spacing w:line="240" w:lineRule="auto"/>
        <w:rPr>
          <w:rStyle w:val="FontStyle58"/>
          <w:sz w:val="28"/>
          <w:szCs w:val="28"/>
          <w:u w:val="single"/>
        </w:rPr>
      </w:pPr>
      <w:r>
        <w:rPr>
          <w:rStyle w:val="FontStyle58"/>
          <w:sz w:val="28"/>
          <w:szCs w:val="28"/>
          <w:u w:val="single"/>
        </w:rPr>
        <w:t>Решение с</w:t>
      </w:r>
      <w:r w:rsidR="00050B60" w:rsidRPr="008B346D">
        <w:rPr>
          <w:rStyle w:val="FontStyle58"/>
          <w:sz w:val="28"/>
          <w:szCs w:val="28"/>
          <w:u w:val="single"/>
        </w:rPr>
        <w:t>итуационн</w:t>
      </w:r>
      <w:r>
        <w:rPr>
          <w:rStyle w:val="FontStyle58"/>
          <w:sz w:val="28"/>
          <w:szCs w:val="28"/>
          <w:u w:val="single"/>
        </w:rPr>
        <w:t>ых</w:t>
      </w:r>
      <w:r w:rsidR="00050B60" w:rsidRPr="008B346D">
        <w:rPr>
          <w:rStyle w:val="FontStyle58"/>
          <w:sz w:val="28"/>
          <w:szCs w:val="28"/>
          <w:u w:val="single"/>
        </w:rPr>
        <w:t xml:space="preserve"> </w:t>
      </w:r>
      <w:r>
        <w:rPr>
          <w:rStyle w:val="FontStyle58"/>
          <w:sz w:val="28"/>
          <w:szCs w:val="28"/>
          <w:u w:val="single"/>
        </w:rPr>
        <w:t xml:space="preserve"> </w:t>
      </w:r>
      <w:r w:rsidR="00050B60" w:rsidRPr="008B346D">
        <w:rPr>
          <w:rStyle w:val="FontStyle58"/>
          <w:sz w:val="28"/>
          <w:szCs w:val="28"/>
          <w:u w:val="single"/>
        </w:rPr>
        <w:t>задач.</w:t>
      </w:r>
    </w:p>
    <w:p w:rsidR="00050B60" w:rsidRDefault="00050B60" w:rsidP="00050B60">
      <w:pPr>
        <w:pStyle w:val="Style18"/>
        <w:widowControl/>
        <w:spacing w:line="240" w:lineRule="auto"/>
        <w:ind w:left="57" w:firstLine="709"/>
        <w:jc w:val="center"/>
        <w:rPr>
          <w:rStyle w:val="FontStyle58"/>
          <w:b w:val="0"/>
        </w:rPr>
      </w:pPr>
    </w:p>
    <w:tbl>
      <w:tblPr>
        <w:tblW w:w="9356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050B60" w:rsidTr="00FF5A9F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Шкала оценивания</w:t>
            </w:r>
          </w:p>
          <w:p w:rsidR="00C949B0" w:rsidRPr="00C949B0" w:rsidRDefault="00C949B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Критерий оценивания</w:t>
            </w:r>
          </w:p>
        </w:tc>
      </w:tr>
      <w:tr w:rsidR="00050B60" w:rsidTr="00FF5A9F">
        <w:trPr>
          <w:trHeight w:val="286"/>
        </w:trPr>
        <w:tc>
          <w:tcPr>
            <w:tcW w:w="3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</w:p>
          <w:p w:rsidR="00050B60" w:rsidRPr="00C949B0" w:rsidRDefault="00050B60" w:rsidP="00C949B0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>При соответствии</w:t>
            </w:r>
          </w:p>
          <w:p w:rsidR="00050B60" w:rsidRPr="00C949B0" w:rsidRDefault="00050B60" w:rsidP="00C949B0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>трем критериям</w:t>
            </w:r>
            <w:r w:rsidR="00C949B0" w:rsidRPr="00C949B0">
              <w:rPr>
                <w:rStyle w:val="FontStyle62"/>
                <w:sz w:val="24"/>
                <w:szCs w:val="24"/>
              </w:rPr>
              <w:t xml:space="preserve"> -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Удовлетворительно</w:t>
            </w:r>
            <w:r w:rsidRPr="00C949B0">
              <w:rPr>
                <w:rStyle w:val="FontStyle62"/>
                <w:sz w:val="24"/>
                <w:szCs w:val="24"/>
              </w:rPr>
              <w:t xml:space="preserve"> (3)</w:t>
            </w:r>
          </w:p>
          <w:p w:rsidR="00050B60" w:rsidRPr="00C949B0" w:rsidRDefault="00C949B0" w:rsidP="00FF5A9F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 xml:space="preserve">    </w:t>
            </w:r>
            <w:r w:rsidR="00050B60" w:rsidRPr="00C949B0">
              <w:rPr>
                <w:rStyle w:val="FontStyle62"/>
                <w:sz w:val="24"/>
                <w:szCs w:val="24"/>
              </w:rPr>
              <w:t>четырем критериям</w:t>
            </w:r>
            <w:r w:rsidRPr="00C949B0">
              <w:rPr>
                <w:rStyle w:val="FontStyle62"/>
                <w:sz w:val="24"/>
                <w:szCs w:val="24"/>
              </w:rPr>
              <w:t xml:space="preserve"> -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Хорошо (4)</w:t>
            </w:r>
          </w:p>
          <w:p w:rsidR="00050B60" w:rsidRPr="00C949B0" w:rsidRDefault="00050B60" w:rsidP="00C949B0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>пяти критериям</w:t>
            </w:r>
            <w:r w:rsidR="00C949B0" w:rsidRPr="00C949B0">
              <w:rPr>
                <w:rStyle w:val="FontStyle62"/>
                <w:sz w:val="24"/>
                <w:szCs w:val="24"/>
              </w:rPr>
              <w:t xml:space="preserve"> -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Отлично (5)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318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 xml:space="preserve">Полнота знания учебного материала по теме занятия </w:t>
            </w:r>
          </w:p>
        </w:tc>
      </w:tr>
      <w:tr w:rsidR="00050B60" w:rsidTr="00FF5A9F">
        <w:trPr>
          <w:trHeight w:val="286"/>
        </w:trPr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318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 xml:space="preserve">Знание алгоритма решения </w:t>
            </w:r>
          </w:p>
        </w:tc>
      </w:tr>
      <w:tr w:rsidR="00050B60" w:rsidTr="00FF5A9F">
        <w:trPr>
          <w:trHeight w:val="286"/>
        </w:trPr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318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 xml:space="preserve">Уровень самостоятельного мышления </w:t>
            </w:r>
          </w:p>
        </w:tc>
      </w:tr>
      <w:tr w:rsidR="00050B60" w:rsidTr="00FF5A9F">
        <w:trPr>
          <w:trHeight w:val="286"/>
        </w:trPr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318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 xml:space="preserve"> Аргументированность решения</w:t>
            </w:r>
          </w:p>
        </w:tc>
      </w:tr>
      <w:tr w:rsidR="00050B60" w:rsidTr="00FF5A9F">
        <w:trPr>
          <w:trHeight w:val="286"/>
        </w:trPr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3189">
            <w:pPr>
              <w:pStyle w:val="Style18"/>
              <w:widowControl/>
              <w:numPr>
                <w:ilvl w:val="0"/>
                <w:numId w:val="2"/>
              </w:numPr>
              <w:spacing w:line="240" w:lineRule="auto"/>
              <w:rPr>
                <w:rStyle w:val="FontStyle58"/>
                <w:b w:val="0"/>
                <w:sz w:val="24"/>
                <w:szCs w:val="24"/>
              </w:rPr>
            </w:pPr>
            <w:r w:rsidRPr="00C949B0">
              <w:t>Умение увязывать теоретические положения с практикой, в том числе и с будущей профессиональной деятельностью</w:t>
            </w:r>
          </w:p>
          <w:p w:rsidR="00050B60" w:rsidRPr="00C949B0" w:rsidRDefault="00050B60" w:rsidP="00FF5A9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0B60" w:rsidRDefault="00050B60" w:rsidP="00050B60">
      <w:pPr>
        <w:pStyle w:val="Style18"/>
        <w:widowControl/>
        <w:spacing w:line="240" w:lineRule="auto"/>
        <w:ind w:left="720"/>
        <w:rPr>
          <w:rStyle w:val="FontStyle58"/>
          <w:sz w:val="28"/>
          <w:szCs w:val="28"/>
        </w:rPr>
      </w:pPr>
    </w:p>
    <w:p w:rsidR="00050B60" w:rsidRPr="008B346D" w:rsidRDefault="00C949B0" w:rsidP="00FF3189">
      <w:pPr>
        <w:pStyle w:val="Style18"/>
        <w:widowControl/>
        <w:numPr>
          <w:ilvl w:val="0"/>
          <w:numId w:val="3"/>
        </w:numPr>
        <w:spacing w:line="240" w:lineRule="auto"/>
        <w:rPr>
          <w:rStyle w:val="FontStyle58"/>
          <w:sz w:val="28"/>
          <w:szCs w:val="28"/>
          <w:u w:val="single"/>
        </w:rPr>
      </w:pPr>
      <w:r w:rsidRPr="008B346D">
        <w:rPr>
          <w:rStyle w:val="FontStyle58"/>
          <w:sz w:val="28"/>
          <w:szCs w:val="28"/>
          <w:u w:val="single"/>
        </w:rPr>
        <w:t>Реферат</w:t>
      </w:r>
    </w:p>
    <w:p w:rsidR="00050B60" w:rsidRDefault="00050B60" w:rsidP="00050B60">
      <w:pPr>
        <w:pStyle w:val="Style6"/>
        <w:widowControl/>
        <w:tabs>
          <w:tab w:val="left" w:leader="underscore" w:pos="0"/>
        </w:tabs>
        <w:jc w:val="center"/>
        <w:rPr>
          <w:rStyle w:val="FontStyle60"/>
          <w:sz w:val="28"/>
          <w:szCs w:val="28"/>
        </w:rPr>
      </w:pPr>
    </w:p>
    <w:tbl>
      <w:tblPr>
        <w:tblW w:w="9356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050B60" w:rsidRPr="00C949B0" w:rsidTr="00FF5A9F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Шкала оценивания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Критерий оценивания</w:t>
            </w:r>
          </w:p>
        </w:tc>
      </w:tr>
      <w:tr w:rsidR="00050B60" w:rsidRPr="00C949B0" w:rsidTr="00FF5A9F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>При соответствии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 xml:space="preserve">   - трем критериям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Удовлетворительно</w:t>
            </w:r>
            <w:r w:rsidRPr="00C949B0">
              <w:rPr>
                <w:rStyle w:val="FontStyle62"/>
                <w:sz w:val="24"/>
                <w:szCs w:val="24"/>
              </w:rPr>
              <w:t xml:space="preserve"> (3)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 xml:space="preserve">   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4"/>
                <w:szCs w:val="24"/>
              </w:rPr>
            </w:pPr>
            <w:r w:rsidRPr="00C949B0">
              <w:rPr>
                <w:rStyle w:val="FontStyle62"/>
                <w:sz w:val="24"/>
                <w:szCs w:val="24"/>
              </w:rPr>
              <w:t xml:space="preserve"> - четырем критериям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Хорошо (4)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jc w:val="both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-пяти</w:t>
            </w:r>
            <w:r w:rsidRPr="00C949B0">
              <w:rPr>
                <w:rStyle w:val="FontStyle62"/>
                <w:sz w:val="24"/>
                <w:szCs w:val="24"/>
              </w:rPr>
              <w:t xml:space="preserve"> или шести критериям</w:t>
            </w:r>
          </w:p>
          <w:p w:rsidR="00050B60" w:rsidRPr="00C949B0" w:rsidRDefault="00050B60" w:rsidP="00FF5A9F">
            <w:pPr>
              <w:pStyle w:val="Style29"/>
              <w:widowControl/>
              <w:spacing w:line="240" w:lineRule="auto"/>
              <w:rPr>
                <w:rStyle w:val="FontStyle62"/>
                <w:b/>
                <w:sz w:val="24"/>
                <w:szCs w:val="24"/>
              </w:rPr>
            </w:pPr>
            <w:r w:rsidRPr="00C949B0">
              <w:rPr>
                <w:rStyle w:val="FontStyle62"/>
                <w:b/>
                <w:sz w:val="24"/>
                <w:szCs w:val="24"/>
              </w:rPr>
              <w:t>Отлично (5)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B60" w:rsidRPr="00C949B0" w:rsidRDefault="00050B60" w:rsidP="00054454">
            <w:pPr>
              <w:widowControl w:val="0"/>
              <w:shd w:val="clear" w:color="auto" w:fill="FFFFFF"/>
              <w:spacing w:after="0"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1. Краткость</w:t>
            </w:r>
          </w:p>
          <w:p w:rsidR="00050B60" w:rsidRPr="00C949B0" w:rsidRDefault="00050B60" w:rsidP="00054454">
            <w:pPr>
              <w:widowControl w:val="0"/>
              <w:shd w:val="clear" w:color="auto" w:fill="FFFFFF"/>
              <w:spacing w:after="0"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2. Ясная, четкая структуризация материала, логическая последовательность в изложении материала</w:t>
            </w:r>
          </w:p>
          <w:p w:rsidR="00050B60" w:rsidRPr="00C949B0" w:rsidRDefault="00050B60" w:rsidP="00054454">
            <w:pPr>
              <w:widowControl w:val="0"/>
              <w:shd w:val="clear" w:color="auto" w:fill="FFFFFF"/>
              <w:spacing w:after="0"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3. Содержательная точность, то есть научная корректность</w:t>
            </w:r>
          </w:p>
          <w:p w:rsidR="00050B60" w:rsidRPr="00C949B0" w:rsidRDefault="00050B60" w:rsidP="00054454">
            <w:pPr>
              <w:widowControl w:val="0"/>
              <w:shd w:val="clear" w:color="auto" w:fill="FFFFFF"/>
              <w:spacing w:after="0"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4. Полнота раскрытия вопроса</w:t>
            </w:r>
          </w:p>
          <w:p w:rsidR="00050B60" w:rsidRPr="00C949B0" w:rsidRDefault="00050B60" w:rsidP="00054454">
            <w:pPr>
              <w:widowControl w:val="0"/>
              <w:shd w:val="clear" w:color="auto" w:fill="FFFFFF"/>
              <w:spacing w:after="0"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>5. Наличие образных или символических опорных компонентов</w:t>
            </w:r>
          </w:p>
          <w:p w:rsidR="00050B60" w:rsidRPr="00C949B0" w:rsidRDefault="00050B60" w:rsidP="00054454">
            <w:pPr>
              <w:widowControl w:val="0"/>
              <w:shd w:val="clear" w:color="auto" w:fill="FFFFFF"/>
              <w:spacing w:after="0"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C949B0">
              <w:rPr>
                <w:rFonts w:ascii="Times New Roman" w:hAnsi="Times New Roman"/>
                <w:sz w:val="24"/>
                <w:szCs w:val="24"/>
              </w:rPr>
              <w:t xml:space="preserve">6. Оригинальность индивидуального представления материала (наличие вопросов, собственных суждений, своих символов и знаков и т. п.) </w:t>
            </w:r>
          </w:p>
          <w:p w:rsidR="00050B60" w:rsidRPr="00C949B0" w:rsidRDefault="00050B60" w:rsidP="00FF5A9F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Style w:val="FontStyle62"/>
                <w:sz w:val="24"/>
                <w:szCs w:val="24"/>
              </w:rPr>
            </w:pPr>
          </w:p>
        </w:tc>
      </w:tr>
    </w:tbl>
    <w:p w:rsidR="00050B60" w:rsidRDefault="00050B60" w:rsidP="00050B60">
      <w:pPr>
        <w:jc w:val="both"/>
        <w:rPr>
          <w:rFonts w:ascii="Times New Roman" w:hAnsi="Times New Roman"/>
        </w:rPr>
      </w:pPr>
    </w:p>
    <w:p w:rsidR="00050B60" w:rsidRPr="00D71F03" w:rsidRDefault="00D71F03" w:rsidP="00FF3189">
      <w:pPr>
        <w:numPr>
          <w:ilvl w:val="0"/>
          <w:numId w:val="6"/>
        </w:numPr>
        <w:spacing w:after="0" w:line="360" w:lineRule="auto"/>
        <w:ind w:left="851" w:hanging="311"/>
        <w:jc w:val="both"/>
        <w:rPr>
          <w:rFonts w:ascii="Times New Roman" w:hAnsi="Times New Roman"/>
          <w:b/>
          <w:sz w:val="28"/>
          <w:szCs w:val="28"/>
        </w:rPr>
      </w:pPr>
      <w:r w:rsidRPr="00D71F03">
        <w:rPr>
          <w:rFonts w:ascii="Times New Roman" w:hAnsi="Times New Roman"/>
          <w:b/>
          <w:sz w:val="28"/>
          <w:szCs w:val="28"/>
        </w:rPr>
        <w:t>Репетиционный экзамен</w:t>
      </w:r>
    </w:p>
    <w:p w:rsidR="00D71F03" w:rsidRPr="002D3467" w:rsidRDefault="00D71F03" w:rsidP="002A0C80">
      <w:pPr>
        <w:widowControl w:val="0"/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Репетиционный э</w:t>
      </w:r>
      <w:r w:rsidRPr="002D3467">
        <w:rPr>
          <w:rFonts w:ascii="Times New Roman" w:hAnsi="Times New Roman"/>
          <w:sz w:val="28"/>
        </w:rPr>
        <w:t>кзамен по дисциплине «</w:t>
      </w:r>
      <w:r>
        <w:rPr>
          <w:rFonts w:ascii="Times New Roman" w:hAnsi="Times New Roman"/>
          <w:sz w:val="28"/>
        </w:rPr>
        <w:t>Подготовка к первичной специализированной аккредитации специалистов</w:t>
      </w:r>
      <w:r w:rsidRPr="002D3467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 w:rsidRPr="002D3467">
        <w:rPr>
          <w:rFonts w:ascii="Times New Roman" w:hAnsi="Times New Roman"/>
          <w:sz w:val="28"/>
        </w:rPr>
        <w:t xml:space="preserve">проводится после освоения всех образовательных модулей, предусмотренных </w:t>
      </w:r>
      <w:r>
        <w:rPr>
          <w:rFonts w:ascii="Times New Roman" w:hAnsi="Times New Roman"/>
          <w:sz w:val="28"/>
        </w:rPr>
        <w:t>рабочей программой, и</w:t>
      </w:r>
      <w:r w:rsidRPr="002D3467">
        <w:rPr>
          <w:rFonts w:ascii="Times New Roman" w:hAnsi="Times New Roman"/>
          <w:sz w:val="28"/>
        </w:rPr>
        <w:t xml:space="preserve"> включает в себя</w:t>
      </w:r>
      <w:r>
        <w:rPr>
          <w:rFonts w:ascii="Times New Roman" w:hAnsi="Times New Roman"/>
          <w:sz w:val="28"/>
        </w:rPr>
        <w:t xml:space="preserve"> два этапа</w:t>
      </w:r>
      <w:r w:rsidRPr="002D3467">
        <w:rPr>
          <w:rFonts w:ascii="Times New Roman" w:hAnsi="Times New Roman"/>
          <w:sz w:val="28"/>
        </w:rPr>
        <w:t>:</w:t>
      </w:r>
    </w:p>
    <w:p w:rsidR="00D71F03" w:rsidRPr="00234817" w:rsidRDefault="00D71F03" w:rsidP="002A0C80">
      <w:pPr>
        <w:widowControl w:val="0"/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D3467">
        <w:rPr>
          <w:rFonts w:ascii="Times New Roman" w:hAnsi="Times New Roman"/>
          <w:sz w:val="28"/>
        </w:rPr>
        <w:t>1. Тестирование (</w:t>
      </w:r>
      <w:r>
        <w:rPr>
          <w:rFonts w:ascii="Times New Roman" w:hAnsi="Times New Roman"/>
          <w:sz w:val="28"/>
        </w:rPr>
        <w:t>60</w:t>
      </w:r>
      <w:r w:rsidRPr="002D3467">
        <w:rPr>
          <w:rFonts w:ascii="Times New Roman" w:hAnsi="Times New Roman"/>
          <w:sz w:val="28"/>
        </w:rPr>
        <w:t xml:space="preserve"> вопросов)</w:t>
      </w:r>
      <w:r>
        <w:rPr>
          <w:rFonts w:ascii="Times New Roman" w:hAnsi="Times New Roman"/>
          <w:sz w:val="28"/>
        </w:rPr>
        <w:t xml:space="preserve"> проводится с использованием тестов, разработанных кафедрой по реализуемой дисциплине или тестов, выложенных на сайте </w:t>
      </w:r>
      <w:r w:rsidR="00234817">
        <w:rPr>
          <w:rFonts w:ascii="Times New Roman" w:hAnsi="Times New Roman"/>
          <w:sz w:val="28"/>
        </w:rPr>
        <w:t xml:space="preserve">методического центра аккредитации специалистов </w:t>
      </w:r>
      <w:r w:rsidR="00234817" w:rsidRPr="00234817">
        <w:rPr>
          <w:rFonts w:ascii="Times New Roman" w:hAnsi="Times New Roman"/>
          <w:sz w:val="28"/>
          <w:szCs w:val="28"/>
        </w:rPr>
        <w:t>(</w:t>
      </w:r>
      <w:r w:rsidR="00234817" w:rsidRPr="00234817">
        <w:rPr>
          <w:rStyle w:val="-"/>
          <w:rFonts w:ascii="Times New Roman" w:hAnsi="Times New Roman"/>
          <w:iCs/>
          <w:sz w:val="28"/>
          <w:szCs w:val="28"/>
        </w:rPr>
        <w:t>https://fmza.ru/fos_primary_specialized/)</w:t>
      </w:r>
      <w:r w:rsidRPr="00234817">
        <w:rPr>
          <w:rFonts w:ascii="Times New Roman" w:hAnsi="Times New Roman"/>
          <w:sz w:val="28"/>
          <w:szCs w:val="28"/>
        </w:rPr>
        <w:t>;</w:t>
      </w:r>
    </w:p>
    <w:p w:rsidR="00D71F03" w:rsidRPr="002D3467" w:rsidRDefault="00D71F03" w:rsidP="002A0C80">
      <w:pPr>
        <w:widowControl w:val="0"/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  <w:r w:rsidRPr="002D3467">
        <w:rPr>
          <w:rFonts w:ascii="Times New Roman" w:hAnsi="Times New Roman"/>
          <w:sz w:val="28"/>
        </w:rPr>
        <w:t xml:space="preserve">2. Собеседование </w:t>
      </w:r>
      <w:r w:rsidR="00234817">
        <w:rPr>
          <w:rFonts w:ascii="Times New Roman" w:hAnsi="Times New Roman"/>
          <w:sz w:val="28"/>
        </w:rPr>
        <w:t xml:space="preserve">проводится </w:t>
      </w:r>
      <w:r w:rsidRPr="002D3467">
        <w:rPr>
          <w:rFonts w:ascii="Times New Roman" w:hAnsi="Times New Roman"/>
          <w:sz w:val="28"/>
        </w:rPr>
        <w:t>по экзаменационному билету, включающему</w:t>
      </w:r>
      <w:r w:rsidR="00234817">
        <w:rPr>
          <w:rFonts w:ascii="Times New Roman" w:hAnsi="Times New Roman"/>
          <w:sz w:val="28"/>
        </w:rPr>
        <w:t xml:space="preserve"> </w:t>
      </w:r>
      <w:r w:rsidRPr="002D3467">
        <w:rPr>
          <w:rFonts w:ascii="Times New Roman" w:hAnsi="Times New Roman"/>
          <w:sz w:val="28"/>
        </w:rPr>
        <w:t xml:space="preserve">3 вопроса из разных </w:t>
      </w:r>
      <w:r w:rsidR="00234817">
        <w:rPr>
          <w:rFonts w:ascii="Times New Roman" w:hAnsi="Times New Roman"/>
          <w:sz w:val="28"/>
        </w:rPr>
        <w:t>модулей</w:t>
      </w:r>
      <w:r w:rsidRPr="002D3467">
        <w:rPr>
          <w:rFonts w:ascii="Times New Roman" w:hAnsi="Times New Roman"/>
          <w:sz w:val="28"/>
        </w:rPr>
        <w:t xml:space="preserve"> дисциплины и ситуационную клиническую задачу.</w:t>
      </w:r>
    </w:p>
    <w:p w:rsidR="00D304DE" w:rsidRDefault="00D71F03" w:rsidP="002A0C80">
      <w:pPr>
        <w:widowControl w:val="0"/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  <w:r w:rsidRPr="002D3467">
        <w:rPr>
          <w:rFonts w:ascii="Times New Roman" w:hAnsi="Times New Roman"/>
          <w:sz w:val="28"/>
        </w:rPr>
        <w:t xml:space="preserve">Успешное тестирование (более 70% правильных ответов) является обязательным условием для допуска к собеседованию. </w:t>
      </w:r>
    </w:p>
    <w:p w:rsidR="00D71F03" w:rsidRPr="002D3467" w:rsidRDefault="00D71F03" w:rsidP="002A0C80">
      <w:pPr>
        <w:widowControl w:val="0"/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  <w:r w:rsidRPr="002D3467">
        <w:rPr>
          <w:rFonts w:ascii="Times New Roman" w:hAnsi="Times New Roman"/>
          <w:sz w:val="28"/>
        </w:rPr>
        <w:t xml:space="preserve">Результаты </w:t>
      </w:r>
      <w:r w:rsidR="00D304DE">
        <w:rPr>
          <w:rFonts w:ascii="Times New Roman" w:hAnsi="Times New Roman"/>
          <w:sz w:val="28"/>
        </w:rPr>
        <w:t xml:space="preserve">репетиционного </w:t>
      </w:r>
      <w:r w:rsidRPr="002D3467">
        <w:rPr>
          <w:rFonts w:ascii="Times New Roman" w:hAnsi="Times New Roman"/>
          <w:sz w:val="28"/>
        </w:rPr>
        <w:t xml:space="preserve">экзамена оцениваются на «отлично», «хорошо», </w:t>
      </w:r>
      <w:r w:rsidRPr="002D3467">
        <w:rPr>
          <w:rFonts w:ascii="Times New Roman" w:hAnsi="Times New Roman"/>
          <w:sz w:val="28"/>
        </w:rPr>
        <w:lastRenderedPageBreak/>
        <w:t xml:space="preserve">«удовлетворительно», «неудовлетворительно» и объявляются в день экзамена. </w:t>
      </w:r>
    </w:p>
    <w:p w:rsidR="00D71F03" w:rsidRDefault="00D71F03" w:rsidP="002A0C80">
      <w:pPr>
        <w:widowControl w:val="0"/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sz w:val="28"/>
        </w:rPr>
      </w:pPr>
    </w:p>
    <w:p w:rsidR="000F3F20" w:rsidRPr="000F3F20" w:rsidRDefault="000F3F20" w:rsidP="000F3F20">
      <w:pPr>
        <w:widowControl w:val="0"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0F3F20">
        <w:rPr>
          <w:rFonts w:ascii="Times New Roman" w:hAnsi="Times New Roman" w:hint="eastAsia"/>
          <w:b/>
          <w:sz w:val="28"/>
        </w:rPr>
        <w:t>Критерии</w:t>
      </w:r>
      <w:r w:rsidRPr="000F3F20">
        <w:rPr>
          <w:rFonts w:ascii="Times New Roman" w:hAnsi="Times New Roman"/>
          <w:b/>
          <w:sz w:val="28"/>
        </w:rPr>
        <w:t xml:space="preserve"> </w:t>
      </w:r>
      <w:r w:rsidRPr="000F3F20">
        <w:rPr>
          <w:rFonts w:ascii="Times New Roman" w:hAnsi="Times New Roman" w:hint="eastAsia"/>
          <w:b/>
          <w:sz w:val="28"/>
        </w:rPr>
        <w:t>оценки</w:t>
      </w:r>
      <w:r w:rsidRPr="000F3F20">
        <w:rPr>
          <w:rFonts w:ascii="Times New Roman" w:hAnsi="Times New Roman"/>
          <w:b/>
          <w:sz w:val="28"/>
        </w:rPr>
        <w:t xml:space="preserve"> </w:t>
      </w:r>
      <w:proofErr w:type="spellStart"/>
      <w:r w:rsidRPr="000F3F20">
        <w:rPr>
          <w:rFonts w:ascii="Times New Roman" w:hAnsi="Times New Roman" w:hint="eastAsia"/>
          <w:b/>
          <w:sz w:val="28"/>
        </w:rPr>
        <w:t>сформированности</w:t>
      </w:r>
      <w:proofErr w:type="spellEnd"/>
      <w:r w:rsidRPr="000F3F20">
        <w:rPr>
          <w:rFonts w:ascii="Times New Roman" w:hAnsi="Times New Roman"/>
          <w:b/>
          <w:sz w:val="28"/>
        </w:rPr>
        <w:t xml:space="preserve"> </w:t>
      </w:r>
      <w:r w:rsidRPr="000F3F20">
        <w:rPr>
          <w:rFonts w:ascii="Times New Roman" w:hAnsi="Times New Roman" w:hint="eastAsia"/>
          <w:b/>
          <w:sz w:val="28"/>
        </w:rPr>
        <w:t>компетенций</w:t>
      </w:r>
      <w:r w:rsidRPr="000F3F20">
        <w:rPr>
          <w:rFonts w:ascii="Times New Roman" w:hAnsi="Times New Roman"/>
          <w:b/>
          <w:sz w:val="28"/>
        </w:rPr>
        <w:t xml:space="preserve"> </w:t>
      </w:r>
      <w:r w:rsidRPr="000F3F20">
        <w:rPr>
          <w:rFonts w:ascii="Times New Roman" w:hAnsi="Times New Roman" w:hint="eastAsia"/>
          <w:b/>
          <w:sz w:val="28"/>
        </w:rPr>
        <w:t>в</w:t>
      </w:r>
      <w:r w:rsidRPr="000F3F20">
        <w:rPr>
          <w:rFonts w:ascii="Times New Roman" w:hAnsi="Times New Roman"/>
          <w:b/>
          <w:sz w:val="28"/>
        </w:rPr>
        <w:t xml:space="preserve"> </w:t>
      </w:r>
      <w:r w:rsidRPr="000F3F20">
        <w:rPr>
          <w:rFonts w:ascii="Times New Roman" w:hAnsi="Times New Roman" w:hint="eastAsia"/>
          <w:b/>
          <w:sz w:val="28"/>
        </w:rPr>
        <w:t>результате</w:t>
      </w:r>
      <w:r w:rsidRPr="000F3F20">
        <w:rPr>
          <w:rFonts w:ascii="Times New Roman" w:hAnsi="Times New Roman"/>
          <w:b/>
          <w:sz w:val="28"/>
        </w:rPr>
        <w:t xml:space="preserve"> </w:t>
      </w:r>
      <w:r w:rsidRPr="000F3F20">
        <w:rPr>
          <w:rFonts w:ascii="Times New Roman" w:hAnsi="Times New Roman" w:hint="eastAsia"/>
          <w:b/>
          <w:sz w:val="28"/>
        </w:rPr>
        <w:t>освоения</w:t>
      </w:r>
      <w:r w:rsidRPr="000F3F20">
        <w:rPr>
          <w:rFonts w:ascii="Times New Roman" w:hAnsi="Times New Roman"/>
          <w:b/>
          <w:sz w:val="28"/>
        </w:rPr>
        <w:t xml:space="preserve"> </w:t>
      </w:r>
      <w:r w:rsidRPr="000F3F20">
        <w:rPr>
          <w:rFonts w:ascii="Times New Roman" w:hAnsi="Times New Roman" w:hint="eastAsia"/>
          <w:b/>
          <w:sz w:val="28"/>
        </w:rPr>
        <w:t>дисциплины</w:t>
      </w:r>
      <w:r w:rsidRPr="000F3F20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«Подготовка к первичной специализированной аккредитации» </w:t>
      </w:r>
      <w:r w:rsidRPr="000F3F20">
        <w:rPr>
          <w:rFonts w:ascii="Times New Roman" w:hAnsi="Times New Roman" w:hint="eastAsia"/>
          <w:b/>
          <w:sz w:val="28"/>
        </w:rPr>
        <w:t>и</w:t>
      </w:r>
      <w:r w:rsidRPr="000F3F20">
        <w:rPr>
          <w:rFonts w:ascii="Times New Roman" w:hAnsi="Times New Roman"/>
          <w:b/>
          <w:sz w:val="28"/>
        </w:rPr>
        <w:t xml:space="preserve"> </w:t>
      </w:r>
      <w:r w:rsidRPr="000F3F20">
        <w:rPr>
          <w:rFonts w:ascii="Times New Roman" w:hAnsi="Times New Roman" w:hint="eastAsia"/>
          <w:b/>
          <w:sz w:val="28"/>
        </w:rPr>
        <w:t>шкала</w:t>
      </w:r>
      <w:r w:rsidRPr="000F3F20">
        <w:rPr>
          <w:rFonts w:ascii="Times New Roman" w:hAnsi="Times New Roman"/>
          <w:b/>
          <w:sz w:val="28"/>
        </w:rPr>
        <w:t xml:space="preserve"> </w:t>
      </w:r>
      <w:r w:rsidRPr="000F3F20">
        <w:rPr>
          <w:rFonts w:ascii="Times New Roman" w:hAnsi="Times New Roman" w:hint="eastAsia"/>
          <w:b/>
          <w:sz w:val="28"/>
        </w:rPr>
        <w:t>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3692"/>
        <w:gridCol w:w="2850"/>
        <w:gridCol w:w="1694"/>
      </w:tblGrid>
      <w:tr w:rsidR="000F3F20" w:rsidRPr="00D312FC" w:rsidTr="00D35BA6">
        <w:trPr>
          <w:trHeight w:val="1096"/>
        </w:trPr>
        <w:tc>
          <w:tcPr>
            <w:tcW w:w="1901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5BA6">
              <w:rPr>
                <w:rFonts w:ascii="Times New Roman" w:hAnsi="Times New Roman"/>
                <w:b/>
                <w:sz w:val="28"/>
              </w:rPr>
              <w:t>Перечень компетенций</w:t>
            </w:r>
          </w:p>
        </w:tc>
        <w:tc>
          <w:tcPr>
            <w:tcW w:w="3692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5BA6">
              <w:rPr>
                <w:rFonts w:ascii="Times New Roman" w:hAnsi="Times New Roman"/>
                <w:b/>
                <w:sz w:val="28"/>
              </w:rPr>
              <w:t xml:space="preserve">Критерии их </w:t>
            </w:r>
            <w:proofErr w:type="spellStart"/>
            <w:r w:rsidRPr="00D35BA6">
              <w:rPr>
                <w:rFonts w:ascii="Times New Roman" w:hAnsi="Times New Roman"/>
                <w:b/>
                <w:sz w:val="28"/>
              </w:rPr>
              <w:t>сформированности</w:t>
            </w:r>
            <w:proofErr w:type="spellEnd"/>
          </w:p>
        </w:tc>
        <w:tc>
          <w:tcPr>
            <w:tcW w:w="2850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5BA6">
              <w:rPr>
                <w:rFonts w:ascii="Times New Roman" w:hAnsi="Times New Roman"/>
                <w:b/>
                <w:sz w:val="28"/>
              </w:rPr>
              <w:t>Оценка по 5-ти</w:t>
            </w:r>
          </w:p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5BA6">
              <w:rPr>
                <w:rFonts w:ascii="Times New Roman" w:hAnsi="Times New Roman"/>
                <w:b/>
                <w:sz w:val="28"/>
              </w:rPr>
              <w:t>бальной шкале</w:t>
            </w:r>
          </w:p>
        </w:tc>
        <w:tc>
          <w:tcPr>
            <w:tcW w:w="1694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5BA6">
              <w:rPr>
                <w:rFonts w:ascii="Times New Roman" w:hAnsi="Times New Roman"/>
                <w:b/>
                <w:sz w:val="28"/>
              </w:rPr>
              <w:t>Аттестация</w:t>
            </w:r>
          </w:p>
        </w:tc>
      </w:tr>
      <w:tr w:rsidR="000F3F20" w:rsidRPr="00D312FC" w:rsidTr="00D35BA6">
        <w:trPr>
          <w:trHeight w:val="1272"/>
        </w:trPr>
        <w:tc>
          <w:tcPr>
            <w:tcW w:w="1901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color w:val="000000"/>
              </w:rPr>
              <w:t>УК-1; ПК-1;ПК-2; ПК-4;  ПК-5; ПК-6; ПК-8; ПК-9;  ПК-10</w:t>
            </w:r>
          </w:p>
        </w:tc>
        <w:tc>
          <w:tcPr>
            <w:tcW w:w="3692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Знания и умения  сформированы на продвинутом уровне</w:t>
            </w:r>
          </w:p>
        </w:tc>
        <w:tc>
          <w:tcPr>
            <w:tcW w:w="2850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Отлично (5)</w:t>
            </w:r>
          </w:p>
        </w:tc>
        <w:tc>
          <w:tcPr>
            <w:tcW w:w="1694" w:type="dxa"/>
            <w:vMerge w:val="restart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Зачтено</w:t>
            </w:r>
          </w:p>
        </w:tc>
      </w:tr>
      <w:tr w:rsidR="000F3F20" w:rsidRPr="00D312FC" w:rsidTr="00D35BA6">
        <w:tc>
          <w:tcPr>
            <w:tcW w:w="1901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color w:val="000000"/>
              </w:rPr>
              <w:t>УК-1; ПК-1;ПК-2; ПК-4;  ПК-5; ПК-6; ПК-8; ПК-9;  ПК-10</w:t>
            </w:r>
          </w:p>
        </w:tc>
        <w:tc>
          <w:tcPr>
            <w:tcW w:w="3692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Знания и умения сформированы на повышенном уровне</w:t>
            </w:r>
          </w:p>
        </w:tc>
        <w:tc>
          <w:tcPr>
            <w:tcW w:w="2850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Хорошо (4)</w:t>
            </w:r>
          </w:p>
        </w:tc>
        <w:tc>
          <w:tcPr>
            <w:tcW w:w="1694" w:type="dxa"/>
            <w:vMerge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F3F20" w:rsidRPr="00D312FC" w:rsidTr="00D35BA6">
        <w:tc>
          <w:tcPr>
            <w:tcW w:w="1901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color w:val="000000"/>
              </w:rPr>
              <w:t>УК-1; ПК-1;ПК-2; ПК-4;  ПК-5; ПК-6; ПК-8; ПК-9;  ПК-10</w:t>
            </w:r>
          </w:p>
        </w:tc>
        <w:tc>
          <w:tcPr>
            <w:tcW w:w="3692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Знания и умения сформированы на базовом уровне</w:t>
            </w:r>
          </w:p>
        </w:tc>
        <w:tc>
          <w:tcPr>
            <w:tcW w:w="2850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Удовлетворительно (3)</w:t>
            </w:r>
          </w:p>
        </w:tc>
        <w:tc>
          <w:tcPr>
            <w:tcW w:w="1694" w:type="dxa"/>
            <w:vMerge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F3F20" w:rsidRPr="00D312FC" w:rsidTr="00D35BA6">
        <w:trPr>
          <w:trHeight w:val="128"/>
        </w:trPr>
        <w:tc>
          <w:tcPr>
            <w:tcW w:w="1901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color w:val="000000"/>
              </w:rPr>
              <w:t>УК-1; ПК-1;ПК-2; ПК-4;  ПК-5; ПК-6; ПК-8; ПК-9;  ПК-10</w:t>
            </w:r>
          </w:p>
        </w:tc>
        <w:tc>
          <w:tcPr>
            <w:tcW w:w="3692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Знания и умения сформированы на уровне, ниже базового</w:t>
            </w:r>
          </w:p>
        </w:tc>
        <w:tc>
          <w:tcPr>
            <w:tcW w:w="2850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Неудовлетворительно (2)</w:t>
            </w:r>
          </w:p>
        </w:tc>
        <w:tc>
          <w:tcPr>
            <w:tcW w:w="1694" w:type="dxa"/>
            <w:shd w:val="clear" w:color="auto" w:fill="auto"/>
          </w:tcPr>
          <w:p w:rsidR="000F3F20" w:rsidRPr="00D35BA6" w:rsidRDefault="000F3F20" w:rsidP="00D35B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35BA6">
              <w:rPr>
                <w:rFonts w:ascii="Times New Roman" w:hAnsi="Times New Roman"/>
                <w:sz w:val="28"/>
              </w:rPr>
              <w:t>Не зачтено</w:t>
            </w:r>
          </w:p>
        </w:tc>
      </w:tr>
    </w:tbl>
    <w:p w:rsidR="000F3F20" w:rsidRPr="00170A08" w:rsidRDefault="000F3F20" w:rsidP="000F3F20">
      <w:pPr>
        <w:pStyle w:val="a8"/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</w:p>
    <w:p w:rsidR="00D71F03" w:rsidRDefault="00D71F03" w:rsidP="00234817">
      <w:pPr>
        <w:widowControl w:val="0"/>
        <w:shd w:val="clear" w:color="auto" w:fill="FFFFFF"/>
        <w:spacing w:line="360" w:lineRule="auto"/>
        <w:ind w:left="900"/>
        <w:jc w:val="both"/>
        <w:rPr>
          <w:rFonts w:ascii="Times New Roman" w:hAnsi="Times New Roman"/>
          <w:sz w:val="28"/>
        </w:rPr>
      </w:pPr>
    </w:p>
    <w:p w:rsidR="00A03A7F" w:rsidRPr="00484DBE" w:rsidRDefault="00484DBE" w:rsidP="00264C94">
      <w:pPr>
        <w:widowControl w:val="0"/>
        <w:shd w:val="clear" w:color="auto" w:fill="FFFFFF"/>
        <w:tabs>
          <w:tab w:val="left" w:pos="187"/>
        </w:tabs>
        <w:spacing w:after="0" w:line="360" w:lineRule="auto"/>
        <w:jc w:val="both"/>
        <w:rPr>
          <w:rFonts w:ascii="Times New Roman" w:hAnsi="Times New Roman"/>
          <w:b/>
          <w:caps/>
          <w:spacing w:val="-7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8"/>
        </w:rPr>
        <w:t>10</w:t>
      </w:r>
      <w:r w:rsidR="00FC3F20">
        <w:rPr>
          <w:rFonts w:ascii="Times New Roman" w:hAnsi="Times New Roman"/>
          <w:b/>
          <w:bCs/>
          <w:spacing w:val="-6"/>
          <w:sz w:val="28"/>
        </w:rPr>
        <w:t xml:space="preserve">. </w:t>
      </w:r>
      <w:r w:rsidR="00A03A7F" w:rsidRPr="00484DBE">
        <w:rPr>
          <w:rFonts w:ascii="Times New Roman" w:hAnsi="Times New Roman"/>
          <w:b/>
          <w:bCs/>
          <w:caps/>
          <w:spacing w:val="-6"/>
          <w:sz w:val="24"/>
          <w:szCs w:val="24"/>
        </w:rPr>
        <w:t>Учебно-методическое и информационное обеспечение дисциплины</w:t>
      </w:r>
    </w:p>
    <w:p w:rsidR="004734B1" w:rsidRPr="00264C94" w:rsidRDefault="004734B1" w:rsidP="004734B1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7"/>
          <w:sz w:val="28"/>
        </w:rPr>
      </w:pPr>
      <w:r w:rsidRPr="00264C94">
        <w:rPr>
          <w:rFonts w:ascii="Times New Roman" w:hAnsi="Times New Roman"/>
          <w:b/>
          <w:bCs/>
          <w:spacing w:val="-7"/>
          <w:sz w:val="28"/>
        </w:rPr>
        <w:t>а) Основная литература:</w:t>
      </w:r>
    </w:p>
    <w:p w:rsidR="004734B1" w:rsidRPr="00267827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 w:rsidRPr="00264C94">
        <w:rPr>
          <w:rFonts w:ascii="Times New Roman" w:hAnsi="Times New Roman"/>
          <w:sz w:val="28"/>
        </w:rPr>
        <w:t xml:space="preserve">1. </w:t>
      </w:r>
      <w:r w:rsidRPr="00267827">
        <w:rPr>
          <w:rFonts w:ascii="Times New Roman" w:hAnsi="Times New Roman"/>
          <w:sz w:val="28"/>
        </w:rPr>
        <w:tab/>
        <w:t>Макаров, В. В. Избранные лекции по психотерапии / Макаров В. В. - 2-е изд.</w:t>
      </w:r>
      <w:proofErr w:type="gramStart"/>
      <w:r w:rsidRPr="00267827">
        <w:rPr>
          <w:rFonts w:ascii="Times New Roman" w:hAnsi="Times New Roman"/>
          <w:sz w:val="28"/>
        </w:rPr>
        <w:t xml:space="preserve"> ,</w:t>
      </w:r>
      <w:proofErr w:type="gramEnd"/>
      <w:r w:rsidRPr="00267827">
        <w:rPr>
          <w:rFonts w:ascii="Times New Roman" w:hAnsi="Times New Roman"/>
          <w:sz w:val="28"/>
        </w:rPr>
        <w:t xml:space="preserve"> </w:t>
      </w:r>
      <w:proofErr w:type="spellStart"/>
      <w:r w:rsidRPr="00267827">
        <w:rPr>
          <w:rFonts w:ascii="Times New Roman" w:hAnsi="Times New Roman"/>
          <w:sz w:val="28"/>
        </w:rPr>
        <w:t>перераб</w:t>
      </w:r>
      <w:proofErr w:type="spellEnd"/>
      <w:r w:rsidRPr="00267827">
        <w:rPr>
          <w:rFonts w:ascii="Times New Roman" w:hAnsi="Times New Roman"/>
          <w:sz w:val="28"/>
        </w:rPr>
        <w:t>. и доп. - Москва : Академический Проект, 2020. - 432 с. - ISBN 978-5-8291-2758-9.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https://www.studentlibrary.ru/book/ISBN9785829127589.html  </w:t>
      </w:r>
      <w:r>
        <w:rPr>
          <w:rFonts w:ascii="Times New Roman" w:hAnsi="Times New Roman"/>
          <w:sz w:val="28"/>
          <w:vertAlign w:val="superscript"/>
        </w:rPr>
        <w:t>3</w:t>
      </w:r>
    </w:p>
    <w:p w:rsidR="004734B1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 w:rsidRPr="00264C94">
        <w:rPr>
          <w:rFonts w:ascii="Times New Roman" w:hAnsi="Times New Roman"/>
          <w:sz w:val="28"/>
        </w:rPr>
        <w:t xml:space="preserve">2. </w:t>
      </w:r>
      <w:r w:rsidRPr="00267827">
        <w:rPr>
          <w:rFonts w:ascii="Times New Roman" w:hAnsi="Times New Roman"/>
          <w:sz w:val="28"/>
        </w:rPr>
        <w:tab/>
        <w:t>Бурно, Μ. Е. Клиническая психотерапия / Бурно Μ. Е. - Москва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Академический Проект, 2020. - 800 с. - ISBN 978-5-8291-2700-8.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</w:t>
      </w:r>
      <w:hyperlink r:id="rId16" w:history="1">
        <w:r w:rsidRPr="00925E79">
          <w:rPr>
            <w:rStyle w:val="af6"/>
            <w:rFonts w:ascii="Times New Roman" w:hAnsi="Times New Roman"/>
            <w:sz w:val="28"/>
          </w:rPr>
          <w:t xml:space="preserve">https://www.studentlibrary.ru/book/ISBN9785829127008.html </w:t>
        </w:r>
        <w:r w:rsidRPr="00925E79">
          <w:rPr>
            <w:rStyle w:val="af6"/>
            <w:rFonts w:ascii="Times New Roman" w:hAnsi="Times New Roman"/>
            <w:sz w:val="28"/>
            <w:vertAlign w:val="superscript"/>
          </w:rPr>
          <w:t>3</w:t>
        </w:r>
      </w:hyperlink>
    </w:p>
    <w:p w:rsidR="004734B1" w:rsidRPr="00B00770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b/>
          <w:sz w:val="28"/>
          <w:vertAlign w:val="superscript"/>
        </w:rPr>
      </w:pPr>
      <w:r w:rsidRPr="008D1F66">
        <w:rPr>
          <w:rFonts w:ascii="Times New Roman" w:hAnsi="Times New Roman"/>
          <w:bCs/>
          <w:sz w:val="28"/>
          <w:szCs w:val="28"/>
        </w:rPr>
        <w:t xml:space="preserve">Бурно, Μ. Е. Клиническая </w:t>
      </w:r>
      <w:r>
        <w:rPr>
          <w:rFonts w:ascii="Times New Roman" w:hAnsi="Times New Roman"/>
          <w:bCs/>
          <w:sz w:val="28"/>
          <w:szCs w:val="28"/>
        </w:rPr>
        <w:t>Психиатрия</w:t>
      </w:r>
      <w:r w:rsidRPr="008D1F66">
        <w:rPr>
          <w:rFonts w:ascii="Times New Roman" w:hAnsi="Times New Roman"/>
          <w:bCs/>
          <w:sz w:val="28"/>
          <w:szCs w:val="28"/>
        </w:rPr>
        <w:t xml:space="preserve"> / Бурно Μ. Е. - Москва</w:t>
      </w:r>
      <w:proofErr w:type="gramStart"/>
      <w:r w:rsidRPr="008D1F66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8D1F66">
        <w:rPr>
          <w:rFonts w:ascii="Times New Roman" w:hAnsi="Times New Roman"/>
          <w:bCs/>
          <w:sz w:val="28"/>
          <w:szCs w:val="28"/>
        </w:rPr>
        <w:t xml:space="preserve"> Академический </w:t>
      </w:r>
      <w:r w:rsidRPr="008D1F66">
        <w:rPr>
          <w:rFonts w:ascii="Times New Roman" w:hAnsi="Times New Roman"/>
          <w:bCs/>
          <w:sz w:val="28"/>
          <w:szCs w:val="28"/>
        </w:rPr>
        <w:lastRenderedPageBreak/>
        <w:t>Проект, 2020. - 800 с. - ISBN 978-5-8291-2700-8. - Текст</w:t>
      </w:r>
      <w:proofErr w:type="gramStart"/>
      <w:r w:rsidRPr="008D1F66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8D1F66">
        <w:rPr>
          <w:rFonts w:ascii="Times New Roman" w:hAnsi="Times New Roman"/>
          <w:bCs/>
          <w:sz w:val="28"/>
          <w:szCs w:val="28"/>
        </w:rPr>
        <w:t xml:space="preserve"> электронный // ЭБС "Консультант студента" : [сайт]. - URL</w:t>
      </w:r>
      <w:proofErr w:type="gramStart"/>
      <w:r w:rsidRPr="008D1F66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8D1F66">
        <w:rPr>
          <w:rFonts w:ascii="Times New Roman" w:hAnsi="Times New Roman"/>
          <w:bCs/>
          <w:sz w:val="28"/>
          <w:szCs w:val="28"/>
        </w:rPr>
        <w:t xml:space="preserve"> </w:t>
      </w:r>
      <w:hyperlink r:id="rId17" w:history="1">
        <w:r w:rsidRPr="006A4571">
          <w:rPr>
            <w:rStyle w:val="af6"/>
            <w:rFonts w:ascii="Times New Roman" w:hAnsi="Times New Roman"/>
            <w:bCs/>
            <w:sz w:val="28"/>
            <w:szCs w:val="28"/>
          </w:rPr>
          <w:t>https://www.studentlibrary.ru/book/ISBN9785829127008.html</w:t>
        </w:r>
      </w:hyperlink>
    </w:p>
    <w:p w:rsidR="004734B1" w:rsidRPr="003F0144" w:rsidRDefault="004734B1" w:rsidP="004734B1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  <w:r w:rsidRPr="00264C94">
        <w:rPr>
          <w:rFonts w:ascii="Times New Roman" w:hAnsi="Times New Roman"/>
          <w:sz w:val="28"/>
        </w:rPr>
        <w:t xml:space="preserve">3. </w:t>
      </w:r>
      <w:r w:rsidRPr="00267827">
        <w:rPr>
          <w:rFonts w:ascii="Times New Roman" w:hAnsi="Times New Roman"/>
          <w:sz w:val="28"/>
        </w:rPr>
        <w:tab/>
        <w:t>Васильев, В. В. Частная психотерапия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учебное пособие / В. В. Васильев. — Ижевск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ИГМА, 2017. — 88 с. —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Лань : электронно-библиотечная система. — URL: </w:t>
      </w:r>
      <w:hyperlink r:id="rId18" w:history="1">
        <w:r w:rsidRPr="001651CD">
          <w:rPr>
            <w:rStyle w:val="af6"/>
            <w:rFonts w:ascii="Times New Roman" w:hAnsi="Times New Roman"/>
            <w:sz w:val="28"/>
          </w:rPr>
          <w:t>https://e.lanbook.com/book/134642</w:t>
        </w:r>
      </w:hyperlink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3</w:t>
      </w:r>
    </w:p>
    <w:p w:rsidR="004734B1" w:rsidRPr="00264C94" w:rsidRDefault="004734B1" w:rsidP="004734B1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7"/>
          <w:sz w:val="28"/>
        </w:rPr>
      </w:pPr>
      <w:r w:rsidRPr="00264C94">
        <w:rPr>
          <w:rFonts w:ascii="Times New Roman" w:hAnsi="Times New Roman"/>
          <w:b/>
          <w:bCs/>
          <w:spacing w:val="-7"/>
          <w:sz w:val="28"/>
        </w:rPr>
        <w:t xml:space="preserve"> б) Дополнительная литература:</w:t>
      </w:r>
    </w:p>
    <w:p w:rsidR="004734B1" w:rsidRPr="00267827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 w:rsidRPr="00264C94">
        <w:rPr>
          <w:rFonts w:ascii="Times New Roman" w:hAnsi="Times New Roman"/>
          <w:sz w:val="28"/>
        </w:rPr>
        <w:t xml:space="preserve">1. </w:t>
      </w:r>
      <w:r w:rsidRPr="00267827">
        <w:rPr>
          <w:rFonts w:ascii="Times New Roman" w:hAnsi="Times New Roman"/>
          <w:sz w:val="28"/>
        </w:rPr>
        <w:tab/>
        <w:t xml:space="preserve">Кузнецова, О. Ю. Общая врачебная практика : национальное руководство : в 2 т. - Т. 2 / под ред. О. Ю. Кузнецовой, О. М. </w:t>
      </w:r>
      <w:proofErr w:type="spellStart"/>
      <w:r w:rsidRPr="00267827">
        <w:rPr>
          <w:rFonts w:ascii="Times New Roman" w:hAnsi="Times New Roman"/>
          <w:sz w:val="28"/>
        </w:rPr>
        <w:t>Лесняк</w:t>
      </w:r>
      <w:proofErr w:type="spellEnd"/>
      <w:r w:rsidRPr="00267827">
        <w:rPr>
          <w:rFonts w:ascii="Times New Roman" w:hAnsi="Times New Roman"/>
          <w:sz w:val="28"/>
        </w:rPr>
        <w:t>, Е. В. Фроловой. - 2-е изд.</w:t>
      </w:r>
      <w:proofErr w:type="gramStart"/>
      <w:r w:rsidRPr="00267827">
        <w:rPr>
          <w:rFonts w:ascii="Times New Roman" w:hAnsi="Times New Roman"/>
          <w:sz w:val="28"/>
        </w:rPr>
        <w:t xml:space="preserve"> ,</w:t>
      </w:r>
      <w:proofErr w:type="gramEnd"/>
      <w:r w:rsidRPr="00267827">
        <w:rPr>
          <w:rFonts w:ascii="Times New Roman" w:hAnsi="Times New Roman"/>
          <w:sz w:val="28"/>
        </w:rPr>
        <w:t xml:space="preserve"> </w:t>
      </w:r>
      <w:proofErr w:type="spellStart"/>
      <w:r w:rsidRPr="00267827">
        <w:rPr>
          <w:rFonts w:ascii="Times New Roman" w:hAnsi="Times New Roman"/>
          <w:sz w:val="28"/>
        </w:rPr>
        <w:t>перераб</w:t>
      </w:r>
      <w:proofErr w:type="spellEnd"/>
      <w:r w:rsidRPr="00267827">
        <w:rPr>
          <w:rFonts w:ascii="Times New Roman" w:hAnsi="Times New Roman"/>
          <w:sz w:val="28"/>
        </w:rPr>
        <w:t>. и доп. - Москва : ГЭОТАР-Медиа, 2021. - 992 с. (Серия "</w:t>
      </w:r>
      <w:proofErr w:type="spellStart"/>
      <w:proofErr w:type="gramStart"/>
      <w:r w:rsidRPr="00267827">
        <w:rPr>
          <w:rFonts w:ascii="Times New Roman" w:hAnsi="Times New Roman"/>
          <w:sz w:val="28"/>
        </w:rPr>
        <w:t>Нацио</w:t>
      </w:r>
      <w:proofErr w:type="spellEnd"/>
      <w:r w:rsidRPr="00267827">
        <w:rPr>
          <w:rFonts w:ascii="Times New Roman" w:hAnsi="Times New Roman"/>
          <w:sz w:val="28"/>
        </w:rPr>
        <w:t xml:space="preserve"> </w:t>
      </w:r>
      <w:proofErr w:type="spellStart"/>
      <w:r w:rsidRPr="00267827">
        <w:rPr>
          <w:rFonts w:ascii="Times New Roman" w:hAnsi="Times New Roman"/>
          <w:sz w:val="28"/>
        </w:rPr>
        <w:t>нальные</w:t>
      </w:r>
      <w:proofErr w:type="spellEnd"/>
      <w:proofErr w:type="gramEnd"/>
      <w:r w:rsidRPr="00267827">
        <w:rPr>
          <w:rFonts w:ascii="Times New Roman" w:hAnsi="Times New Roman"/>
          <w:sz w:val="28"/>
        </w:rPr>
        <w:t xml:space="preserve"> руководства") - ISBN 978-5-9704-5521-0.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</w:t>
      </w:r>
      <w:hyperlink r:id="rId19" w:history="1">
        <w:r w:rsidRPr="001651CD">
          <w:rPr>
            <w:rStyle w:val="af6"/>
            <w:rFonts w:ascii="Times New Roman" w:hAnsi="Times New Roman"/>
            <w:sz w:val="28"/>
          </w:rPr>
          <w:t>https://www.studentlibrary.ru/book/ISBN9785970455210.html</w:t>
        </w:r>
      </w:hyperlink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3</w:t>
      </w:r>
    </w:p>
    <w:p w:rsidR="004734B1" w:rsidRPr="00267827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 w:rsidRPr="00264C94">
        <w:rPr>
          <w:rFonts w:ascii="Times New Roman" w:hAnsi="Times New Roman"/>
          <w:sz w:val="28"/>
        </w:rPr>
        <w:t xml:space="preserve">2. </w:t>
      </w:r>
      <w:r w:rsidRPr="00267827">
        <w:rPr>
          <w:rFonts w:ascii="Times New Roman" w:hAnsi="Times New Roman"/>
          <w:sz w:val="28"/>
        </w:rPr>
        <w:tab/>
        <w:t>Тараканов, А. В. Лекарства при оказании скорой медицинской помощи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руководство для врачей / А. В. Тараканов. - Москва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ГЭОТАР-Медиа, 2021. - 400 с. - ISBN 978-5-9704-5850-1.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</w:t>
      </w:r>
      <w:hyperlink r:id="rId20" w:history="1">
        <w:r w:rsidRPr="001651CD">
          <w:rPr>
            <w:rStyle w:val="af6"/>
            <w:rFonts w:ascii="Times New Roman" w:hAnsi="Times New Roman"/>
            <w:sz w:val="28"/>
          </w:rPr>
          <w:t>https://www.studentlibrary.ru/book/ISBN9785970458501.html</w:t>
        </w:r>
      </w:hyperlink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3</w:t>
      </w:r>
    </w:p>
    <w:p w:rsidR="004734B1" w:rsidRPr="00267827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 w:rsidRPr="00264C94">
        <w:rPr>
          <w:rFonts w:ascii="Times New Roman" w:hAnsi="Times New Roman"/>
          <w:sz w:val="28"/>
        </w:rPr>
        <w:t xml:space="preserve">3. </w:t>
      </w:r>
      <w:r w:rsidRPr="00267827">
        <w:rPr>
          <w:rFonts w:ascii="Times New Roman" w:hAnsi="Times New Roman"/>
          <w:sz w:val="28"/>
        </w:rPr>
        <w:tab/>
      </w:r>
      <w:proofErr w:type="spellStart"/>
      <w:r w:rsidRPr="00267827">
        <w:rPr>
          <w:rFonts w:ascii="Times New Roman" w:hAnsi="Times New Roman"/>
          <w:sz w:val="28"/>
        </w:rPr>
        <w:t>Гингер</w:t>
      </w:r>
      <w:proofErr w:type="spellEnd"/>
      <w:r w:rsidRPr="00267827">
        <w:rPr>
          <w:rFonts w:ascii="Times New Roman" w:hAnsi="Times New Roman"/>
          <w:sz w:val="28"/>
        </w:rPr>
        <w:t xml:space="preserve">, Серж Практическое пособие для психотерапевтов / </w:t>
      </w:r>
      <w:proofErr w:type="spellStart"/>
      <w:r w:rsidRPr="00267827">
        <w:rPr>
          <w:rFonts w:ascii="Times New Roman" w:hAnsi="Times New Roman"/>
          <w:sz w:val="28"/>
        </w:rPr>
        <w:t>Гингер</w:t>
      </w:r>
      <w:proofErr w:type="spellEnd"/>
      <w:r w:rsidRPr="00267827">
        <w:rPr>
          <w:rFonts w:ascii="Times New Roman" w:hAnsi="Times New Roman"/>
          <w:sz w:val="28"/>
        </w:rPr>
        <w:t xml:space="preserve"> Серж, </w:t>
      </w:r>
      <w:proofErr w:type="spellStart"/>
      <w:r w:rsidRPr="00267827">
        <w:rPr>
          <w:rFonts w:ascii="Times New Roman" w:hAnsi="Times New Roman"/>
          <w:sz w:val="28"/>
        </w:rPr>
        <w:t>Гингер</w:t>
      </w:r>
      <w:proofErr w:type="spellEnd"/>
      <w:r w:rsidRPr="00267827">
        <w:rPr>
          <w:rFonts w:ascii="Times New Roman" w:hAnsi="Times New Roman"/>
          <w:sz w:val="28"/>
        </w:rPr>
        <w:t xml:space="preserve"> Анн, пер. с фр. Л. </w:t>
      </w:r>
      <w:proofErr w:type="spellStart"/>
      <w:r w:rsidRPr="00267827">
        <w:rPr>
          <w:rFonts w:ascii="Times New Roman" w:hAnsi="Times New Roman"/>
          <w:sz w:val="28"/>
        </w:rPr>
        <w:t>Гинар</w:t>
      </w:r>
      <w:proofErr w:type="spellEnd"/>
      <w:r w:rsidRPr="00267827">
        <w:rPr>
          <w:rFonts w:ascii="Times New Roman" w:hAnsi="Times New Roman"/>
          <w:sz w:val="28"/>
        </w:rPr>
        <w:t>. - Москва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Академический Проект, 2020. - 239 с. (Психологические технологии) - ISBN 978-5-8291-2461-8.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</w:t>
      </w:r>
      <w:hyperlink r:id="rId21" w:history="1">
        <w:r w:rsidRPr="001651CD">
          <w:rPr>
            <w:rStyle w:val="af6"/>
            <w:rFonts w:ascii="Times New Roman" w:hAnsi="Times New Roman"/>
            <w:sz w:val="28"/>
          </w:rPr>
          <w:t>https://www.studentlibrary.ru/book/ISBN9785829124618.html</w:t>
        </w:r>
      </w:hyperlink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3</w:t>
      </w:r>
    </w:p>
    <w:p w:rsidR="004734B1" w:rsidRPr="00264C94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 w:rsidRPr="00264C94"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 xml:space="preserve"> </w:t>
      </w:r>
      <w:r w:rsidRPr="00267827">
        <w:rPr>
          <w:rFonts w:ascii="Times New Roman" w:hAnsi="Times New Roman"/>
          <w:sz w:val="28"/>
        </w:rPr>
        <w:tab/>
        <w:t>Бурно, М. Е. Терапия творческим самовыражением (отечественный клинический психотерапевтический метод) / Бурно М. Е. - Москва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Академический Проект, 2020. - 487 с. (Психотерапевтические технологии) - ISBN 978-5-8291-2564-6.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https://www.studentlibrary.ru/book/ISBN9785829125646.html</w:t>
      </w:r>
      <w:r w:rsidRPr="00264C9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3</w:t>
      </w:r>
    </w:p>
    <w:p w:rsidR="004734B1" w:rsidRPr="00264C94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264C94">
        <w:rPr>
          <w:rFonts w:ascii="Times New Roman" w:hAnsi="Times New Roman"/>
          <w:sz w:val="28"/>
        </w:rPr>
        <w:t xml:space="preserve">. </w:t>
      </w:r>
      <w:r w:rsidRPr="00267827">
        <w:rPr>
          <w:rFonts w:ascii="Times New Roman" w:hAnsi="Times New Roman"/>
          <w:sz w:val="28"/>
        </w:rPr>
        <w:t xml:space="preserve">Отработка практических навыков и умений. Эталоны </w:t>
      </w:r>
      <w:proofErr w:type="spellStart"/>
      <w:r w:rsidRPr="00267827">
        <w:rPr>
          <w:rFonts w:ascii="Times New Roman" w:hAnsi="Times New Roman"/>
          <w:sz w:val="28"/>
        </w:rPr>
        <w:t>симуляционных</w:t>
      </w:r>
      <w:proofErr w:type="spellEnd"/>
      <w:r w:rsidRPr="00267827">
        <w:rPr>
          <w:rFonts w:ascii="Times New Roman" w:hAnsi="Times New Roman"/>
          <w:sz w:val="28"/>
        </w:rPr>
        <w:t xml:space="preserve"> модулей </w:t>
      </w:r>
      <w:r w:rsidRPr="00267827">
        <w:rPr>
          <w:rFonts w:ascii="Times New Roman" w:hAnsi="Times New Roman"/>
          <w:sz w:val="28"/>
        </w:rPr>
        <w:lastRenderedPageBreak/>
        <w:t>оказания медицинской помощи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пособие / Л. В. </w:t>
      </w:r>
      <w:proofErr w:type="spellStart"/>
      <w:r w:rsidRPr="00267827">
        <w:rPr>
          <w:rFonts w:ascii="Times New Roman" w:hAnsi="Times New Roman"/>
          <w:sz w:val="28"/>
        </w:rPr>
        <w:t>Бабенкова</w:t>
      </w:r>
      <w:proofErr w:type="spellEnd"/>
      <w:r w:rsidRPr="00267827">
        <w:rPr>
          <w:rFonts w:ascii="Times New Roman" w:hAnsi="Times New Roman"/>
          <w:sz w:val="28"/>
        </w:rPr>
        <w:t xml:space="preserve">, Г. К. </w:t>
      </w:r>
      <w:proofErr w:type="spellStart"/>
      <w:r w:rsidRPr="00267827">
        <w:rPr>
          <w:rFonts w:ascii="Times New Roman" w:hAnsi="Times New Roman"/>
          <w:sz w:val="28"/>
        </w:rPr>
        <w:t>Баркун</w:t>
      </w:r>
      <w:proofErr w:type="spellEnd"/>
      <w:r w:rsidRPr="00267827">
        <w:rPr>
          <w:rFonts w:ascii="Times New Roman" w:hAnsi="Times New Roman"/>
          <w:sz w:val="28"/>
        </w:rPr>
        <w:t>, Ю. А. Беспалов и др. - Витебск : ВГМУ, 2016. - 127 c. - ISBN 9789854668208.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</w:t>
      </w:r>
      <w:proofErr w:type="spellStart"/>
      <w:r w:rsidRPr="00267827">
        <w:rPr>
          <w:rFonts w:ascii="Times New Roman" w:hAnsi="Times New Roman"/>
          <w:sz w:val="28"/>
        </w:rPr>
        <w:t>Букап</w:t>
      </w:r>
      <w:proofErr w:type="spellEnd"/>
      <w:r w:rsidRPr="00267827">
        <w:rPr>
          <w:rFonts w:ascii="Times New Roman" w:hAnsi="Times New Roman"/>
          <w:sz w:val="28"/>
        </w:rPr>
        <w:t>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</w:t>
      </w:r>
      <w:hyperlink r:id="rId22" w:history="1">
        <w:r w:rsidRPr="001651CD">
          <w:rPr>
            <w:rStyle w:val="af6"/>
            <w:rFonts w:ascii="Times New Roman" w:hAnsi="Times New Roman"/>
            <w:sz w:val="28"/>
          </w:rPr>
          <w:t>https://www.books-up.ru/ru/book/otrabotka-prakticheskih-navykov-i-umenij-etalony-simulyacionnyh-modulej-okazaniya-medicinskoj-pomocshi-12170282/</w:t>
        </w:r>
      </w:hyperlink>
      <w:r>
        <w:rPr>
          <w:rFonts w:ascii="Times New Roman" w:hAnsi="Times New Roman"/>
          <w:sz w:val="28"/>
        </w:rPr>
        <w:t xml:space="preserve"> </w:t>
      </w:r>
      <w:r w:rsidRPr="00267827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  <w:vertAlign w:val="superscript"/>
        </w:rPr>
        <w:t>3</w:t>
      </w:r>
    </w:p>
    <w:p w:rsidR="004734B1" w:rsidRPr="00264C94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 w:rsidRPr="00264C94"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 xml:space="preserve"> </w:t>
      </w:r>
      <w:r w:rsidRPr="00267827">
        <w:rPr>
          <w:rFonts w:ascii="Times New Roman" w:hAnsi="Times New Roman"/>
          <w:sz w:val="28"/>
        </w:rPr>
        <w:t>Павлов, И. С. Психотерапия в практике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технология психотерапевтического процесса / Павлов И. С. - Москва : Академический Проект, 2020. - 512 с. (Психотерапевтические технологии под ред. проф. В.В. Макарова) - ISBN 978-5-8291-2809-8. - Текст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электронный // ЭБС "Консультант студента" : [сайт]. - URL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https://www.studentlibrary.ru/book/ISBN9785829128098.html  </w:t>
      </w:r>
      <w:r>
        <w:rPr>
          <w:rFonts w:ascii="Times New Roman" w:hAnsi="Times New Roman"/>
          <w:sz w:val="28"/>
          <w:vertAlign w:val="superscript"/>
        </w:rPr>
        <w:t>3</w:t>
      </w:r>
    </w:p>
    <w:p w:rsidR="004734B1" w:rsidRPr="00264C94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 w:rsidRPr="00267827">
        <w:rPr>
          <w:rFonts w:ascii="Times New Roman" w:hAnsi="Times New Roman"/>
          <w:sz w:val="28"/>
        </w:rPr>
        <w:t>.</w:t>
      </w:r>
      <w:r w:rsidRPr="00267827">
        <w:rPr>
          <w:rFonts w:ascii="Times New Roman" w:hAnsi="Times New Roman"/>
          <w:sz w:val="28"/>
        </w:rPr>
        <w:tab/>
        <w:t>Образовательные технологии в высшей медицинской школе [Электронный ресурс]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учебник / А.И. </w:t>
      </w:r>
      <w:proofErr w:type="spellStart"/>
      <w:r w:rsidRPr="00267827">
        <w:rPr>
          <w:rFonts w:ascii="Times New Roman" w:hAnsi="Times New Roman"/>
          <w:sz w:val="28"/>
        </w:rPr>
        <w:t>Артюхина</w:t>
      </w:r>
      <w:proofErr w:type="spellEnd"/>
      <w:r w:rsidRPr="00267827">
        <w:rPr>
          <w:rFonts w:ascii="Times New Roman" w:hAnsi="Times New Roman"/>
          <w:sz w:val="28"/>
        </w:rPr>
        <w:t xml:space="preserve"> [и др.]; </w:t>
      </w:r>
      <w:proofErr w:type="spellStart"/>
      <w:r w:rsidRPr="00267827">
        <w:rPr>
          <w:rFonts w:ascii="Times New Roman" w:hAnsi="Times New Roman"/>
          <w:sz w:val="28"/>
        </w:rPr>
        <w:t>ВолгГМУ</w:t>
      </w:r>
      <w:proofErr w:type="spellEnd"/>
      <w:r w:rsidRPr="00267827">
        <w:rPr>
          <w:rFonts w:ascii="Times New Roman" w:hAnsi="Times New Roman"/>
          <w:sz w:val="28"/>
        </w:rPr>
        <w:t xml:space="preserve"> Минздрава РФ ; под редакцией В. Б. </w:t>
      </w:r>
      <w:proofErr w:type="spellStart"/>
      <w:r w:rsidRPr="00267827">
        <w:rPr>
          <w:rFonts w:ascii="Times New Roman" w:hAnsi="Times New Roman"/>
          <w:sz w:val="28"/>
        </w:rPr>
        <w:t>Мандрикова</w:t>
      </w:r>
      <w:proofErr w:type="spellEnd"/>
      <w:r w:rsidRPr="00267827">
        <w:rPr>
          <w:rFonts w:ascii="Times New Roman" w:hAnsi="Times New Roman"/>
          <w:sz w:val="28"/>
        </w:rPr>
        <w:t>. - Волгоград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Издательство </w:t>
      </w:r>
      <w:proofErr w:type="spellStart"/>
      <w:r w:rsidRPr="00267827">
        <w:rPr>
          <w:rFonts w:ascii="Times New Roman" w:hAnsi="Times New Roman"/>
          <w:sz w:val="28"/>
        </w:rPr>
        <w:t>ВолгГМУ</w:t>
      </w:r>
      <w:proofErr w:type="spellEnd"/>
      <w:r w:rsidRPr="00267827">
        <w:rPr>
          <w:rFonts w:ascii="Times New Roman" w:hAnsi="Times New Roman"/>
          <w:sz w:val="28"/>
        </w:rPr>
        <w:t>, 2019. - 588 с.</w:t>
      </w:r>
      <w:proofErr w:type="gramStart"/>
      <w:r w:rsidRPr="00267827">
        <w:rPr>
          <w:rFonts w:ascii="Times New Roman" w:hAnsi="Times New Roman"/>
          <w:sz w:val="28"/>
        </w:rPr>
        <w:t xml:space="preserve"> :</w:t>
      </w:r>
      <w:proofErr w:type="gramEnd"/>
      <w:r w:rsidRPr="00267827">
        <w:rPr>
          <w:rFonts w:ascii="Times New Roman" w:hAnsi="Times New Roman"/>
          <w:sz w:val="28"/>
        </w:rPr>
        <w:t xml:space="preserve"> ил. - http://library.volgmed.ru/Marc/MObjectDown.asp?MacroName=Obrazovatelnye_tekhnologii_v_vysshey_med_2019&amp;MacroAcc=A&amp;DbVal=47</w:t>
      </w:r>
      <w:r w:rsidRPr="00264C9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3</w:t>
      </w:r>
    </w:p>
    <w:p w:rsidR="004734B1" w:rsidRPr="006219B5" w:rsidRDefault="004734B1" w:rsidP="004734B1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</w:t>
      </w:r>
      <w:r w:rsidRPr="006219B5">
        <w:rPr>
          <w:rFonts w:ascii="Times New Roman" w:hAnsi="Times New Roman"/>
          <w:sz w:val="28"/>
          <w:szCs w:val="28"/>
        </w:rPr>
        <w:t>Психиатрия и наркология</w:t>
      </w:r>
      <w:proofErr w:type="gramStart"/>
      <w:r w:rsidRPr="006219B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19B5">
        <w:rPr>
          <w:rFonts w:ascii="Times New Roman" w:hAnsi="Times New Roman"/>
          <w:sz w:val="28"/>
          <w:szCs w:val="28"/>
        </w:rPr>
        <w:t xml:space="preserve"> учебное пособие / С. В. </w:t>
      </w:r>
      <w:proofErr w:type="spellStart"/>
      <w:r w:rsidRPr="006219B5">
        <w:rPr>
          <w:rFonts w:ascii="Times New Roman" w:hAnsi="Times New Roman"/>
          <w:sz w:val="28"/>
          <w:szCs w:val="28"/>
        </w:rPr>
        <w:t>Гречаный</w:t>
      </w:r>
      <w:proofErr w:type="spellEnd"/>
      <w:r w:rsidRPr="006219B5">
        <w:rPr>
          <w:rFonts w:ascii="Times New Roman" w:hAnsi="Times New Roman"/>
          <w:sz w:val="28"/>
          <w:szCs w:val="28"/>
        </w:rPr>
        <w:t xml:space="preserve">, А. Б. Ильичев, В. В. </w:t>
      </w:r>
      <w:proofErr w:type="spellStart"/>
      <w:r w:rsidRPr="006219B5">
        <w:rPr>
          <w:rFonts w:ascii="Times New Roman" w:hAnsi="Times New Roman"/>
          <w:sz w:val="28"/>
          <w:szCs w:val="28"/>
        </w:rPr>
        <w:t>Поздняк</w:t>
      </w:r>
      <w:proofErr w:type="spellEnd"/>
      <w:r w:rsidRPr="006219B5">
        <w:rPr>
          <w:rFonts w:ascii="Times New Roman" w:hAnsi="Times New Roman"/>
          <w:sz w:val="28"/>
          <w:szCs w:val="28"/>
        </w:rPr>
        <w:t xml:space="preserve"> [и др.]. — Санкт-Петербург</w:t>
      </w:r>
      <w:proofErr w:type="gramStart"/>
      <w:r w:rsidRPr="006219B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19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219B5">
        <w:rPr>
          <w:rFonts w:ascii="Times New Roman" w:hAnsi="Times New Roman"/>
          <w:sz w:val="28"/>
          <w:szCs w:val="28"/>
        </w:rPr>
        <w:t>СПбГПМУ</w:t>
      </w:r>
      <w:proofErr w:type="spellEnd"/>
      <w:r w:rsidRPr="006219B5">
        <w:rPr>
          <w:rFonts w:ascii="Times New Roman" w:hAnsi="Times New Roman"/>
          <w:sz w:val="28"/>
          <w:szCs w:val="28"/>
        </w:rPr>
        <w:t>, 2020. — 80 с. — ISBN 978-5-907184-94-7. — Текст</w:t>
      </w:r>
      <w:proofErr w:type="gramStart"/>
      <w:r w:rsidRPr="006219B5">
        <w:rPr>
          <w:rFonts w:ascii="Times New Roman" w:hAnsi="Times New Roman"/>
          <w:sz w:val="28"/>
          <w:szCs w:val="28"/>
        </w:rPr>
        <w:t> :</w:t>
      </w:r>
      <w:proofErr w:type="gramEnd"/>
      <w:r w:rsidRPr="006219B5">
        <w:rPr>
          <w:rFonts w:ascii="Times New Roman" w:hAnsi="Times New Roman"/>
          <w:sz w:val="28"/>
          <w:szCs w:val="28"/>
        </w:rPr>
        <w:t xml:space="preserve"> электронный // Лань : электронно-библиотечная система. — URL: https://e.lanbook.com/book/174523¹</w:t>
      </w:r>
    </w:p>
    <w:p w:rsidR="004734B1" w:rsidRPr="0096136D" w:rsidRDefault="004734B1" w:rsidP="004734B1">
      <w:pPr>
        <w:spacing w:after="0" w:line="360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6219B5">
        <w:rPr>
          <w:rFonts w:ascii="Times New Roman" w:hAnsi="Times New Roman"/>
          <w:sz w:val="28"/>
          <w:szCs w:val="28"/>
        </w:rPr>
        <w:t>Александровский, Ю. А. Психиатрия : национальное руководство / гл. ред. : Ю. А. Александровский, Н. Г. Незнанов. - 2-е изд.</w:t>
      </w:r>
      <w:proofErr w:type="gramStart"/>
      <w:r w:rsidRPr="006219B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6219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219B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219B5">
        <w:rPr>
          <w:rFonts w:ascii="Times New Roman" w:hAnsi="Times New Roman"/>
          <w:sz w:val="28"/>
          <w:szCs w:val="28"/>
        </w:rPr>
        <w:t>. и доп. - Москва : ГЭОТАР-Медиа, 2020. - 1008 с. - ISBN 978-5-9704-5414-5. - Текст</w:t>
      </w:r>
      <w:proofErr w:type="gramStart"/>
      <w:r w:rsidRPr="006219B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19B5">
        <w:rPr>
          <w:rFonts w:ascii="Times New Roman" w:hAnsi="Times New Roman"/>
          <w:sz w:val="28"/>
          <w:szCs w:val="28"/>
        </w:rPr>
        <w:t xml:space="preserve"> электронный </w:t>
      </w:r>
      <w:r w:rsidRPr="0096136D">
        <w:rPr>
          <w:rFonts w:ascii="Times New Roman" w:hAnsi="Times New Roman"/>
          <w:sz w:val="28"/>
          <w:szCs w:val="28"/>
        </w:rPr>
        <w:t>// ЭБС "Консультант студента" : [сайт]. - URL</w:t>
      </w:r>
      <w:proofErr w:type="gramStart"/>
      <w:r w:rsidRPr="0096136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6136D">
        <w:rPr>
          <w:rFonts w:ascii="Times New Roman" w:hAnsi="Times New Roman"/>
          <w:sz w:val="28"/>
          <w:szCs w:val="28"/>
        </w:rPr>
        <w:t xml:space="preserve"> </w:t>
      </w:r>
      <w:hyperlink r:id="rId23" w:history="1">
        <w:r w:rsidRPr="0096136D">
          <w:rPr>
            <w:rStyle w:val="af6"/>
            <w:rFonts w:ascii="Times New Roman" w:hAnsi="Times New Roman"/>
            <w:sz w:val="28"/>
            <w:szCs w:val="28"/>
          </w:rPr>
          <w:t>https://www.studentlibrary.ru/book/ISBN9785970444627.html</w:t>
        </w:r>
      </w:hyperlink>
      <w:r w:rsidRPr="0096136D">
        <w:rPr>
          <w:rFonts w:ascii="Times New Roman" w:hAnsi="Times New Roman"/>
          <w:sz w:val="28"/>
          <w:szCs w:val="28"/>
        </w:rPr>
        <w:t>¹</w:t>
      </w:r>
    </w:p>
    <w:p w:rsidR="004734B1" w:rsidRPr="0096136D" w:rsidRDefault="004734B1" w:rsidP="004734B1">
      <w:pPr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96136D">
        <w:rPr>
          <w:rFonts w:ascii="Times New Roman" w:hAnsi="Times New Roman"/>
          <w:sz w:val="28"/>
          <w:szCs w:val="28"/>
        </w:rPr>
        <w:t>. Цыганков, Б. Д. Психиатрия. Основы клинической психопатологии : учебник / Цыганков Б. Д. , Овсянников С. А. - 3-е изд.</w:t>
      </w:r>
      <w:proofErr w:type="gramStart"/>
      <w:r w:rsidRPr="0096136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6136D">
        <w:rPr>
          <w:rFonts w:ascii="Times New Roman" w:hAnsi="Times New Roman"/>
          <w:sz w:val="28"/>
          <w:szCs w:val="28"/>
        </w:rPr>
        <w:t xml:space="preserve"> стер. - Москва</w:t>
      </w:r>
      <w:proofErr w:type="gramStart"/>
      <w:r w:rsidRPr="0096136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6136D">
        <w:rPr>
          <w:rFonts w:ascii="Times New Roman" w:hAnsi="Times New Roman"/>
          <w:sz w:val="28"/>
          <w:szCs w:val="28"/>
        </w:rPr>
        <w:t xml:space="preserve"> ГЭОТАР-Медиа, 2021. - 384 с. - ISBN 978-5-9704-5876-1. - Текст</w:t>
      </w:r>
      <w:proofErr w:type="gramStart"/>
      <w:r w:rsidRPr="0096136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6136D">
        <w:rPr>
          <w:rFonts w:ascii="Times New Roman" w:hAnsi="Times New Roman"/>
          <w:sz w:val="28"/>
          <w:szCs w:val="28"/>
        </w:rPr>
        <w:t xml:space="preserve"> электронный // ЭБС "Консультант студента" : [сайт]. - URL</w:t>
      </w:r>
      <w:proofErr w:type="gramStart"/>
      <w:r w:rsidRPr="0096136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6136D">
        <w:rPr>
          <w:rFonts w:ascii="Times New Roman" w:hAnsi="Times New Roman"/>
          <w:sz w:val="28"/>
          <w:szCs w:val="28"/>
        </w:rPr>
        <w:t xml:space="preserve"> </w:t>
      </w:r>
      <w:hyperlink r:id="rId24" w:history="1">
        <w:r w:rsidRPr="0096136D">
          <w:rPr>
            <w:rStyle w:val="af6"/>
            <w:rFonts w:ascii="Times New Roman" w:hAnsi="Times New Roman"/>
            <w:sz w:val="28"/>
            <w:szCs w:val="28"/>
          </w:rPr>
          <w:t>https://www.studentlibrary.ru/book/ISBN9785970458761.html</w:t>
        </w:r>
      </w:hyperlink>
      <w:r w:rsidRPr="0096136D">
        <w:rPr>
          <w:rFonts w:ascii="Times New Roman" w:hAnsi="Times New Roman"/>
          <w:sz w:val="28"/>
          <w:szCs w:val="28"/>
        </w:rPr>
        <w:t>²</w:t>
      </w:r>
    </w:p>
    <w:p w:rsidR="004734B1" w:rsidRDefault="004734B1" w:rsidP="004734B1">
      <w:pPr>
        <w:spacing w:after="0" w:line="360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96136D">
        <w:rPr>
          <w:rFonts w:ascii="Times New Roman" w:hAnsi="Times New Roman"/>
          <w:sz w:val="28"/>
          <w:szCs w:val="28"/>
        </w:rPr>
        <w:t xml:space="preserve">. Дмитриева, Т. Б. Психиатрия. Национальное руководство. Краткое издание / под ред. Т. Б. Дмитриевой, В. Н. Краснова, Н. Г. Незнанова, В. Я. Семке, А. С. </w:t>
      </w:r>
      <w:proofErr w:type="spellStart"/>
      <w:r w:rsidRPr="0096136D">
        <w:rPr>
          <w:rFonts w:ascii="Times New Roman" w:hAnsi="Times New Roman"/>
          <w:sz w:val="28"/>
          <w:szCs w:val="28"/>
        </w:rPr>
        <w:lastRenderedPageBreak/>
        <w:t>Тиганова</w:t>
      </w:r>
      <w:proofErr w:type="spellEnd"/>
      <w:proofErr w:type="gramStart"/>
      <w:r w:rsidRPr="0096136D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96136D">
        <w:rPr>
          <w:rFonts w:ascii="Times New Roman" w:hAnsi="Times New Roman"/>
          <w:sz w:val="28"/>
          <w:szCs w:val="28"/>
        </w:rPr>
        <w:t xml:space="preserve"> отв. ред. Ю. А. Александровский. - Москва</w:t>
      </w:r>
      <w:proofErr w:type="gramStart"/>
      <w:r w:rsidRPr="0096136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6136D">
        <w:rPr>
          <w:rFonts w:ascii="Times New Roman" w:hAnsi="Times New Roman"/>
          <w:sz w:val="28"/>
          <w:szCs w:val="28"/>
        </w:rPr>
        <w:t xml:space="preserve"> ГЭОТАР-Медиа, 2021. - 624 с. - ISBN 978-5-9704-6175-4. - Текст</w:t>
      </w:r>
      <w:proofErr w:type="gramStart"/>
      <w:r w:rsidRPr="0096136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6136D">
        <w:rPr>
          <w:rFonts w:ascii="Times New Roman" w:hAnsi="Times New Roman"/>
          <w:sz w:val="28"/>
          <w:szCs w:val="28"/>
        </w:rPr>
        <w:t xml:space="preserve"> электронный // ЭБС "Консультант студента" : [сайт]. - URL</w:t>
      </w:r>
      <w:proofErr w:type="gramStart"/>
      <w:r w:rsidRPr="0096136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6136D">
        <w:rPr>
          <w:rFonts w:ascii="Times New Roman" w:hAnsi="Times New Roman"/>
          <w:sz w:val="28"/>
          <w:szCs w:val="28"/>
        </w:rPr>
        <w:t xml:space="preserve"> </w:t>
      </w:r>
      <w:hyperlink r:id="rId25" w:history="1">
        <w:r w:rsidRPr="0096136D">
          <w:rPr>
            <w:rStyle w:val="af6"/>
            <w:rFonts w:ascii="Times New Roman" w:hAnsi="Times New Roman"/>
            <w:sz w:val="28"/>
            <w:szCs w:val="28"/>
          </w:rPr>
          <w:t>https://www.studentlibrary.ru/book/ISBN9785970461754.html</w:t>
        </w:r>
      </w:hyperlink>
      <w:r w:rsidRPr="0096136D">
        <w:rPr>
          <w:rFonts w:ascii="Times New Roman" w:hAnsi="Times New Roman"/>
          <w:sz w:val="28"/>
          <w:szCs w:val="28"/>
        </w:rPr>
        <w:t>²</w:t>
      </w:r>
    </w:p>
    <w:p w:rsidR="004734B1" w:rsidRPr="0096136D" w:rsidRDefault="004734B1" w:rsidP="004734B1">
      <w:pPr>
        <w:spacing w:after="0" w:line="360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E903E4">
        <w:rPr>
          <w:rFonts w:ascii="Times New Roman" w:hAnsi="Times New Roman"/>
          <w:sz w:val="28"/>
          <w:szCs w:val="28"/>
        </w:rPr>
        <w:t>Тактика врача-психиатра</w:t>
      </w:r>
      <w:proofErr w:type="gramStart"/>
      <w:r w:rsidRPr="00E903E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03E4">
        <w:rPr>
          <w:rFonts w:ascii="Times New Roman" w:hAnsi="Times New Roman"/>
          <w:sz w:val="28"/>
          <w:szCs w:val="28"/>
        </w:rPr>
        <w:t xml:space="preserve"> практическое руководство / под ред. Н. Г. Незнанова, Г. Э. Мазо. - Москва</w:t>
      </w:r>
      <w:proofErr w:type="gramStart"/>
      <w:r w:rsidRPr="00E903E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03E4">
        <w:rPr>
          <w:rFonts w:ascii="Times New Roman" w:hAnsi="Times New Roman"/>
          <w:sz w:val="28"/>
          <w:szCs w:val="28"/>
        </w:rPr>
        <w:t xml:space="preserve"> ГЭОТАР-Медиа, 2022. - 232 с. (Серия "Тактика врача") - ISBN 978-5-9704-6570-7. - Текст</w:t>
      </w:r>
      <w:proofErr w:type="gramStart"/>
      <w:r w:rsidRPr="00E903E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03E4">
        <w:rPr>
          <w:rFonts w:ascii="Times New Roman" w:hAnsi="Times New Roman"/>
          <w:sz w:val="28"/>
          <w:szCs w:val="28"/>
        </w:rPr>
        <w:t xml:space="preserve"> электронный // ЭБС "Консультант студента" : [сайт]. - URL</w:t>
      </w:r>
      <w:proofErr w:type="gramStart"/>
      <w:r w:rsidRPr="00E903E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03E4">
        <w:rPr>
          <w:rFonts w:ascii="Times New Roman" w:hAnsi="Times New Roman"/>
          <w:sz w:val="28"/>
          <w:szCs w:val="28"/>
        </w:rPr>
        <w:t xml:space="preserve"> </w:t>
      </w:r>
      <w:hyperlink r:id="rId26" w:history="1">
        <w:r w:rsidRPr="00925E79">
          <w:rPr>
            <w:rStyle w:val="af6"/>
            <w:rFonts w:ascii="Times New Roman" w:hAnsi="Times New Roman"/>
            <w:sz w:val="28"/>
            <w:szCs w:val="28"/>
          </w:rPr>
          <w:t>https://www.studentlibrary.ru/book/ISBN9785970465707.html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903E4">
        <w:rPr>
          <w:rFonts w:ascii="Times New Roman" w:hAnsi="Times New Roman"/>
          <w:sz w:val="28"/>
          <w:szCs w:val="28"/>
        </w:rPr>
        <w:t>3</w:t>
      </w:r>
    </w:p>
    <w:p w:rsidR="004734B1" w:rsidRPr="001C2731" w:rsidRDefault="004734B1" w:rsidP="004734B1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 w:rsidRPr="001C2731">
        <w:rPr>
          <w:rFonts w:ascii="Times New Roman" w:hAnsi="Times New Roman"/>
          <w:b/>
          <w:bCs/>
          <w:spacing w:val="-7"/>
          <w:sz w:val="24"/>
          <w:szCs w:val="24"/>
        </w:rPr>
        <w:t>¹</w:t>
      </w:r>
      <w:r w:rsidRPr="001C2731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</w:t>
      </w:r>
      <w:proofErr w:type="gramStart"/>
      <w:r w:rsidRPr="001C2731">
        <w:rPr>
          <w:rFonts w:ascii="Times New Roman" w:hAnsi="Times New Roman"/>
          <w:sz w:val="16"/>
          <w:szCs w:val="16"/>
        </w:rPr>
        <w:t>1</w:t>
      </w:r>
      <w:proofErr w:type="gramEnd"/>
      <w:r w:rsidRPr="001C2731">
        <w:rPr>
          <w:rFonts w:ascii="Times New Roman" w:hAnsi="Times New Roman"/>
          <w:sz w:val="16"/>
          <w:szCs w:val="16"/>
        </w:rPr>
        <w:t>.Б.7 «</w:t>
      </w:r>
      <w:proofErr w:type="spellStart"/>
      <w:r w:rsidRPr="001C2731">
        <w:rPr>
          <w:rFonts w:ascii="Times New Roman" w:hAnsi="Times New Roman"/>
          <w:sz w:val="16"/>
          <w:szCs w:val="16"/>
        </w:rPr>
        <w:t>Симуляционный</w:t>
      </w:r>
      <w:proofErr w:type="spellEnd"/>
      <w:r w:rsidRPr="001C2731">
        <w:rPr>
          <w:rFonts w:ascii="Times New Roman" w:hAnsi="Times New Roman"/>
          <w:sz w:val="16"/>
          <w:szCs w:val="16"/>
        </w:rPr>
        <w:t xml:space="preserve"> курс ПСА» по специальности 31.08.20 Психиатрия 2021-2022учебный год, утвержден на заседании кафедры неврологии, психиатрии, мануальной медицины и медицинской реабилитации ИНМФО, протокол №5 от 25.06.2021 г.</w:t>
      </w:r>
    </w:p>
    <w:p w:rsidR="004734B1" w:rsidRDefault="004734B1" w:rsidP="004734B1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 w:rsidRPr="001C2731">
        <w:rPr>
          <w:rFonts w:ascii="Times New Roman" w:hAnsi="Times New Roman"/>
          <w:sz w:val="16"/>
          <w:szCs w:val="16"/>
        </w:rPr>
        <w:t>²Протокол дополнений и изменений к рабочей программе дисциплины Б</w:t>
      </w:r>
      <w:proofErr w:type="gramStart"/>
      <w:r w:rsidRPr="001C2731">
        <w:rPr>
          <w:rFonts w:ascii="Times New Roman" w:hAnsi="Times New Roman"/>
          <w:sz w:val="16"/>
          <w:szCs w:val="16"/>
        </w:rPr>
        <w:t>1</w:t>
      </w:r>
      <w:proofErr w:type="gramEnd"/>
      <w:r w:rsidRPr="001C2731">
        <w:rPr>
          <w:rFonts w:ascii="Times New Roman" w:hAnsi="Times New Roman"/>
          <w:sz w:val="16"/>
          <w:szCs w:val="16"/>
        </w:rPr>
        <w:t>.Б.7 «</w:t>
      </w:r>
      <w:proofErr w:type="spellStart"/>
      <w:r w:rsidRPr="001C2731">
        <w:rPr>
          <w:rFonts w:ascii="Times New Roman" w:hAnsi="Times New Roman"/>
          <w:sz w:val="16"/>
          <w:szCs w:val="16"/>
        </w:rPr>
        <w:t>Симуляционный</w:t>
      </w:r>
      <w:proofErr w:type="spellEnd"/>
      <w:r w:rsidRPr="001C2731">
        <w:rPr>
          <w:rFonts w:ascii="Times New Roman" w:hAnsi="Times New Roman"/>
          <w:sz w:val="16"/>
          <w:szCs w:val="16"/>
        </w:rPr>
        <w:t xml:space="preserve"> курс ПСА» по специальности 31.08.20 Психиатрия 2022-2023 учебный год, утвержден на заседании кафедры неврологии, психиатрии, мануальной медицины и медицинской реабилитации ИНМФО, протокол №5 от 17.07.2022 г.</w:t>
      </w:r>
    </w:p>
    <w:p w:rsidR="004734B1" w:rsidRPr="001C2731" w:rsidRDefault="004734B1" w:rsidP="004734B1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3 </w:t>
      </w:r>
      <w:r w:rsidRPr="001C2731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</w:t>
      </w:r>
      <w:proofErr w:type="gramStart"/>
      <w:r w:rsidRPr="001C2731">
        <w:rPr>
          <w:rFonts w:ascii="Times New Roman" w:hAnsi="Times New Roman"/>
          <w:sz w:val="16"/>
          <w:szCs w:val="16"/>
        </w:rPr>
        <w:t>1</w:t>
      </w:r>
      <w:proofErr w:type="gramEnd"/>
      <w:r w:rsidRPr="001C2731">
        <w:rPr>
          <w:rFonts w:ascii="Times New Roman" w:hAnsi="Times New Roman"/>
          <w:sz w:val="16"/>
          <w:szCs w:val="16"/>
        </w:rPr>
        <w:t>.Б.7 «</w:t>
      </w:r>
      <w:proofErr w:type="spellStart"/>
      <w:r w:rsidRPr="001C2731">
        <w:rPr>
          <w:rFonts w:ascii="Times New Roman" w:hAnsi="Times New Roman"/>
          <w:sz w:val="16"/>
          <w:szCs w:val="16"/>
        </w:rPr>
        <w:t>Симуляционный</w:t>
      </w:r>
      <w:proofErr w:type="spellEnd"/>
      <w:r w:rsidRPr="001C2731">
        <w:rPr>
          <w:rFonts w:ascii="Times New Roman" w:hAnsi="Times New Roman"/>
          <w:sz w:val="16"/>
          <w:szCs w:val="16"/>
        </w:rPr>
        <w:t xml:space="preserve"> курс ПСА» по специальности 31.08.20 Психиатрия 202</w:t>
      </w:r>
      <w:r>
        <w:rPr>
          <w:rFonts w:ascii="Times New Roman" w:hAnsi="Times New Roman"/>
          <w:sz w:val="16"/>
          <w:szCs w:val="16"/>
        </w:rPr>
        <w:t>3</w:t>
      </w:r>
      <w:r w:rsidRPr="001C2731">
        <w:rPr>
          <w:rFonts w:ascii="Times New Roman" w:hAnsi="Times New Roman"/>
          <w:sz w:val="16"/>
          <w:szCs w:val="16"/>
        </w:rPr>
        <w:t>-202</w:t>
      </w:r>
      <w:r>
        <w:rPr>
          <w:rFonts w:ascii="Times New Roman" w:hAnsi="Times New Roman"/>
          <w:sz w:val="16"/>
          <w:szCs w:val="16"/>
        </w:rPr>
        <w:t>4</w:t>
      </w:r>
      <w:r w:rsidRPr="001C2731">
        <w:rPr>
          <w:rFonts w:ascii="Times New Roman" w:hAnsi="Times New Roman"/>
          <w:sz w:val="16"/>
          <w:szCs w:val="16"/>
        </w:rPr>
        <w:t xml:space="preserve"> учебный год, утвержден на заседании кафедры неврологии, психиатрии, мануальной медицины и медицинской реабилитации ИНМФО, протокол №</w:t>
      </w:r>
      <w:r>
        <w:rPr>
          <w:rFonts w:ascii="Times New Roman" w:hAnsi="Times New Roman"/>
          <w:sz w:val="16"/>
          <w:szCs w:val="16"/>
        </w:rPr>
        <w:t>12</w:t>
      </w:r>
      <w:r w:rsidRPr="001C2731">
        <w:rPr>
          <w:rFonts w:ascii="Times New Roman" w:hAnsi="Times New Roman"/>
          <w:sz w:val="16"/>
          <w:szCs w:val="16"/>
        </w:rPr>
        <w:t xml:space="preserve"> от </w:t>
      </w:r>
      <w:r>
        <w:rPr>
          <w:rFonts w:ascii="Times New Roman" w:hAnsi="Times New Roman"/>
          <w:sz w:val="16"/>
          <w:szCs w:val="16"/>
        </w:rPr>
        <w:t>29</w:t>
      </w:r>
      <w:r w:rsidRPr="001C2731">
        <w:rPr>
          <w:rFonts w:ascii="Times New Roman" w:hAnsi="Times New Roman"/>
          <w:sz w:val="16"/>
          <w:szCs w:val="16"/>
        </w:rPr>
        <w:t>.0</w:t>
      </w:r>
      <w:r>
        <w:rPr>
          <w:rFonts w:ascii="Times New Roman" w:hAnsi="Times New Roman"/>
          <w:sz w:val="16"/>
          <w:szCs w:val="16"/>
        </w:rPr>
        <w:t>6</w:t>
      </w:r>
      <w:r w:rsidRPr="001C2731">
        <w:rPr>
          <w:rFonts w:ascii="Times New Roman" w:hAnsi="Times New Roman"/>
          <w:sz w:val="16"/>
          <w:szCs w:val="16"/>
        </w:rPr>
        <w:t>.202</w:t>
      </w:r>
      <w:r>
        <w:rPr>
          <w:rFonts w:ascii="Times New Roman" w:hAnsi="Times New Roman"/>
          <w:sz w:val="16"/>
          <w:szCs w:val="16"/>
        </w:rPr>
        <w:t>3</w:t>
      </w:r>
      <w:r w:rsidRPr="001C2731">
        <w:rPr>
          <w:rFonts w:ascii="Times New Roman" w:hAnsi="Times New Roman"/>
          <w:sz w:val="16"/>
          <w:szCs w:val="16"/>
        </w:rPr>
        <w:t xml:space="preserve"> г.</w:t>
      </w:r>
    </w:p>
    <w:p w:rsidR="004734B1" w:rsidRPr="00264C94" w:rsidRDefault="004734B1" w:rsidP="004734B1">
      <w:pPr>
        <w:widowControl w:val="0"/>
        <w:spacing w:after="0" w:line="360" w:lineRule="auto"/>
        <w:ind w:left="283"/>
        <w:rPr>
          <w:rFonts w:ascii="Times New Roman" w:hAnsi="Times New Roman"/>
          <w:b/>
          <w:iCs/>
          <w:sz w:val="28"/>
        </w:rPr>
      </w:pPr>
    </w:p>
    <w:p w:rsidR="004734B1" w:rsidRDefault="004734B1" w:rsidP="004734B1">
      <w:pPr>
        <w:pStyle w:val="a6"/>
        <w:widowControl w:val="0"/>
        <w:spacing w:after="0" w:line="360" w:lineRule="auto"/>
        <w:ind w:left="0"/>
        <w:rPr>
          <w:rFonts w:ascii="Times New Roman" w:hAnsi="Times New Roman"/>
          <w:b/>
          <w:iCs/>
          <w:sz w:val="28"/>
        </w:rPr>
      </w:pPr>
      <w:r>
        <w:rPr>
          <w:rFonts w:ascii="Times New Roman" w:hAnsi="Times New Roman"/>
          <w:b/>
          <w:iCs/>
          <w:sz w:val="28"/>
        </w:rPr>
        <w:t>в) Программное обеспечение и Интернет-ресурсы:</w:t>
      </w:r>
    </w:p>
    <w:p w:rsidR="004734B1" w:rsidRDefault="004734B1" w:rsidP="004734B1">
      <w:pPr>
        <w:pStyle w:val="a6"/>
        <w:widowControl w:val="0"/>
        <w:spacing w:after="0" w:line="360" w:lineRule="auto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>Электронные ресурсы: базы данных, информационно-справочные и поисковые системы - Интернет ресурсы, отвечающие тематике дисциплины, в том числе:</w:t>
      </w:r>
    </w:p>
    <w:tbl>
      <w:tblPr>
        <w:tblW w:w="9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48"/>
        <w:gridCol w:w="3024"/>
      </w:tblGrid>
      <w:tr w:rsidR="004734B1" w:rsidTr="00383F30">
        <w:trPr>
          <w:trHeight w:val="550"/>
          <w:tblHeader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34B1" w:rsidRDefault="004734B1" w:rsidP="00383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Ссылка на информационный ресурс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34B1" w:rsidRDefault="004734B1" w:rsidP="00383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</w:t>
            </w:r>
          </w:p>
        </w:tc>
      </w:tr>
      <w:tr w:rsidR="004734B1" w:rsidTr="00383F30">
        <w:trPr>
          <w:trHeight w:val="859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4B1" w:rsidRDefault="004734B1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4CB3">
              <w:rPr>
                <w:rFonts w:ascii="Times New Roman" w:hAnsi="Times New Roman"/>
                <w:iCs/>
                <w:sz w:val="24"/>
                <w:szCs w:val="24"/>
              </w:rPr>
              <w:t>http://</w:t>
            </w:r>
            <w:r w:rsidRPr="00C34CB3">
              <w:rPr>
                <w:rFonts w:ascii="Times New Roman" w:hAnsi="Times New Roman"/>
                <w:sz w:val="24"/>
                <w:szCs w:val="24"/>
              </w:rPr>
              <w:t xml:space="preserve">ЭБС «Консультант студента» </w:t>
            </w:r>
          </w:p>
          <w:p w:rsidR="004734B1" w:rsidRDefault="004734B1" w:rsidP="00383F30">
            <w:pPr>
              <w:widowControl w:val="0"/>
              <w:shd w:val="clear" w:color="auto" w:fill="FFFFFF"/>
              <w:spacing w:after="0" w:line="360" w:lineRule="auto"/>
            </w:pPr>
            <w:r w:rsidRPr="00C34CB3">
              <w:rPr>
                <w:rFonts w:ascii="Times New Roman" w:hAnsi="Times New Roman"/>
                <w:sz w:val="24"/>
                <w:szCs w:val="24"/>
              </w:rPr>
              <w:t xml:space="preserve">http:// </w:t>
            </w:r>
            <w:hyperlink r:id="rId27" w:history="1">
              <w:r w:rsidRPr="00C34CB3">
                <w:rPr>
                  <w:rStyle w:val="af6"/>
                  <w:rFonts w:ascii="Times New Roman" w:hAnsi="Times New Roman"/>
                  <w:sz w:val="24"/>
                  <w:szCs w:val="24"/>
                </w:rPr>
                <w:t>www.studmedlib.ru</w:t>
              </w:r>
            </w:hyperlink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4B1" w:rsidRDefault="004734B1" w:rsidP="00383F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1200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34B1" w:rsidRDefault="004734B1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428E7">
              <w:rPr>
                <w:rFonts w:ascii="Times New Roman" w:hAnsi="Times New Roman"/>
                <w:sz w:val="24"/>
                <w:szCs w:val="24"/>
              </w:rPr>
              <w:t xml:space="preserve">Единая реферативная библиографическая база данных </w:t>
            </w:r>
            <w:r w:rsidRPr="00564E48">
              <w:rPr>
                <w:rFonts w:ascii="Times New Roman" w:hAnsi="Times New Roman"/>
                <w:sz w:val="24"/>
                <w:szCs w:val="24"/>
              </w:rPr>
              <w:t>(профессиональная база данных)</w:t>
            </w:r>
          </w:p>
          <w:p w:rsidR="004734B1" w:rsidRPr="00564E48" w:rsidRDefault="004734B1" w:rsidP="00383F30">
            <w:pPr>
              <w:widowControl w:val="0"/>
              <w:shd w:val="clear" w:color="auto" w:fill="FFFFFF"/>
              <w:spacing w:after="0" w:line="360" w:lineRule="auto"/>
            </w:pPr>
            <w:r w:rsidRPr="006428E7">
              <w:rPr>
                <w:rFonts w:ascii="Times New Roman" w:hAnsi="Times New Roman"/>
                <w:sz w:val="24"/>
                <w:szCs w:val="24"/>
                <w:lang w:val="en-US"/>
              </w:rPr>
              <w:t>http://</w:t>
            </w:r>
            <w:hyperlink r:id="rId28" w:history="1"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scopus</w:t>
              </w:r>
              <w:proofErr w:type="spellEnd"/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</w:rPr>
                <w:t>.</w:t>
              </w:r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</w:hyperlink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34B1" w:rsidRDefault="004734B1" w:rsidP="00383F3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30"/>
        </w:trPr>
        <w:tc>
          <w:tcPr>
            <w:tcW w:w="634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734B1" w:rsidRPr="006428E7" w:rsidRDefault="004734B1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428E7">
              <w:rPr>
                <w:rFonts w:ascii="Times New Roman" w:hAnsi="Times New Roman"/>
                <w:sz w:val="24"/>
                <w:szCs w:val="24"/>
              </w:rPr>
              <w:t xml:space="preserve">Национальная библиографическая база данных научного цитирования </w:t>
            </w:r>
            <w:r w:rsidRPr="006428E7">
              <w:rPr>
                <w:rFonts w:ascii="Times New Roman" w:hAnsi="Times New Roman"/>
                <w:i/>
                <w:sz w:val="24"/>
                <w:szCs w:val="24"/>
              </w:rPr>
              <w:t>(профессиональная база данных)</w:t>
            </w:r>
            <w:r w:rsidRPr="00564E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28E7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64E48">
              <w:rPr>
                <w:rFonts w:ascii="Times New Roman" w:hAnsi="Times New Roman"/>
                <w:sz w:val="24"/>
                <w:szCs w:val="24"/>
              </w:rPr>
              <w:t>://</w:t>
            </w:r>
            <w:hyperlink r:id="rId29" w:history="1"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elibrary</w:t>
              </w:r>
              <w:proofErr w:type="spellEnd"/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734B1" w:rsidRDefault="004734B1" w:rsidP="00383F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997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4B1" w:rsidRPr="00CD3CD5" w:rsidRDefault="004734B1" w:rsidP="00383F30">
            <w:pPr>
              <w:widowControl w:val="0"/>
              <w:shd w:val="clear" w:color="auto" w:fill="FFFFFF"/>
              <w:spacing w:after="0" w:line="360" w:lineRule="auto"/>
              <w:rPr>
                <w:rStyle w:val="afa"/>
                <w:rFonts w:ascii="Times New Roman" w:hAnsi="Times New Roman"/>
                <w:i w:val="0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6428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Журнал</w:t>
            </w:r>
            <w:r w:rsidRPr="006428E7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: </w:t>
            </w:r>
            <w:r w:rsidRPr="006428E7">
              <w:rPr>
                <w:rStyle w:val="afa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Medical Education</w:t>
            </w:r>
            <w:r w:rsidRPr="006428E7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6428E7">
              <w:rPr>
                <w:rStyle w:val="afa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Online</w:t>
            </w:r>
          </w:p>
          <w:p w:rsidR="004734B1" w:rsidRPr="00CD3CD5" w:rsidRDefault="007752B1" w:rsidP="00383F30">
            <w:pPr>
              <w:widowControl w:val="0"/>
              <w:shd w:val="clear" w:color="auto" w:fill="FFFFFF"/>
              <w:spacing w:after="0" w:line="360" w:lineRule="auto"/>
              <w:rPr>
                <w:lang w:val="en-US"/>
              </w:rPr>
            </w:pPr>
            <w:hyperlink r:id="rId30" w:history="1">
              <w:r w:rsidR="004734B1"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="004734B1" w:rsidRPr="00CD3CD5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://</w:t>
              </w:r>
              <w:r w:rsidR="004734B1"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med</w:t>
              </w:r>
              <w:r w:rsidR="004734B1" w:rsidRPr="00CD3CD5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-</w:t>
              </w:r>
              <w:r w:rsidR="004734B1"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ed</w:t>
              </w:r>
              <w:r w:rsidR="004734B1" w:rsidRPr="00CD3CD5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-</w:t>
              </w:r>
              <w:r w:rsidR="004734B1"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online</w:t>
              </w:r>
              <w:r w:rsidR="004734B1" w:rsidRPr="00CD3CD5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.</w:t>
              </w:r>
              <w:r w:rsidR="004734B1" w:rsidRPr="006428E7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net</w:t>
              </w:r>
              <w:r w:rsidR="004734B1" w:rsidRPr="00CD3CD5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/</w:t>
              </w:r>
            </w:hyperlink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4B1" w:rsidRDefault="004734B1" w:rsidP="00383F3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247"/>
        </w:trPr>
        <w:tc>
          <w:tcPr>
            <w:tcW w:w="6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34B1" w:rsidRPr="00C34CB3" w:rsidRDefault="007752B1" w:rsidP="00383F30">
            <w:pPr>
              <w:widowControl w:val="0"/>
              <w:shd w:val="clear" w:color="auto" w:fill="FFFFFF"/>
              <w:spacing w:after="0" w:line="360" w:lineRule="auto"/>
              <w:rPr>
                <w:rStyle w:val="af6"/>
                <w:rFonts w:ascii="Times New Roman" w:hAnsi="Times New Roman"/>
                <w:iCs/>
                <w:sz w:val="28"/>
              </w:rPr>
            </w:pPr>
            <w:hyperlink r:id="rId31" w:history="1">
              <w:r w:rsidR="004734B1" w:rsidRPr="00C34CB3">
                <w:rPr>
                  <w:rStyle w:val="af6"/>
                  <w:rFonts w:ascii="Times New Roman" w:eastAsia="MS Mincho" w:hAnsi="Times New Roman"/>
                  <w:lang w:val="en-US"/>
                </w:rPr>
                <w:t>http</w:t>
              </w:r>
              <w:r w:rsidR="004734B1" w:rsidRPr="00C34CB3">
                <w:rPr>
                  <w:rStyle w:val="af6"/>
                  <w:rFonts w:ascii="Times New Roman" w:eastAsia="MS Mincho" w:hAnsi="Times New Roman"/>
                </w:rPr>
                <w:t>://</w:t>
              </w:r>
              <w:r w:rsidR="004734B1" w:rsidRPr="00C34CB3">
                <w:rPr>
                  <w:rStyle w:val="af6"/>
                  <w:rFonts w:ascii="Times New Roman" w:eastAsia="MS Mincho" w:hAnsi="Times New Roman"/>
                  <w:lang w:val="en-US"/>
                </w:rPr>
                <w:t>www</w:t>
              </w:r>
              <w:r w:rsidR="004734B1" w:rsidRPr="00C34CB3">
                <w:rPr>
                  <w:rStyle w:val="af6"/>
                  <w:rFonts w:ascii="Times New Roman" w:eastAsia="MS Mincho" w:hAnsi="Times New Roman"/>
                </w:rPr>
                <w:t>.</w:t>
              </w:r>
              <w:proofErr w:type="spellStart"/>
              <w:r w:rsidR="004734B1" w:rsidRPr="00C34CB3">
                <w:rPr>
                  <w:rStyle w:val="af6"/>
                  <w:rFonts w:ascii="Times New Roman" w:eastAsia="MS Mincho" w:hAnsi="Times New Roman"/>
                  <w:lang w:val="en-US"/>
                </w:rPr>
                <w:t>scsml</w:t>
              </w:r>
              <w:proofErr w:type="spellEnd"/>
              <w:r w:rsidR="004734B1" w:rsidRPr="00C34CB3">
                <w:rPr>
                  <w:rStyle w:val="af6"/>
                  <w:rFonts w:ascii="Times New Roman" w:eastAsia="MS Mincho" w:hAnsi="Times New Roman"/>
                </w:rPr>
                <w:t>.</w:t>
              </w:r>
              <w:proofErr w:type="spellStart"/>
              <w:r w:rsidR="004734B1" w:rsidRPr="00C34CB3">
                <w:rPr>
                  <w:rStyle w:val="af6"/>
                  <w:rFonts w:ascii="Times New Roman" w:eastAsia="MS Mincho" w:hAnsi="Times New Roman"/>
                  <w:lang w:val="en-US"/>
                </w:rPr>
                <w:t>rssi</w:t>
              </w:r>
              <w:proofErr w:type="spellEnd"/>
              <w:r w:rsidR="004734B1" w:rsidRPr="00C34CB3">
                <w:rPr>
                  <w:rStyle w:val="af6"/>
                  <w:rFonts w:ascii="Times New Roman" w:eastAsia="MS Mincho" w:hAnsi="Times New Roman"/>
                </w:rPr>
                <w:t>.</w:t>
              </w:r>
              <w:proofErr w:type="spellStart"/>
              <w:r w:rsidR="004734B1" w:rsidRPr="00C34CB3">
                <w:rPr>
                  <w:rStyle w:val="af6"/>
                  <w:rFonts w:ascii="Times New Roman" w:eastAsia="MS Mincho" w:hAnsi="Times New Roman"/>
                  <w:lang w:val="en-US"/>
                </w:rPr>
                <w:t>ru</w:t>
              </w:r>
              <w:proofErr w:type="spellEnd"/>
              <w:r w:rsidR="004734B1" w:rsidRPr="00C34CB3">
                <w:rPr>
                  <w:rStyle w:val="af6"/>
                  <w:rFonts w:ascii="Times New Roman" w:eastAsia="MS Mincho" w:hAnsi="Times New Roman"/>
                </w:rPr>
                <w:t>/</w:t>
              </w:r>
            </w:hyperlink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34B1" w:rsidRDefault="004734B1" w:rsidP="00383F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877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4B1" w:rsidRPr="0070690B" w:rsidRDefault="004734B1" w:rsidP="00383F30">
            <w:pPr>
              <w:widowControl w:val="0"/>
              <w:shd w:val="clear" w:color="auto" w:fill="FFFFFF"/>
              <w:spacing w:after="0" w:line="360" w:lineRule="auto"/>
              <w:rPr>
                <w:rStyle w:val="-"/>
                <w:rFonts w:ascii="Times New Roman" w:hAnsi="Times New Roman"/>
                <w:iCs/>
                <w:sz w:val="24"/>
                <w:szCs w:val="24"/>
              </w:rPr>
            </w:pPr>
            <w:r w:rsidRPr="0070690B">
              <w:rPr>
                <w:rStyle w:val="-"/>
                <w:rFonts w:ascii="Times New Roman" w:hAnsi="Times New Roman"/>
                <w:iCs/>
                <w:sz w:val="24"/>
                <w:szCs w:val="24"/>
              </w:rPr>
              <w:t>Методический центр аккредитации специалистов</w:t>
            </w:r>
          </w:p>
          <w:p w:rsidR="004734B1" w:rsidRPr="0070690B" w:rsidRDefault="004734B1" w:rsidP="00383F30">
            <w:pPr>
              <w:widowControl w:val="0"/>
              <w:shd w:val="clear" w:color="auto" w:fill="FFFFFF"/>
              <w:spacing w:after="0" w:line="360" w:lineRule="auto"/>
              <w:rPr>
                <w:rStyle w:val="-"/>
                <w:rFonts w:ascii="Times New Roman" w:hAnsi="Times New Roman"/>
                <w:iCs/>
                <w:sz w:val="24"/>
                <w:szCs w:val="24"/>
              </w:rPr>
            </w:pPr>
            <w:r w:rsidRPr="0070690B">
              <w:rPr>
                <w:rStyle w:val="-"/>
                <w:rFonts w:ascii="Times New Roman" w:hAnsi="Times New Roman"/>
                <w:iCs/>
                <w:sz w:val="24"/>
                <w:szCs w:val="24"/>
              </w:rPr>
              <w:t>https://fmza.ru/fos_primary_specialized/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4B1" w:rsidRDefault="004734B1" w:rsidP="00383F3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877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4B1" w:rsidRPr="0070690B" w:rsidRDefault="004734B1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0690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ЭИОС </w:t>
            </w:r>
            <w:proofErr w:type="spellStart"/>
            <w:r w:rsidRPr="0070690B">
              <w:rPr>
                <w:rFonts w:ascii="Times New Roman" w:hAnsi="Times New Roman"/>
                <w:sz w:val="24"/>
                <w:szCs w:val="24"/>
              </w:rPr>
              <w:t>ВолгГМУ</w:t>
            </w:r>
            <w:proofErr w:type="spellEnd"/>
          </w:p>
          <w:p w:rsidR="004734B1" w:rsidRPr="0070690B" w:rsidRDefault="007752B1" w:rsidP="00383F30">
            <w:pPr>
              <w:widowControl w:val="0"/>
              <w:shd w:val="clear" w:color="auto" w:fill="FFFFFF"/>
              <w:spacing w:after="0" w:line="360" w:lineRule="auto"/>
              <w:rPr>
                <w:rStyle w:val="-"/>
                <w:rFonts w:ascii="Times New Roman" w:hAnsi="Times New Roman"/>
                <w:iCs/>
                <w:color w:val="0070C0"/>
                <w:sz w:val="24"/>
                <w:szCs w:val="24"/>
              </w:rPr>
            </w:pPr>
            <w:hyperlink r:id="rId32" w:history="1">
              <w:r w:rsidR="004734B1" w:rsidRPr="0070690B">
                <w:rPr>
                  <w:rStyle w:val="af6"/>
                  <w:rFonts w:ascii="Times New Roman" w:hAnsi="Times New Roman"/>
                  <w:iCs/>
                  <w:sz w:val="24"/>
                  <w:szCs w:val="24"/>
                </w:rPr>
                <w:t>https://elearning.volgmed.ru/</w:t>
              </w:r>
            </w:hyperlink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4B1" w:rsidRDefault="004734B1" w:rsidP="00383F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участников курса</w:t>
            </w:r>
          </w:p>
        </w:tc>
      </w:tr>
      <w:tr w:rsidR="004734B1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4734B1" w:rsidRPr="00DE41BA" w:rsidRDefault="007752B1" w:rsidP="00383F30">
            <w:pPr>
              <w:spacing w:after="0" w:line="240" w:lineRule="auto"/>
              <w:jc w:val="both"/>
              <w:rPr>
                <w:rStyle w:val="af6"/>
              </w:rPr>
            </w:pPr>
            <w:hyperlink r:id="rId33" w:history="1">
              <w:r w:rsidR="004734B1" w:rsidRPr="00C46A95">
                <w:rPr>
                  <w:rStyle w:val="af6"/>
                  <w:rFonts w:ascii="Times New Roman" w:hAnsi="Times New Roman"/>
                  <w:sz w:val="24"/>
                  <w:szCs w:val="24"/>
                </w:rPr>
                <w:t>http://www.psychiatr.ru/</w:t>
              </w:r>
            </w:hyperlink>
            <w:r w:rsidR="004734B1" w:rsidRPr="00C46A95">
              <w:rPr>
                <w:rFonts w:ascii="Times New Roman" w:hAnsi="Times New Roman"/>
                <w:sz w:val="24"/>
                <w:szCs w:val="24"/>
              </w:rPr>
              <w:t xml:space="preserve">  (сайт Российского Общества психиатров)</w:t>
            </w:r>
          </w:p>
        </w:tc>
        <w:tc>
          <w:tcPr>
            <w:tcW w:w="3024" w:type="dxa"/>
            <w:shd w:val="clear" w:color="auto" w:fill="auto"/>
          </w:tcPr>
          <w:p w:rsidR="004734B1" w:rsidRPr="00214CBE" w:rsidRDefault="004734B1" w:rsidP="00383F30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4734B1" w:rsidRPr="00DE41BA" w:rsidRDefault="007752B1" w:rsidP="00383F30">
            <w:pPr>
              <w:spacing w:after="0" w:line="240" w:lineRule="auto"/>
              <w:jc w:val="both"/>
              <w:rPr>
                <w:rStyle w:val="af6"/>
                <w:iCs/>
              </w:rPr>
            </w:pPr>
            <w:hyperlink r:id="rId34" w:history="1">
              <w:r w:rsidR="004734B1" w:rsidRPr="00C46A95">
                <w:rPr>
                  <w:rStyle w:val="af6"/>
                  <w:rFonts w:ascii="Times New Roman" w:hAnsi="Times New Roman"/>
                  <w:sz w:val="24"/>
                  <w:szCs w:val="24"/>
                </w:rPr>
                <w:t>http://www.psychiatry.ru/</w:t>
              </w:r>
            </w:hyperlink>
            <w:r w:rsidR="004734B1" w:rsidRPr="00C46A95">
              <w:rPr>
                <w:rFonts w:ascii="Times New Roman" w:hAnsi="Times New Roman"/>
                <w:sz w:val="24"/>
                <w:szCs w:val="24"/>
              </w:rPr>
              <w:t xml:space="preserve">  (сайт НЦПЗ)</w:t>
            </w:r>
          </w:p>
        </w:tc>
        <w:tc>
          <w:tcPr>
            <w:tcW w:w="3024" w:type="dxa"/>
            <w:shd w:val="clear" w:color="auto" w:fill="auto"/>
          </w:tcPr>
          <w:p w:rsidR="004734B1" w:rsidRPr="00214CBE" w:rsidRDefault="004734B1" w:rsidP="00383F3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4734B1" w:rsidRPr="00DE41BA" w:rsidRDefault="007752B1" w:rsidP="00383F30">
            <w:pPr>
              <w:spacing w:after="0" w:line="240" w:lineRule="auto"/>
              <w:jc w:val="both"/>
              <w:rPr>
                <w:rStyle w:val="af6"/>
                <w:iCs/>
              </w:rPr>
            </w:pPr>
            <w:hyperlink r:id="rId35" w:history="1">
              <w:r w:rsidR="004734B1" w:rsidRPr="00C46A95">
                <w:rPr>
                  <w:rStyle w:val="af6"/>
                  <w:rFonts w:ascii="Times New Roman" w:hAnsi="Times New Roman"/>
                  <w:sz w:val="24"/>
                  <w:szCs w:val="24"/>
                </w:rPr>
                <w:t>http://old.consilium-medicum.com/</w:t>
              </w:r>
            </w:hyperlink>
            <w:r w:rsidR="004734B1" w:rsidRPr="00C46A95">
              <w:rPr>
                <w:rFonts w:ascii="Times New Roman" w:hAnsi="Times New Roman"/>
                <w:sz w:val="24"/>
                <w:szCs w:val="24"/>
              </w:rPr>
              <w:t xml:space="preserve">  (сайт журнала «Психиатрия и </w:t>
            </w:r>
            <w:proofErr w:type="spellStart"/>
            <w:r w:rsidR="004734B1" w:rsidRPr="00C46A95">
              <w:rPr>
                <w:rFonts w:ascii="Times New Roman" w:hAnsi="Times New Roman"/>
                <w:sz w:val="24"/>
                <w:szCs w:val="24"/>
              </w:rPr>
              <w:t>психофармакотерапия</w:t>
            </w:r>
            <w:proofErr w:type="spellEnd"/>
            <w:r w:rsidR="004734B1" w:rsidRPr="00C46A9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24" w:type="dxa"/>
            <w:shd w:val="clear" w:color="auto" w:fill="auto"/>
          </w:tcPr>
          <w:p w:rsidR="004734B1" w:rsidRPr="00214CBE" w:rsidRDefault="004734B1" w:rsidP="00383F3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4734B1" w:rsidRPr="00DE41BA" w:rsidRDefault="007752B1" w:rsidP="00383F30">
            <w:pPr>
              <w:spacing w:after="0" w:line="240" w:lineRule="auto"/>
              <w:jc w:val="both"/>
              <w:rPr>
                <w:rStyle w:val="af6"/>
                <w:rFonts w:ascii="Times New Roman" w:hAnsi="Times New Roman"/>
                <w:iCs/>
                <w:sz w:val="28"/>
              </w:rPr>
            </w:pPr>
            <w:hyperlink r:id="rId36" w:history="1">
              <w:r w:rsidR="004734B1" w:rsidRPr="00C46A95">
                <w:rPr>
                  <w:rStyle w:val="af6"/>
                  <w:rFonts w:ascii="Times New Roman" w:hAnsi="Times New Roman"/>
                  <w:sz w:val="24"/>
                  <w:szCs w:val="24"/>
                </w:rPr>
                <w:t>http://mdtube.ru/</w:t>
              </w:r>
            </w:hyperlink>
          </w:p>
        </w:tc>
        <w:tc>
          <w:tcPr>
            <w:tcW w:w="3024" w:type="dxa"/>
            <w:shd w:val="clear" w:color="auto" w:fill="auto"/>
          </w:tcPr>
          <w:p w:rsidR="004734B1" w:rsidRPr="00214CBE" w:rsidRDefault="004734B1" w:rsidP="00383F3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4734B1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4734B1" w:rsidRPr="009D607D" w:rsidRDefault="004734B1" w:rsidP="00383F3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D607D">
              <w:rPr>
                <w:rFonts w:ascii="Times New Roman" w:hAnsi="Times New Roman"/>
                <w:iCs/>
                <w:sz w:val="24"/>
                <w:szCs w:val="24"/>
              </w:rPr>
              <w:t>Научная электронная библиотека ELIBRARY.RU http://elibrary.ru/</w:t>
            </w:r>
          </w:p>
          <w:p w:rsidR="004734B1" w:rsidRPr="000658AA" w:rsidRDefault="004734B1" w:rsidP="00383F30">
            <w:pPr>
              <w:spacing w:after="0" w:line="240" w:lineRule="auto"/>
              <w:jc w:val="both"/>
            </w:pPr>
          </w:p>
        </w:tc>
        <w:tc>
          <w:tcPr>
            <w:tcW w:w="3024" w:type="dxa"/>
            <w:shd w:val="clear" w:color="auto" w:fill="auto"/>
          </w:tcPr>
          <w:p w:rsidR="004734B1" w:rsidRPr="00214CBE" w:rsidRDefault="004734B1" w:rsidP="00383F30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7022C3" w:rsidRDefault="007022C3" w:rsidP="004734B1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7022C3" w:rsidRPr="00D27290" w:rsidRDefault="00D27290" w:rsidP="00C04357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b/>
          <w:caps/>
          <w:color w:val="000000"/>
          <w:sz w:val="24"/>
          <w:szCs w:val="24"/>
        </w:rPr>
      </w:pPr>
      <w:r w:rsidRPr="00D27290">
        <w:rPr>
          <w:rFonts w:ascii="Times New Roman" w:hAnsi="Times New Roman"/>
          <w:b/>
          <w:caps/>
          <w:color w:val="000000"/>
          <w:sz w:val="24"/>
          <w:szCs w:val="24"/>
        </w:rPr>
        <w:t>11. ПРИЛОЖЕНИЯ</w:t>
      </w:r>
    </w:p>
    <w:p w:rsidR="00450C69" w:rsidRPr="00450C69" w:rsidRDefault="00D27290" w:rsidP="00C04357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b/>
          <w:caps/>
          <w:color w:val="000000"/>
          <w:sz w:val="24"/>
          <w:szCs w:val="24"/>
        </w:rPr>
      </w:pPr>
      <w:r w:rsidRPr="00D27290">
        <w:rPr>
          <w:rFonts w:ascii="Times New Roman" w:hAnsi="Times New Roman"/>
          <w:b/>
          <w:color w:val="000000"/>
          <w:sz w:val="28"/>
          <w:szCs w:val="28"/>
        </w:rPr>
        <w:t xml:space="preserve">11.1. </w:t>
      </w:r>
      <w:r w:rsidRPr="00450C69">
        <w:rPr>
          <w:rFonts w:ascii="Times New Roman" w:hAnsi="Times New Roman"/>
          <w:b/>
          <w:caps/>
          <w:color w:val="000000"/>
          <w:sz w:val="24"/>
          <w:szCs w:val="24"/>
        </w:rPr>
        <w:t xml:space="preserve">Приложение 1 </w:t>
      </w:r>
    </w:p>
    <w:p w:rsidR="005E3081" w:rsidRPr="00450C69" w:rsidRDefault="00D27290" w:rsidP="00C04357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b/>
          <w:caps/>
          <w:color w:val="000000"/>
          <w:sz w:val="24"/>
          <w:szCs w:val="24"/>
        </w:rPr>
      </w:pPr>
      <w:r w:rsidRPr="00450C69">
        <w:rPr>
          <w:rFonts w:ascii="Times New Roman" w:hAnsi="Times New Roman"/>
          <w:b/>
          <w:caps/>
          <w:color w:val="000000"/>
          <w:sz w:val="24"/>
          <w:szCs w:val="24"/>
        </w:rPr>
        <w:t>Фонд оценочных средств по программе освоения обязательной дисциплины «Подготовка к первичной специализированной аккредитации специалистов».</w:t>
      </w:r>
    </w:p>
    <w:p w:rsidR="00D27290" w:rsidRPr="00450C69" w:rsidRDefault="00D27290" w:rsidP="00450C69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50C69">
        <w:rPr>
          <w:rFonts w:ascii="Times New Roman" w:hAnsi="Times New Roman"/>
          <w:b/>
          <w:bCs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="00450C69">
        <w:rPr>
          <w:rFonts w:ascii="Times New Roman" w:hAnsi="Times New Roman"/>
          <w:b/>
          <w:bCs/>
          <w:sz w:val="28"/>
          <w:szCs w:val="28"/>
        </w:rPr>
        <w:t>:</w:t>
      </w:r>
    </w:p>
    <w:p w:rsidR="002A1751" w:rsidRDefault="002A1751" w:rsidP="002A1751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A1751" w:rsidRPr="00284716" w:rsidRDefault="002A1751" w:rsidP="002A1751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Этапы подготовки к первичной специализированной аккредитации в рамках программы подготовки ординаторов реализуются следующим образом:</w:t>
      </w:r>
    </w:p>
    <w:p w:rsidR="002A1751" w:rsidRPr="00284716" w:rsidRDefault="00002558" w:rsidP="002A1751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aps/>
          <w:color w:val="000000"/>
        </w:rPr>
        <w:t xml:space="preserve">1. </w:t>
      </w:r>
      <w:r w:rsidR="002A1751" w:rsidRPr="002A1751">
        <w:rPr>
          <w:b/>
          <w:bCs/>
          <w:caps/>
          <w:color w:val="000000"/>
        </w:rPr>
        <w:t>Тестирование</w:t>
      </w:r>
      <w:r w:rsidR="002A1751" w:rsidRPr="00284716">
        <w:rPr>
          <w:b/>
          <w:bCs/>
          <w:color w:val="000000"/>
          <w:sz w:val="28"/>
          <w:szCs w:val="28"/>
        </w:rPr>
        <w:t> </w:t>
      </w:r>
      <w:r w:rsidR="002A1751" w:rsidRPr="00284716">
        <w:rPr>
          <w:color w:val="000000"/>
          <w:sz w:val="28"/>
          <w:szCs w:val="28"/>
        </w:rPr>
        <w:t>- первый этап аккредитации специалиста - проводится с использованием тестовых заданий, комплектуемых для каждого аккредитуемого автоматически с использованием информационных систем путем выбора </w:t>
      </w:r>
      <w:r w:rsidR="002A1751" w:rsidRPr="00284716">
        <w:rPr>
          <w:b/>
          <w:bCs/>
          <w:color w:val="000000"/>
          <w:sz w:val="28"/>
          <w:szCs w:val="28"/>
        </w:rPr>
        <w:t>60 тестовых заданий </w:t>
      </w:r>
      <w:r w:rsidR="002A1751" w:rsidRPr="00284716">
        <w:rPr>
          <w:color w:val="000000"/>
          <w:sz w:val="28"/>
          <w:szCs w:val="28"/>
        </w:rPr>
        <w:t>из единой базы оценочных средств.</w:t>
      </w:r>
    </w:p>
    <w:p w:rsidR="002A1751" w:rsidRPr="00284716" w:rsidRDefault="002A1751" w:rsidP="002A1751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84716">
        <w:rPr>
          <w:color w:val="000000"/>
          <w:sz w:val="28"/>
          <w:szCs w:val="28"/>
        </w:rPr>
        <w:lastRenderedPageBreak/>
        <w:t>Каждый тест содержит </w:t>
      </w:r>
      <w:r w:rsidRPr="00284716">
        <w:rPr>
          <w:b/>
          <w:bCs/>
          <w:color w:val="000000"/>
          <w:sz w:val="28"/>
          <w:szCs w:val="28"/>
        </w:rPr>
        <w:t>4 варианта ответ</w:t>
      </w:r>
      <w:r w:rsidRPr="00284716">
        <w:rPr>
          <w:color w:val="000000"/>
          <w:sz w:val="28"/>
          <w:szCs w:val="28"/>
        </w:rPr>
        <w:t xml:space="preserve">а, среди </w:t>
      </w:r>
      <w:proofErr w:type="gramStart"/>
      <w:r w:rsidRPr="00284716">
        <w:rPr>
          <w:color w:val="000000"/>
          <w:sz w:val="28"/>
          <w:szCs w:val="28"/>
        </w:rPr>
        <w:t>которых</w:t>
      </w:r>
      <w:proofErr w:type="gramEnd"/>
      <w:r>
        <w:rPr>
          <w:color w:val="000000"/>
          <w:sz w:val="28"/>
          <w:szCs w:val="28"/>
        </w:rPr>
        <w:t xml:space="preserve">, </w:t>
      </w:r>
      <w:r w:rsidRPr="00284716">
        <w:rPr>
          <w:color w:val="000000"/>
          <w:sz w:val="28"/>
          <w:szCs w:val="28"/>
        </w:rPr>
        <w:t>только </w:t>
      </w:r>
      <w:r w:rsidRPr="00284716">
        <w:rPr>
          <w:b/>
          <w:bCs/>
          <w:color w:val="000000"/>
          <w:sz w:val="28"/>
          <w:szCs w:val="28"/>
        </w:rPr>
        <w:t>один правильный.</w:t>
      </w:r>
    </w:p>
    <w:p w:rsidR="002A1751" w:rsidRPr="00284716" w:rsidRDefault="002A1751" w:rsidP="002A1751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84716">
        <w:rPr>
          <w:color w:val="000000"/>
          <w:sz w:val="28"/>
          <w:szCs w:val="28"/>
        </w:rPr>
        <w:t xml:space="preserve">На решение </w:t>
      </w:r>
      <w:proofErr w:type="gramStart"/>
      <w:r w:rsidRPr="00284716">
        <w:rPr>
          <w:color w:val="000000"/>
          <w:sz w:val="28"/>
          <w:szCs w:val="28"/>
        </w:rPr>
        <w:t>аккредитуемым</w:t>
      </w:r>
      <w:proofErr w:type="gramEnd"/>
      <w:r w:rsidRPr="00284716">
        <w:rPr>
          <w:color w:val="000000"/>
          <w:sz w:val="28"/>
          <w:szCs w:val="28"/>
        </w:rPr>
        <w:t xml:space="preserve"> варианта тестовых заданий отводится</w:t>
      </w:r>
      <w:r w:rsidRPr="00284716">
        <w:rPr>
          <w:b/>
          <w:bCs/>
          <w:color w:val="000000"/>
          <w:sz w:val="28"/>
          <w:szCs w:val="28"/>
        </w:rPr>
        <w:t> 60 минут.</w:t>
      </w:r>
    </w:p>
    <w:p w:rsidR="002A1751" w:rsidRPr="00284716" w:rsidRDefault="002A1751" w:rsidP="002A1751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84716">
        <w:rPr>
          <w:b/>
          <w:bCs/>
          <w:color w:val="000000"/>
          <w:sz w:val="28"/>
          <w:szCs w:val="28"/>
        </w:rPr>
        <w:t>Результат</w:t>
      </w:r>
      <w:r w:rsidRPr="00284716">
        <w:rPr>
          <w:color w:val="000000"/>
          <w:sz w:val="28"/>
          <w:szCs w:val="28"/>
        </w:rPr>
        <w:t> формируется автоматически с указанием процента правильных ответов от общего количества тестовых заданий: </w:t>
      </w:r>
    </w:p>
    <w:p w:rsidR="002A1751" w:rsidRPr="00284716" w:rsidRDefault="002A1751" w:rsidP="00FF3189">
      <w:pPr>
        <w:pStyle w:val="ae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84716">
        <w:rPr>
          <w:b/>
          <w:bCs/>
          <w:color w:val="000000"/>
          <w:sz w:val="28"/>
          <w:szCs w:val="28"/>
        </w:rPr>
        <w:t>"сдано" при результате 70% и более </w:t>
      </w:r>
      <w:r w:rsidRPr="00284716">
        <w:rPr>
          <w:color w:val="000000"/>
          <w:sz w:val="28"/>
          <w:szCs w:val="28"/>
        </w:rPr>
        <w:t>правильных ответов;</w:t>
      </w:r>
    </w:p>
    <w:p w:rsidR="002A1751" w:rsidRPr="00284716" w:rsidRDefault="002A1751" w:rsidP="00FF3189">
      <w:pPr>
        <w:pStyle w:val="ae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84716">
        <w:rPr>
          <w:b/>
          <w:bCs/>
          <w:color w:val="000000"/>
          <w:sz w:val="28"/>
          <w:szCs w:val="28"/>
        </w:rPr>
        <w:t>"не сдано" при результате 69% и менее </w:t>
      </w:r>
      <w:r w:rsidRPr="00284716">
        <w:rPr>
          <w:color w:val="000000"/>
          <w:sz w:val="28"/>
          <w:szCs w:val="28"/>
        </w:rPr>
        <w:t>правильных ответов;</w:t>
      </w:r>
    </w:p>
    <w:p w:rsidR="002A1751" w:rsidRDefault="002A1751" w:rsidP="002A1751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284716">
        <w:rPr>
          <w:color w:val="000000"/>
          <w:sz w:val="28"/>
          <w:szCs w:val="28"/>
        </w:rPr>
        <w:t>Ознакомиться с банком тестовых заданий можно путем прохождения репетиционного экзамена в рамках подготовки к первому этапу аккредитации </w:t>
      </w:r>
      <w:r>
        <w:rPr>
          <w:color w:val="000000"/>
          <w:sz w:val="28"/>
          <w:szCs w:val="28"/>
        </w:rPr>
        <w:t xml:space="preserve">можно </w:t>
      </w:r>
      <w:r>
        <w:rPr>
          <w:sz w:val="28"/>
        </w:rPr>
        <w:t xml:space="preserve">на сайте Методического центра аккредитации специалистов </w:t>
      </w:r>
      <w:r w:rsidRPr="00234817">
        <w:rPr>
          <w:sz w:val="28"/>
          <w:szCs w:val="28"/>
        </w:rPr>
        <w:t>(</w:t>
      </w:r>
      <w:hyperlink r:id="rId37" w:history="1">
        <w:r w:rsidRPr="009711EA">
          <w:rPr>
            <w:rStyle w:val="af6"/>
            <w:iCs/>
            <w:sz w:val="28"/>
            <w:szCs w:val="28"/>
          </w:rPr>
          <w:t>https://fmza.ru/fos_primary_specialized/</w:t>
        </w:r>
      </w:hyperlink>
      <w:r w:rsidRPr="00234817">
        <w:rPr>
          <w:rStyle w:val="-"/>
          <w:iCs/>
          <w:sz w:val="28"/>
          <w:szCs w:val="28"/>
        </w:rPr>
        <w:t>)</w:t>
      </w:r>
      <w:r>
        <w:rPr>
          <w:rStyle w:val="-"/>
          <w:iCs/>
          <w:sz w:val="28"/>
          <w:szCs w:val="28"/>
        </w:rPr>
        <w:t xml:space="preserve"> -</w:t>
      </w:r>
      <w:r w:rsidRPr="00284716">
        <w:rPr>
          <w:color w:val="000000"/>
          <w:sz w:val="28"/>
          <w:szCs w:val="28"/>
        </w:rPr>
        <w:t> раздел </w:t>
      </w:r>
      <w:r w:rsidRPr="00284716">
        <w:rPr>
          <w:b/>
          <w:bCs/>
          <w:color w:val="000000"/>
          <w:sz w:val="28"/>
          <w:szCs w:val="28"/>
        </w:rPr>
        <w:t>Репетиционный экзамен.</w:t>
      </w:r>
    </w:p>
    <w:p w:rsidR="002A1751" w:rsidRPr="002A1751" w:rsidRDefault="002A1751" w:rsidP="002A1751">
      <w:pPr>
        <w:widowControl w:val="0"/>
        <w:shd w:val="clear" w:color="auto" w:fill="FFFFFF"/>
        <w:spacing w:after="0" w:line="360" w:lineRule="auto"/>
        <w:jc w:val="both"/>
        <w:rPr>
          <w:rStyle w:val="-"/>
          <w:rFonts w:ascii="Times New Roman" w:hAnsi="Times New Roman"/>
          <w:iCs/>
          <w:color w:val="0070C0"/>
          <w:sz w:val="28"/>
          <w:szCs w:val="28"/>
        </w:rPr>
      </w:pPr>
      <w:r w:rsidRPr="002A1751">
        <w:rPr>
          <w:rFonts w:ascii="Times New Roman" w:hAnsi="Times New Roman"/>
          <w:color w:val="000000"/>
          <w:sz w:val="28"/>
          <w:szCs w:val="28"/>
        </w:rPr>
        <w:t xml:space="preserve">В случае отсутствия тестов на портале, ординаторам предоставляется банк тестовых заданий, размещенный </w:t>
      </w:r>
      <w:r>
        <w:rPr>
          <w:rFonts w:ascii="Times New Roman" w:hAnsi="Times New Roman"/>
          <w:sz w:val="28"/>
          <w:szCs w:val="28"/>
        </w:rPr>
        <w:t xml:space="preserve">на информационном портале </w:t>
      </w:r>
      <w:proofErr w:type="spellStart"/>
      <w:r>
        <w:rPr>
          <w:rFonts w:ascii="Times New Roman" w:hAnsi="Times New Roman"/>
          <w:sz w:val="28"/>
          <w:szCs w:val="28"/>
        </w:rPr>
        <w:t>ВолгГМУ</w:t>
      </w:r>
      <w:proofErr w:type="spellEnd"/>
      <w:r>
        <w:rPr>
          <w:rFonts w:ascii="Times New Roman" w:hAnsi="Times New Roman"/>
          <w:sz w:val="28"/>
          <w:szCs w:val="28"/>
        </w:rPr>
        <w:t xml:space="preserve"> в ЭИОС (</w:t>
      </w:r>
      <w:hyperlink r:id="rId38" w:history="1">
        <w:r w:rsidRPr="002A1751">
          <w:rPr>
            <w:rStyle w:val="af6"/>
            <w:rFonts w:ascii="Times New Roman" w:hAnsi="Times New Roman"/>
            <w:iCs/>
            <w:sz w:val="28"/>
            <w:szCs w:val="28"/>
          </w:rPr>
          <w:t>https://elearning.volgmed.ru/</w:t>
        </w:r>
      </w:hyperlink>
      <w:r>
        <w:rPr>
          <w:rStyle w:val="af6"/>
          <w:rFonts w:ascii="Times New Roman" w:hAnsi="Times New Roman"/>
          <w:iCs/>
          <w:sz w:val="28"/>
          <w:szCs w:val="28"/>
        </w:rPr>
        <w:t>).</w:t>
      </w:r>
    </w:p>
    <w:p w:rsidR="00450C69" w:rsidRPr="00450C69" w:rsidRDefault="00450C69" w:rsidP="00450C6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50C69">
        <w:rPr>
          <w:rFonts w:ascii="Times New Roman" w:hAnsi="Times New Roman"/>
          <w:b/>
          <w:sz w:val="28"/>
          <w:szCs w:val="28"/>
        </w:rPr>
        <w:t>1. Примеры типовых тестовых заданий для проведения текущей аттестации, проверяющих знания и умения</w:t>
      </w:r>
      <w:r>
        <w:rPr>
          <w:rFonts w:ascii="Times New Roman" w:hAnsi="Times New Roman"/>
          <w:b/>
          <w:sz w:val="28"/>
          <w:szCs w:val="28"/>
        </w:rPr>
        <w:t xml:space="preserve"> в рамках компетенций.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7"/>
        <w:gridCol w:w="6495"/>
        <w:gridCol w:w="1720"/>
      </w:tblGrid>
      <w:tr w:rsidR="00450C69" w:rsidTr="002A1751">
        <w:trPr>
          <w:trHeight w:val="308"/>
        </w:trPr>
        <w:tc>
          <w:tcPr>
            <w:tcW w:w="2047" w:type="dxa"/>
          </w:tcPr>
          <w:p w:rsidR="00450C69" w:rsidRPr="00450C69" w:rsidRDefault="00450C69" w:rsidP="00450C6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50C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дисциплины</w:t>
            </w:r>
          </w:p>
        </w:tc>
        <w:tc>
          <w:tcPr>
            <w:tcW w:w="6495" w:type="dxa"/>
          </w:tcPr>
          <w:p w:rsidR="00450C69" w:rsidRPr="00450C69" w:rsidRDefault="00450C69" w:rsidP="00450C6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50C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1720" w:type="dxa"/>
          </w:tcPr>
          <w:p w:rsidR="00450C69" w:rsidRPr="00450C69" w:rsidRDefault="00450C69" w:rsidP="00450C6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50C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Проверяемые компетенции</w:t>
            </w:r>
          </w:p>
        </w:tc>
      </w:tr>
      <w:tr w:rsidR="00450C69" w:rsidTr="002A1751">
        <w:trPr>
          <w:trHeight w:val="345"/>
        </w:trPr>
        <w:tc>
          <w:tcPr>
            <w:tcW w:w="2047" w:type="dxa"/>
          </w:tcPr>
          <w:p w:rsidR="00450C69" w:rsidRPr="00350419" w:rsidRDefault="0002038D" w:rsidP="0002038D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  <w:r w:rsidRPr="00350419">
              <w:rPr>
                <w:rStyle w:val="FontStyle75"/>
                <w:b/>
                <w:sz w:val="22"/>
                <w:szCs w:val="22"/>
              </w:rPr>
              <w:t>Б</w:t>
            </w:r>
            <w:proofErr w:type="gramStart"/>
            <w:r w:rsidRPr="00350419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350419">
              <w:rPr>
                <w:rStyle w:val="FontStyle75"/>
                <w:b/>
                <w:sz w:val="22"/>
                <w:szCs w:val="22"/>
              </w:rPr>
              <w:t>.В.ОД.3.1</w:t>
            </w:r>
          </w:p>
          <w:p w:rsidR="00A64E60" w:rsidRDefault="00A64E60" w:rsidP="0002038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86155E" w:rsidRDefault="0002038D" w:rsidP="0002038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50419">
              <w:rPr>
                <w:rFonts w:ascii="Times New Roman" w:hAnsi="Times New Roman"/>
                <w:b/>
              </w:rPr>
              <w:t>Органи</w:t>
            </w:r>
            <w:r w:rsidR="0086155E">
              <w:rPr>
                <w:rFonts w:ascii="Times New Roman" w:hAnsi="Times New Roman"/>
                <w:b/>
              </w:rPr>
              <w:t>зация психиатрической помощи</w:t>
            </w:r>
          </w:p>
          <w:p w:rsidR="0002038D" w:rsidRDefault="0002038D" w:rsidP="0086155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419">
              <w:rPr>
                <w:rFonts w:ascii="Times New Roman" w:hAnsi="Times New Roman"/>
                <w:b/>
              </w:rPr>
              <w:t xml:space="preserve">методы диагностики            и лечения                            в </w:t>
            </w:r>
            <w:r w:rsidR="0086155E">
              <w:rPr>
                <w:rFonts w:ascii="Times New Roman" w:hAnsi="Times New Roman"/>
                <w:b/>
              </w:rPr>
              <w:t>психиатрии</w:t>
            </w:r>
          </w:p>
        </w:tc>
        <w:tc>
          <w:tcPr>
            <w:tcW w:w="6495" w:type="dxa"/>
          </w:tcPr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 ЗАКОН РФ «О ПСИХИАТРИЧЕСКОЙ ПОМОЩИ И ГАРАНТИЯХ ПРАВ ГРАЖДАН ПРИ ЕЕ ОКАЗАНИИ» ПРИМЕНЯЕТСЯ В ОТНОШЕНИИ…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а)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только </w:t>
            </w: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государственных учреждений системы здравоохранения федерального уровня;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б) медицинских учреждений муниципального уровня;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в) </w:t>
            </w:r>
            <w:r w:rsidRPr="00A851BC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всех учреждений и лиц, оказывающих психиатрическую помощь на территории РФ;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г)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всех врачей-</w:t>
            </w: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психиатров за исключением частнопрактикующих врачей.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 ПСИХИАТРИЧЕСКАЯ ПОМОЩЬ ЯВЛЯЕТСЯ ДОБРОВОЛЬНОЙ, ЕСЛИ ОНА ОКАЗЫВАЕТСЯ…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а) по просьбе близких родственников пациента;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б) при самостоятельном обращении дееспособного пациента в психиатрическое учреждение</w:t>
            </w: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в) по направлению участкового врача территориальной поликлиники;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г) по просьбе или с согласия лица не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зависимо от его возраста.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 ПРАВО НА ПОЛУЧЕНИЕ ИНФОРМАЦИИ О СВОИХ ПРАВАХ, А ТАКЖЕ О ХАРАКТЕРЕ ИМЕЮЩИХСЯ ПСИХИЧЕСКИХ РАССТРОЙСТВ И ПРИМЕНЯЕМЫХ МЕТОДАХ ЛЕЧЕНИЯ В ДОСТУПНОЙ ФОРМЕ И С УЧЕТОМ ПСИХИЧЕСКОГО СОСТОЯНИЯ ИМЕЮТ…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а) только лица, не состоящие под диспансерным наблюдением;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б) только лица, госпитализированные в психиатрический стационар;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в) только лица, получающие лечение психотропными средствами;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г)</w:t>
            </w:r>
            <w:r w:rsidRPr="00A851BC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все лица, страдающие психическим расстройством при оказании им психиатрической помощи.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 РЕШЕНИЕ О НЕПРИГОДНОСТИ ГРАЖДАНИНА ВСЛЕДСТВИЕ ПСИХИЧЕСКОГО РАССТРОЙСТВА К ВЫПОЛНЕНИЮ ОТДЕЛЬНЫХ ВИДОВ ПРОФЕССИОНАЛЬНОЙ ДЕЯТЕЛЬНОСТИ И ДЕЯТЕЛЬНОСТИ, СВЯЗАННОЙ С ИСТОЧНИКОМ ПОВЫШЕННОЙ ОПАСНОСТИ, ПРИНИМАЕТСЯ…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а) врачом любой специальности;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б) врачо</w:t>
            </w:r>
            <w:proofErr w:type="gramStart"/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м-</w:t>
            </w:r>
            <w:proofErr w:type="gramEnd"/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психиатром единолично;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в) </w:t>
            </w:r>
            <w:r w:rsidRPr="00A851BC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врачебной комиссией, уполномоченной на то органом здравоохранения;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г) прокурором;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д) судом.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 СВЕДЕНИЯ О СОСТОЯНИИ ПСИХИЧЕСКОГО ЗДОРОВЬЯ ГРАЖДАНИНА ИМЕЮТ ПРАВО ЗАПРАШИВАТЬ…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а) сотрудники по работе;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б) соседи;</w:t>
            </w:r>
          </w:p>
          <w:p w:rsidR="00A851BC" w:rsidRPr="00A851BC" w:rsidRDefault="00A851BC" w:rsidP="00A851B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в) </w:t>
            </w:r>
            <w:r w:rsidRPr="00A851BC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судебно-следственные органы,</w:t>
            </w:r>
            <w:r w:rsidRPr="00A851B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A851BC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в связи с проведением расследования или судебным разбирательством;</w:t>
            </w:r>
          </w:p>
          <w:p w:rsidR="00350419" w:rsidRPr="0086155E" w:rsidRDefault="00A851BC" w:rsidP="00A851BC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A851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г) никому не дано такого права.</w:t>
            </w:r>
          </w:p>
        </w:tc>
        <w:tc>
          <w:tcPr>
            <w:tcW w:w="1720" w:type="dxa"/>
          </w:tcPr>
          <w:p w:rsidR="0002038D" w:rsidRPr="0002038D" w:rsidRDefault="0002038D" w:rsidP="0002038D">
            <w:pPr>
              <w:pStyle w:val="Style54"/>
              <w:widowControl/>
              <w:spacing w:line="240" w:lineRule="auto"/>
            </w:pPr>
            <w:r w:rsidRPr="0002038D">
              <w:lastRenderedPageBreak/>
              <w:t>УК-1,</w:t>
            </w:r>
          </w:p>
          <w:p w:rsidR="0002038D" w:rsidRPr="0002038D" w:rsidRDefault="0002038D" w:rsidP="0002038D">
            <w:pPr>
              <w:pStyle w:val="Style54"/>
              <w:widowControl/>
              <w:spacing w:line="240" w:lineRule="auto"/>
            </w:pPr>
            <w:r w:rsidRPr="0002038D">
              <w:t>ПК-1, ПК-2  ПК-4, ПК-5, ПК-6</w:t>
            </w:r>
          </w:p>
          <w:p w:rsidR="00450C69" w:rsidRDefault="0002038D" w:rsidP="0002038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2038D">
              <w:rPr>
                <w:rFonts w:ascii="Times New Roman" w:hAnsi="Times New Roman"/>
                <w:sz w:val="24"/>
                <w:szCs w:val="24"/>
              </w:rPr>
              <w:t>ПК-8, ПК-9, ПК-10</w:t>
            </w:r>
          </w:p>
        </w:tc>
      </w:tr>
      <w:tr w:rsidR="00AD6899" w:rsidTr="002A1751">
        <w:trPr>
          <w:trHeight w:val="263"/>
        </w:trPr>
        <w:tc>
          <w:tcPr>
            <w:tcW w:w="2047" w:type="dxa"/>
          </w:tcPr>
          <w:p w:rsidR="00AD6899" w:rsidRPr="00350419" w:rsidRDefault="00AD6899" w:rsidP="00AD6899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  <w:r w:rsidRPr="00350419">
              <w:rPr>
                <w:rStyle w:val="FontStyle75"/>
                <w:b/>
                <w:sz w:val="22"/>
                <w:szCs w:val="22"/>
              </w:rPr>
              <w:lastRenderedPageBreak/>
              <w:t>Б</w:t>
            </w:r>
            <w:proofErr w:type="gramStart"/>
            <w:r w:rsidRPr="00350419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350419">
              <w:rPr>
                <w:rStyle w:val="FontStyle75"/>
                <w:b/>
                <w:sz w:val="22"/>
                <w:szCs w:val="22"/>
              </w:rPr>
              <w:t>.В.ОД.3</w:t>
            </w:r>
            <w:r>
              <w:rPr>
                <w:rStyle w:val="FontStyle75"/>
                <w:b/>
                <w:sz w:val="22"/>
                <w:szCs w:val="22"/>
              </w:rPr>
              <w:t>.2</w:t>
            </w:r>
          </w:p>
          <w:p w:rsidR="00AD6899" w:rsidRDefault="00AD6899" w:rsidP="00AD6899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</w:p>
          <w:p w:rsidR="00AD6899" w:rsidRPr="00843733" w:rsidRDefault="00AD6899" w:rsidP="00AD689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3733">
              <w:rPr>
                <w:rFonts w:ascii="Times New Roman" w:hAnsi="Times New Roman"/>
                <w:b/>
              </w:rPr>
              <w:t xml:space="preserve">Общая </w:t>
            </w:r>
          </w:p>
          <w:p w:rsidR="00AD6899" w:rsidRDefault="00AD6899" w:rsidP="00AD6899">
            <w:p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43733">
              <w:rPr>
                <w:rFonts w:ascii="Times New Roman" w:hAnsi="Times New Roman"/>
                <w:b/>
              </w:rPr>
              <w:t>психопатология»</w:t>
            </w:r>
          </w:p>
        </w:tc>
        <w:tc>
          <w:tcPr>
            <w:tcW w:w="6495" w:type="dxa"/>
          </w:tcPr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155E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86155E">
              <w:rPr>
                <w:rFonts w:ascii="Times New Roman" w:hAnsi="Times New Roman"/>
                <w:sz w:val="24"/>
                <w:szCs w:val="24"/>
              </w:rPr>
              <w:tab/>
              <w:t xml:space="preserve">Астенический синдром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86155E">
              <w:rPr>
                <w:rFonts w:ascii="Times New Roman" w:hAnsi="Times New Roman"/>
                <w:sz w:val="24"/>
                <w:szCs w:val="24"/>
              </w:rPr>
              <w:t xml:space="preserve">характеризуется 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ab/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физической истощаемостью</w:t>
            </w: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психической истощаемостью</w:t>
            </w: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155E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фиксационной амнезией</w:t>
            </w: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аффективной лабильностью</w:t>
            </w: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155E">
              <w:rPr>
                <w:rFonts w:ascii="Times New Roman" w:hAnsi="Times New Roman"/>
                <w:sz w:val="24"/>
                <w:szCs w:val="24"/>
              </w:rPr>
              <w:t>2.</w:t>
            </w:r>
            <w:r w:rsidRPr="0086155E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86155E">
              <w:rPr>
                <w:rFonts w:ascii="Times New Roman" w:hAnsi="Times New Roman"/>
                <w:sz w:val="24"/>
                <w:szCs w:val="24"/>
              </w:rPr>
              <w:t>депресси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5E">
              <w:rPr>
                <w:rFonts w:ascii="Times New Roman" w:hAnsi="Times New Roman"/>
                <w:sz w:val="24"/>
                <w:szCs w:val="24"/>
              </w:rPr>
              <w:t xml:space="preserve"> характер</w:t>
            </w:r>
            <w:r>
              <w:rPr>
                <w:rFonts w:ascii="Times New Roman" w:hAnsi="Times New Roman"/>
                <w:sz w:val="24"/>
                <w:szCs w:val="24"/>
              </w:rPr>
              <w:t>но…</w:t>
            </w: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AD6899">
              <w:rPr>
                <w:rFonts w:ascii="Times New Roman" w:hAnsi="Times New Roman"/>
                <w:b/>
                <w:sz w:val="24"/>
                <w:szCs w:val="24"/>
              </w:rPr>
              <w:t>гипотимия</w:t>
            </w:r>
            <w:proofErr w:type="spellEnd"/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судорожные пароксизмы</w:t>
            </w: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бред величия</w:t>
            </w: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парамнезии</w:t>
            </w:r>
          </w:p>
          <w:p w:rsidR="00AD6899" w:rsidRPr="0086155E" w:rsidRDefault="00AD6899" w:rsidP="00AD689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6899" w:rsidRPr="00AD6899" w:rsidRDefault="00AD6899" w:rsidP="00AD6899">
            <w:pPr>
              <w:pStyle w:val="afb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AD6899">
              <w:rPr>
                <w:color w:val="000000"/>
              </w:rPr>
              <w:t>.</w:t>
            </w:r>
            <w:r w:rsidRPr="00AD6899">
              <w:rPr>
                <w:color w:val="000000"/>
              </w:rPr>
              <w:tab/>
              <w:t xml:space="preserve">К соматическим признакам депрессии относятся </w:t>
            </w:r>
          </w:p>
          <w:p w:rsidR="00AD6899" w:rsidRPr="00AD6899" w:rsidRDefault="00AD6899" w:rsidP="00AD6899">
            <w:pPr>
              <w:pStyle w:val="afb"/>
              <w:spacing w:line="276" w:lineRule="auto"/>
              <w:rPr>
                <w:color w:val="000000"/>
              </w:rPr>
            </w:pPr>
            <w:r w:rsidRPr="00AD6899">
              <w:rPr>
                <w:color w:val="000000"/>
              </w:rPr>
              <w:tab/>
              <w:t>а)</w:t>
            </w:r>
            <w:r w:rsidRPr="00AD6899">
              <w:rPr>
                <w:color w:val="000000"/>
              </w:rPr>
              <w:tab/>
            </w:r>
            <w:r w:rsidRPr="00AD6899">
              <w:rPr>
                <w:b/>
                <w:color w:val="000000"/>
              </w:rPr>
              <w:t>запоры</w:t>
            </w:r>
            <w:r w:rsidRPr="00AD6899">
              <w:rPr>
                <w:color w:val="000000"/>
              </w:rPr>
              <w:t xml:space="preserve"> </w:t>
            </w:r>
          </w:p>
          <w:p w:rsidR="00AD6899" w:rsidRPr="00AD6899" w:rsidRDefault="00AD6899" w:rsidP="00AD6899">
            <w:pPr>
              <w:pStyle w:val="afb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  <w:t>б)</w:t>
            </w:r>
            <w:r>
              <w:rPr>
                <w:color w:val="000000"/>
              </w:rPr>
              <w:tab/>
            </w:r>
            <w:proofErr w:type="spellStart"/>
            <w:r>
              <w:rPr>
                <w:color w:val="000000"/>
              </w:rPr>
              <w:t>тахипное</w:t>
            </w:r>
            <w:proofErr w:type="spellEnd"/>
          </w:p>
          <w:p w:rsidR="00AD6899" w:rsidRPr="00AD6899" w:rsidRDefault="00AD6899" w:rsidP="00AD6899">
            <w:pPr>
              <w:pStyle w:val="afb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  <w:t>в)</w:t>
            </w:r>
            <w:r>
              <w:rPr>
                <w:color w:val="000000"/>
              </w:rPr>
              <w:tab/>
            </w:r>
            <w:proofErr w:type="spellStart"/>
            <w:r>
              <w:rPr>
                <w:color w:val="000000"/>
              </w:rPr>
              <w:t>миоз</w:t>
            </w:r>
            <w:proofErr w:type="spellEnd"/>
          </w:p>
          <w:p w:rsidR="00AD6899" w:rsidRDefault="00AD6899" w:rsidP="00AD6899">
            <w:pPr>
              <w:pStyle w:val="afb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ab/>
              <w:t>г)</w:t>
            </w:r>
            <w:r>
              <w:rPr>
                <w:color w:val="000000"/>
              </w:rPr>
              <w:tab/>
              <w:t>брадикардия</w:t>
            </w:r>
          </w:p>
          <w:p w:rsidR="00AD6899" w:rsidRPr="00AD6899" w:rsidRDefault="00AD6899" w:rsidP="00AD6899">
            <w:pPr>
              <w:pStyle w:val="afb"/>
              <w:spacing w:line="276" w:lineRule="auto"/>
              <w:rPr>
                <w:color w:val="000000"/>
              </w:rPr>
            </w:pPr>
          </w:p>
          <w:p w:rsidR="00AD6899" w:rsidRPr="00AD6899" w:rsidRDefault="00AD6899" w:rsidP="00AD6899">
            <w:pPr>
              <w:pStyle w:val="afb"/>
              <w:rPr>
                <w:color w:val="000000"/>
              </w:rPr>
            </w:pPr>
            <w:r w:rsidRPr="00A851BC">
              <w:rPr>
                <w:color w:val="000000"/>
              </w:rPr>
              <w:t>4.</w:t>
            </w:r>
            <w:r w:rsidRPr="00AD6899">
              <w:rPr>
                <w:b/>
                <w:color w:val="000000"/>
              </w:rPr>
              <w:tab/>
            </w:r>
            <w:proofErr w:type="spellStart"/>
            <w:r w:rsidRPr="00AD6899">
              <w:rPr>
                <w:color w:val="000000"/>
              </w:rPr>
              <w:t>Сенестопатии</w:t>
            </w:r>
            <w:proofErr w:type="spellEnd"/>
            <w:r w:rsidRPr="00AD6899">
              <w:rPr>
                <w:color w:val="000000"/>
              </w:rPr>
              <w:t xml:space="preserve"> характеризуются </w:t>
            </w:r>
            <w:r>
              <w:rPr>
                <w:color w:val="000000"/>
              </w:rPr>
              <w:t>…</w:t>
            </w:r>
          </w:p>
          <w:p w:rsidR="00AD6899" w:rsidRPr="00A851BC" w:rsidRDefault="00AD6899" w:rsidP="00AD6899">
            <w:pPr>
              <w:pStyle w:val="afb"/>
              <w:rPr>
                <w:b/>
                <w:color w:val="000000"/>
              </w:rPr>
            </w:pPr>
            <w:r w:rsidRPr="00AD6899">
              <w:rPr>
                <w:color w:val="000000"/>
              </w:rPr>
              <w:tab/>
              <w:t>а)</w:t>
            </w:r>
            <w:r w:rsidRPr="00AD6899">
              <w:rPr>
                <w:color w:val="000000"/>
              </w:rPr>
              <w:tab/>
            </w:r>
            <w:r w:rsidRPr="00A851BC">
              <w:rPr>
                <w:b/>
                <w:color w:val="000000"/>
              </w:rPr>
              <w:t xml:space="preserve">разнообразными, крайне мучительными, тягостными ощущениями в различных частях тела </w:t>
            </w:r>
          </w:p>
          <w:p w:rsidR="00AD6899" w:rsidRPr="00AD6899" w:rsidRDefault="00AD6899" w:rsidP="00AD6899">
            <w:pPr>
              <w:pStyle w:val="afb"/>
              <w:rPr>
                <w:color w:val="000000"/>
              </w:rPr>
            </w:pPr>
            <w:r w:rsidRPr="00AD6899">
              <w:rPr>
                <w:color w:val="000000"/>
              </w:rPr>
              <w:tab/>
              <w:t>б)</w:t>
            </w:r>
            <w:r w:rsidRPr="00AD6899">
              <w:rPr>
                <w:color w:val="000000"/>
              </w:rPr>
              <w:tab/>
            </w:r>
            <w:r>
              <w:rPr>
                <w:color w:val="000000"/>
              </w:rPr>
              <w:t>болезненными ощущениями</w:t>
            </w:r>
            <w:r w:rsidRPr="00AD6899">
              <w:rPr>
                <w:color w:val="000000"/>
              </w:rPr>
              <w:t xml:space="preserve"> </w:t>
            </w:r>
          </w:p>
          <w:p w:rsidR="00AD6899" w:rsidRPr="00AD6899" w:rsidRDefault="00AD6899" w:rsidP="00AD6899">
            <w:pPr>
              <w:pStyle w:val="afb"/>
              <w:rPr>
                <w:color w:val="000000"/>
              </w:rPr>
            </w:pPr>
            <w:r w:rsidRPr="00AD6899">
              <w:rPr>
                <w:color w:val="000000"/>
              </w:rPr>
              <w:tab/>
              <w:t>в)</w:t>
            </w:r>
            <w:r w:rsidRPr="00AD6899">
              <w:rPr>
                <w:color w:val="000000"/>
              </w:rPr>
              <w:tab/>
            </w:r>
            <w:r>
              <w:rPr>
                <w:color w:val="000000"/>
              </w:rPr>
              <w:t>подтверждаются</w:t>
            </w:r>
            <w:r w:rsidRPr="00AD6899">
              <w:rPr>
                <w:color w:val="000000"/>
              </w:rPr>
              <w:t xml:space="preserve"> соматическими методами исследований причин </w:t>
            </w:r>
          </w:p>
          <w:p w:rsidR="00AD6899" w:rsidRPr="00AD6899" w:rsidRDefault="00AD6899" w:rsidP="00AD6899">
            <w:pPr>
              <w:pStyle w:val="afb"/>
              <w:rPr>
                <w:color w:val="000000"/>
              </w:rPr>
            </w:pPr>
            <w:r w:rsidRPr="00AD6899">
              <w:rPr>
                <w:color w:val="000000"/>
              </w:rPr>
              <w:tab/>
              <w:t>г)</w:t>
            </w:r>
            <w:r w:rsidRPr="00AD6899">
              <w:rPr>
                <w:color w:val="000000"/>
              </w:rPr>
              <w:tab/>
            </w:r>
            <w:r>
              <w:rPr>
                <w:color w:val="000000"/>
              </w:rPr>
              <w:t>нарушением в</w:t>
            </w:r>
            <w:r w:rsidRPr="00AD6899">
              <w:rPr>
                <w:color w:val="000000"/>
              </w:rPr>
              <w:t>осприятия</w:t>
            </w:r>
            <w:r w:rsidR="00A851BC">
              <w:rPr>
                <w:color w:val="000000"/>
              </w:rPr>
              <w:t xml:space="preserve"> (искажением</w:t>
            </w:r>
            <w:r w:rsidRPr="00AD6899">
              <w:rPr>
                <w:color w:val="000000"/>
              </w:rPr>
              <w:t xml:space="preserve"> формы и величины</w:t>
            </w:r>
            <w:r w:rsidR="00A851BC">
              <w:rPr>
                <w:color w:val="000000"/>
              </w:rPr>
              <w:t>)</w:t>
            </w:r>
            <w:r w:rsidRPr="00AD6899">
              <w:rPr>
                <w:color w:val="000000"/>
              </w:rPr>
              <w:t xml:space="preserve"> своего тела </w:t>
            </w:r>
          </w:p>
          <w:p w:rsidR="00AD6899" w:rsidRPr="00AD6899" w:rsidRDefault="00AD6899" w:rsidP="00AD6899">
            <w:pPr>
              <w:pStyle w:val="afb"/>
              <w:rPr>
                <w:color w:val="000000"/>
              </w:rPr>
            </w:pPr>
          </w:p>
          <w:p w:rsidR="00A851BC" w:rsidRPr="00A851BC" w:rsidRDefault="00A851BC" w:rsidP="00A851BC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AD6899" w:rsidRPr="00AD6899">
              <w:rPr>
                <w:color w:val="000000"/>
              </w:rPr>
              <w:t>.</w:t>
            </w:r>
            <w:r w:rsidR="00AD6899" w:rsidRPr="00AD6899">
              <w:rPr>
                <w:color w:val="000000"/>
              </w:rPr>
              <w:tab/>
            </w:r>
            <w:r w:rsidRPr="00A851BC">
              <w:rPr>
                <w:color w:val="000000"/>
              </w:rPr>
              <w:t>Истерический припадок проявляется</w:t>
            </w:r>
            <w:r>
              <w:rPr>
                <w:color w:val="000000"/>
              </w:rPr>
              <w:t>…</w:t>
            </w:r>
          </w:p>
          <w:p w:rsidR="00A851BC" w:rsidRPr="00A851BC" w:rsidRDefault="00A851BC" w:rsidP="00A851BC">
            <w:pPr>
              <w:pStyle w:val="afb"/>
              <w:rPr>
                <w:color w:val="000000"/>
              </w:rPr>
            </w:pPr>
            <w:r w:rsidRPr="00A851BC">
              <w:rPr>
                <w:color w:val="000000"/>
              </w:rPr>
              <w:tab/>
              <w:t>а)</w:t>
            </w:r>
            <w:r w:rsidRPr="00A851BC">
              <w:rPr>
                <w:color w:val="000000"/>
              </w:rPr>
              <w:tab/>
              <w:t>припадк</w:t>
            </w:r>
            <w:r>
              <w:rPr>
                <w:color w:val="000000"/>
              </w:rPr>
              <w:t>ом</w:t>
            </w:r>
            <w:r w:rsidRPr="00A851BC">
              <w:rPr>
                <w:color w:val="000000"/>
              </w:rPr>
              <w:t xml:space="preserve"> с клонической и тонической фазой </w:t>
            </w:r>
          </w:p>
          <w:p w:rsidR="00A851BC" w:rsidRPr="00A851BC" w:rsidRDefault="00A851BC" w:rsidP="00A851BC">
            <w:pPr>
              <w:pStyle w:val="afb"/>
              <w:rPr>
                <w:color w:val="000000"/>
              </w:rPr>
            </w:pPr>
            <w:r>
              <w:rPr>
                <w:color w:val="000000"/>
              </w:rPr>
              <w:tab/>
              <w:t>б)</w:t>
            </w:r>
            <w:r>
              <w:rPr>
                <w:color w:val="000000"/>
              </w:rPr>
              <w:tab/>
              <w:t>разнообразием</w:t>
            </w:r>
            <w:r w:rsidRPr="00A851BC">
              <w:rPr>
                <w:color w:val="000000"/>
              </w:rPr>
              <w:t xml:space="preserve"> сложных, выразительных движений </w:t>
            </w:r>
            <w:r>
              <w:rPr>
                <w:color w:val="000000"/>
              </w:rPr>
              <w:t>и эмоций</w:t>
            </w:r>
          </w:p>
          <w:p w:rsidR="00A851BC" w:rsidRPr="00A851BC" w:rsidRDefault="00A851BC" w:rsidP="00A851BC">
            <w:pPr>
              <w:pStyle w:val="afb"/>
              <w:rPr>
                <w:color w:val="000000"/>
              </w:rPr>
            </w:pPr>
            <w:r w:rsidRPr="00A851BC">
              <w:rPr>
                <w:color w:val="000000"/>
              </w:rPr>
              <w:tab/>
              <w:t>в)</w:t>
            </w:r>
            <w:r w:rsidRPr="00A851BC">
              <w:rPr>
                <w:color w:val="000000"/>
              </w:rPr>
              <w:tab/>
            </w:r>
            <w:r>
              <w:rPr>
                <w:color w:val="000000"/>
              </w:rPr>
              <w:t>выключением</w:t>
            </w:r>
            <w:r w:rsidRPr="00A851BC">
              <w:rPr>
                <w:color w:val="000000"/>
              </w:rPr>
              <w:t xml:space="preserve"> сознания </w:t>
            </w:r>
          </w:p>
          <w:p w:rsidR="00AD6899" w:rsidRPr="0086155E" w:rsidRDefault="00A851BC" w:rsidP="00A851BC">
            <w:pPr>
              <w:pStyle w:val="afb"/>
              <w:rPr>
                <w:b/>
                <w:color w:val="000000"/>
              </w:rPr>
            </w:pPr>
            <w:r w:rsidRPr="00A851BC">
              <w:rPr>
                <w:color w:val="000000"/>
              </w:rPr>
              <w:tab/>
              <w:t>г)</w:t>
            </w:r>
            <w:r w:rsidRPr="00A851BC">
              <w:rPr>
                <w:color w:val="000000"/>
              </w:rPr>
              <w:tab/>
            </w:r>
            <w:r>
              <w:rPr>
                <w:color w:val="000000"/>
              </w:rPr>
              <w:t xml:space="preserve">прекращением </w:t>
            </w:r>
            <w:r w:rsidRPr="00A851BC">
              <w:rPr>
                <w:color w:val="000000"/>
              </w:rPr>
              <w:t xml:space="preserve">при скоплении людей вокруг </w:t>
            </w:r>
          </w:p>
        </w:tc>
        <w:tc>
          <w:tcPr>
            <w:tcW w:w="1720" w:type="dxa"/>
          </w:tcPr>
          <w:p w:rsidR="00AD6899" w:rsidRPr="0002038D" w:rsidRDefault="00AD6899" w:rsidP="00AD6899">
            <w:pPr>
              <w:pStyle w:val="Style54"/>
              <w:widowControl/>
              <w:spacing w:line="240" w:lineRule="auto"/>
            </w:pPr>
            <w:r w:rsidRPr="0002038D">
              <w:lastRenderedPageBreak/>
              <w:t>УК-1,</w:t>
            </w:r>
          </w:p>
          <w:p w:rsidR="00AD6899" w:rsidRPr="0002038D" w:rsidRDefault="00AD6899" w:rsidP="00AD6899">
            <w:pPr>
              <w:pStyle w:val="Style54"/>
              <w:widowControl/>
              <w:spacing w:line="240" w:lineRule="auto"/>
            </w:pPr>
            <w:r w:rsidRPr="0002038D">
              <w:lastRenderedPageBreak/>
              <w:t>ПК-1, ПК-2  ПК-4, ПК-5, ПК-6</w:t>
            </w:r>
          </w:p>
          <w:p w:rsidR="00AD6899" w:rsidRDefault="00AD6899" w:rsidP="00AD689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2038D">
              <w:rPr>
                <w:rFonts w:ascii="Times New Roman" w:hAnsi="Times New Roman"/>
                <w:sz w:val="24"/>
                <w:szCs w:val="24"/>
              </w:rPr>
              <w:t>ПК-8, ПК-9, ПК-10</w:t>
            </w:r>
          </w:p>
        </w:tc>
      </w:tr>
      <w:tr w:rsidR="00AD6899" w:rsidTr="002A1751">
        <w:trPr>
          <w:trHeight w:val="323"/>
        </w:trPr>
        <w:tc>
          <w:tcPr>
            <w:tcW w:w="2047" w:type="dxa"/>
          </w:tcPr>
          <w:p w:rsidR="00AD6899" w:rsidRPr="00350419" w:rsidRDefault="00AD6899" w:rsidP="00AD6899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  <w:r w:rsidRPr="00350419">
              <w:rPr>
                <w:rStyle w:val="FontStyle75"/>
                <w:b/>
                <w:sz w:val="22"/>
                <w:szCs w:val="22"/>
              </w:rPr>
              <w:lastRenderedPageBreak/>
              <w:t>Б</w:t>
            </w:r>
            <w:proofErr w:type="gramStart"/>
            <w:r w:rsidRPr="00350419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350419">
              <w:rPr>
                <w:rStyle w:val="FontStyle75"/>
                <w:b/>
                <w:sz w:val="22"/>
                <w:szCs w:val="22"/>
              </w:rPr>
              <w:t>.В.ОД.3</w:t>
            </w:r>
            <w:r>
              <w:rPr>
                <w:rStyle w:val="FontStyle75"/>
                <w:b/>
                <w:sz w:val="22"/>
                <w:szCs w:val="22"/>
              </w:rPr>
              <w:t>.3</w:t>
            </w:r>
          </w:p>
          <w:p w:rsidR="00AD6899" w:rsidRDefault="00AD6899" w:rsidP="00AD6899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</w:p>
          <w:p w:rsidR="00AD6899" w:rsidRPr="00843733" w:rsidRDefault="00AD6899" w:rsidP="00AD6899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843733">
              <w:rPr>
                <w:rFonts w:ascii="Times New Roman" w:hAnsi="Times New Roman"/>
                <w:b/>
                <w:color w:val="000000"/>
              </w:rPr>
              <w:t>Частная психиатрия</w:t>
            </w:r>
          </w:p>
        </w:tc>
        <w:tc>
          <w:tcPr>
            <w:tcW w:w="6495" w:type="dxa"/>
          </w:tcPr>
          <w:p w:rsidR="00A851BC" w:rsidRPr="00A851BC" w:rsidRDefault="000F00BE" w:rsidP="00A851BC">
            <w:pPr>
              <w:numPr>
                <w:ilvl w:val="0"/>
                <w:numId w:val="17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Какой</w:t>
            </w:r>
            <w:r w:rsidR="00A851BC"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из нижеперечисленных симптомов можно отнести к группе негативных расстройст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в, встречающихся при шизофрении</w:t>
            </w:r>
            <w:r w:rsidR="00A851BC"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A851BC" w:rsidRPr="00A851BC" w:rsidRDefault="00A851BC" w:rsidP="00A851BC">
            <w:pPr>
              <w:numPr>
                <w:ilvl w:val="0"/>
                <w:numId w:val="12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псевдогаллюцинации</w:t>
            </w:r>
          </w:p>
          <w:p w:rsidR="00A851BC" w:rsidRPr="00A851BC" w:rsidRDefault="00A851BC" w:rsidP="00A851BC">
            <w:pPr>
              <w:numPr>
                <w:ilvl w:val="0"/>
                <w:numId w:val="12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бред воздействия</w:t>
            </w:r>
          </w:p>
          <w:p w:rsidR="00A851BC" w:rsidRPr="00A851BC" w:rsidRDefault="00A851BC" w:rsidP="00A851BC">
            <w:pPr>
              <w:numPr>
                <w:ilvl w:val="0"/>
                <w:numId w:val="12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эмоциональное уплощение</w:t>
            </w:r>
          </w:p>
          <w:p w:rsidR="00A851BC" w:rsidRPr="00A851BC" w:rsidRDefault="00A851BC" w:rsidP="00A851BC">
            <w:pPr>
              <w:numPr>
                <w:ilvl w:val="0"/>
                <w:numId w:val="12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истинные галлюцинации</w:t>
            </w:r>
          </w:p>
          <w:p w:rsidR="00A851BC" w:rsidRPr="00A851BC" w:rsidRDefault="00A851BC" w:rsidP="00A851BC">
            <w:pPr>
              <w:spacing w:after="0" w:line="192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851BC" w:rsidRPr="00A851BC" w:rsidRDefault="00A851BC" w:rsidP="00A851BC">
            <w:pPr>
              <w:numPr>
                <w:ilvl w:val="0"/>
                <w:numId w:val="17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</w:t>
            </w:r>
            <w:r w:rsidR="000F00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из нижеперечисленных симптомов можно отнести к группе позитивных расстройств, встречающихся при шизофрении:</w:t>
            </w:r>
          </w:p>
          <w:p w:rsidR="00A851BC" w:rsidRPr="00A851BC" w:rsidRDefault="00A851BC" w:rsidP="00A851BC">
            <w:pPr>
              <w:numPr>
                <w:ilvl w:val="0"/>
                <w:numId w:val="13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снижение памяти</w:t>
            </w:r>
          </w:p>
          <w:p w:rsidR="00A851BC" w:rsidRPr="00A851BC" w:rsidRDefault="00A851BC" w:rsidP="00A851BC">
            <w:pPr>
              <w:numPr>
                <w:ilvl w:val="0"/>
                <w:numId w:val="13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эмоциональное уплощение</w:t>
            </w:r>
          </w:p>
          <w:p w:rsidR="00A851BC" w:rsidRPr="00A851BC" w:rsidRDefault="00A851BC" w:rsidP="00A851BC">
            <w:pPr>
              <w:numPr>
                <w:ilvl w:val="0"/>
                <w:numId w:val="13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+ бред</w:t>
            </w:r>
          </w:p>
          <w:p w:rsidR="00A851BC" w:rsidRPr="00A851BC" w:rsidRDefault="000F00BE" w:rsidP="00A851BC">
            <w:pPr>
              <w:numPr>
                <w:ilvl w:val="0"/>
                <w:numId w:val="13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аппатия</w:t>
            </w:r>
            <w:proofErr w:type="spellEnd"/>
          </w:p>
          <w:p w:rsidR="00A851BC" w:rsidRPr="00A851BC" w:rsidRDefault="00A851BC" w:rsidP="00A851BC">
            <w:pPr>
              <w:spacing w:after="0" w:line="192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A851BC" w:rsidRPr="00A851BC" w:rsidRDefault="00A851BC" w:rsidP="00A851BC">
            <w:pPr>
              <w:numPr>
                <w:ilvl w:val="0"/>
                <w:numId w:val="17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Какой клинический признак свидетельствует о формировании у больного шизофренического дефекта?</w:t>
            </w:r>
          </w:p>
          <w:p w:rsidR="00A851BC" w:rsidRPr="00A851BC" w:rsidRDefault="00A851BC" w:rsidP="00A851BC">
            <w:pPr>
              <w:numPr>
                <w:ilvl w:val="0"/>
                <w:numId w:val="14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нарушение памяти</w:t>
            </w:r>
          </w:p>
          <w:p w:rsidR="00A851BC" w:rsidRPr="00A851BC" w:rsidRDefault="00A851BC" w:rsidP="00A851BC">
            <w:pPr>
              <w:numPr>
                <w:ilvl w:val="0"/>
                <w:numId w:val="14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снижение волевой активности</w:t>
            </w:r>
          </w:p>
          <w:p w:rsidR="00A851BC" w:rsidRPr="00A851BC" w:rsidRDefault="00A851BC" w:rsidP="00A851BC">
            <w:pPr>
              <w:numPr>
                <w:ilvl w:val="0"/>
                <w:numId w:val="14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депрессивное состояние</w:t>
            </w:r>
          </w:p>
          <w:p w:rsidR="00A851BC" w:rsidRPr="00A851BC" w:rsidRDefault="00A851BC" w:rsidP="00A851BC">
            <w:pPr>
              <w:numPr>
                <w:ilvl w:val="0"/>
                <w:numId w:val="14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появление </w:t>
            </w:r>
            <w:proofErr w:type="spellStart"/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кататонических</w:t>
            </w:r>
            <w:proofErr w:type="spellEnd"/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симптомов</w:t>
            </w:r>
          </w:p>
          <w:p w:rsidR="00A851BC" w:rsidRPr="00A851BC" w:rsidRDefault="00A851BC" w:rsidP="00A851BC">
            <w:pPr>
              <w:spacing w:after="0" w:line="192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851BC" w:rsidRPr="00A851BC" w:rsidRDefault="000F00BE" w:rsidP="00A851BC">
            <w:pPr>
              <w:numPr>
                <w:ilvl w:val="0"/>
                <w:numId w:val="17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Какой</w:t>
            </w:r>
            <w:r w:rsidR="00A851BC"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из перечисленных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видов </w:t>
            </w:r>
            <w:r w:rsidR="00A851BC"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нарушений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мышления характерен для</w:t>
            </w:r>
            <w:r w:rsidR="00A851BC"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шизофрении:</w:t>
            </w:r>
          </w:p>
          <w:p w:rsidR="00A851BC" w:rsidRPr="00A851BC" w:rsidRDefault="000F00BE" w:rsidP="00A851BC">
            <w:pPr>
              <w:numPr>
                <w:ilvl w:val="0"/>
                <w:numId w:val="15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конкретизация мышления</w:t>
            </w:r>
          </w:p>
          <w:p w:rsidR="00A851BC" w:rsidRPr="00A851BC" w:rsidRDefault="00A851BC" w:rsidP="00A851BC">
            <w:pPr>
              <w:numPr>
                <w:ilvl w:val="0"/>
                <w:numId w:val="15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персеверации</w:t>
            </w:r>
          </w:p>
          <w:p w:rsidR="00A851BC" w:rsidRPr="00A851BC" w:rsidRDefault="000F00BE" w:rsidP="00A851BC">
            <w:pPr>
              <w:numPr>
                <w:ilvl w:val="0"/>
                <w:numId w:val="15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конкретизация мышления</w:t>
            </w:r>
          </w:p>
          <w:p w:rsidR="00A851BC" w:rsidRPr="00A851BC" w:rsidRDefault="00A851BC" w:rsidP="00A851BC">
            <w:pPr>
              <w:numPr>
                <w:ilvl w:val="0"/>
                <w:numId w:val="15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+ резонерское мышление</w:t>
            </w:r>
          </w:p>
          <w:p w:rsidR="00A851BC" w:rsidRPr="00A851BC" w:rsidRDefault="00A851BC" w:rsidP="00A851BC">
            <w:pPr>
              <w:spacing w:after="0" w:line="192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A851BC" w:rsidRPr="00A851BC" w:rsidRDefault="00A851BC" w:rsidP="00A851BC">
            <w:pPr>
              <w:spacing w:after="0" w:line="192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A851BC" w:rsidRPr="00A851BC" w:rsidRDefault="00A851BC" w:rsidP="00A851BC">
            <w:pPr>
              <w:numPr>
                <w:ilvl w:val="0"/>
                <w:numId w:val="17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приступа ф</w:t>
            </w:r>
            <w:r w:rsidR="000F00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ебрильной шизофрении характерно</w:t>
            </w: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A851BC" w:rsidRPr="00A851BC" w:rsidRDefault="000F00BE" w:rsidP="00A851BC">
            <w:pPr>
              <w:numPr>
                <w:ilvl w:val="0"/>
                <w:numId w:val="16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F00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понижение</w:t>
            </w:r>
            <w:r w:rsidR="00A851BC"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температуры тела</w:t>
            </w:r>
          </w:p>
          <w:p w:rsidR="00A851BC" w:rsidRPr="00A851BC" w:rsidRDefault="000F00BE" w:rsidP="00A851BC">
            <w:pPr>
              <w:numPr>
                <w:ilvl w:val="0"/>
                <w:numId w:val="16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настроения</w:t>
            </w:r>
          </w:p>
          <w:p w:rsidR="00A851BC" w:rsidRPr="00A851BC" w:rsidRDefault="00A851BC" w:rsidP="00A851BC">
            <w:pPr>
              <w:numPr>
                <w:ilvl w:val="0"/>
                <w:numId w:val="16"/>
              </w:numPr>
              <w:spacing w:after="0" w:line="192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851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+ </w:t>
            </w:r>
            <w:proofErr w:type="spellStart"/>
            <w:r w:rsidRPr="00A851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кататонические</w:t>
            </w:r>
            <w:proofErr w:type="spellEnd"/>
            <w:r w:rsidRPr="00A851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симптомы</w:t>
            </w:r>
          </w:p>
          <w:p w:rsidR="00AD6899" w:rsidRDefault="00A851BC" w:rsidP="000F00BE">
            <w:pPr>
              <w:numPr>
                <w:ilvl w:val="0"/>
                <w:numId w:val="16"/>
              </w:numPr>
              <w:spacing w:after="0" w:line="192" w:lineRule="auto"/>
              <w:contextualSpacing/>
              <w:jc w:val="both"/>
              <w:rPr>
                <w:b/>
                <w:color w:val="000000"/>
                <w:sz w:val="28"/>
                <w:szCs w:val="28"/>
              </w:rPr>
            </w:pPr>
            <w:r w:rsidRPr="00A851B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судорожный синдром</w:t>
            </w:r>
          </w:p>
        </w:tc>
        <w:tc>
          <w:tcPr>
            <w:tcW w:w="1720" w:type="dxa"/>
          </w:tcPr>
          <w:p w:rsidR="00AD6899" w:rsidRPr="0002038D" w:rsidRDefault="00AD6899" w:rsidP="00AD6899">
            <w:pPr>
              <w:pStyle w:val="Style54"/>
              <w:widowControl/>
              <w:spacing w:line="240" w:lineRule="auto"/>
            </w:pPr>
            <w:r w:rsidRPr="0002038D">
              <w:lastRenderedPageBreak/>
              <w:t>УК-1,</w:t>
            </w:r>
          </w:p>
          <w:p w:rsidR="00AD6899" w:rsidRPr="0002038D" w:rsidRDefault="00AD6899" w:rsidP="00AD6899">
            <w:pPr>
              <w:pStyle w:val="Style54"/>
              <w:widowControl/>
              <w:spacing w:line="240" w:lineRule="auto"/>
            </w:pPr>
            <w:r w:rsidRPr="0002038D">
              <w:t>ПК-1, ПК-2  ПК-4, ПК-5, ПК-6</w:t>
            </w:r>
          </w:p>
          <w:p w:rsidR="00AD6899" w:rsidRDefault="00AD6899" w:rsidP="00AD689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2038D">
              <w:rPr>
                <w:rFonts w:ascii="Times New Roman" w:hAnsi="Times New Roman"/>
                <w:sz w:val="24"/>
                <w:szCs w:val="24"/>
              </w:rPr>
              <w:t>ПК-8, ПК-9, ПК-10</w:t>
            </w:r>
          </w:p>
        </w:tc>
      </w:tr>
    </w:tbl>
    <w:p w:rsidR="005E3081" w:rsidRDefault="005E3081" w:rsidP="00C04357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</w:rPr>
      </w:pPr>
    </w:p>
    <w:p w:rsidR="005E3081" w:rsidRDefault="005E3081" w:rsidP="00C04357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</w:rPr>
      </w:pPr>
    </w:p>
    <w:p w:rsidR="005E3081" w:rsidRPr="00002558" w:rsidRDefault="00002558" w:rsidP="00FF3189">
      <w:pPr>
        <w:widowControl w:val="0"/>
        <w:numPr>
          <w:ilvl w:val="3"/>
          <w:numId w:val="3"/>
        </w:numPr>
        <w:shd w:val="clear" w:color="auto" w:fill="FFFFFF"/>
        <w:spacing w:line="360" w:lineRule="auto"/>
        <w:ind w:left="357" w:hanging="35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2558">
        <w:rPr>
          <w:rFonts w:ascii="Times New Roman" w:hAnsi="Times New Roman"/>
          <w:b/>
          <w:color w:val="000000"/>
          <w:sz w:val="24"/>
          <w:szCs w:val="24"/>
        </w:rPr>
        <w:t>СИТУАЦИОННЫЕ ЗАДАЧИ.</w:t>
      </w:r>
    </w:p>
    <w:p w:rsidR="00002558" w:rsidRDefault="005E3081" w:rsidP="005E3081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этап подготовки – ситуационные задачи (</w:t>
      </w:r>
      <w:proofErr w:type="gramStart"/>
      <w:r>
        <w:rPr>
          <w:rFonts w:ascii="Times New Roman" w:hAnsi="Times New Roman"/>
          <w:sz w:val="28"/>
          <w:szCs w:val="28"/>
        </w:rPr>
        <w:t>кейс-задания</w:t>
      </w:r>
      <w:proofErr w:type="gramEnd"/>
      <w:r>
        <w:rPr>
          <w:rFonts w:ascii="Times New Roman" w:hAnsi="Times New Roman"/>
          <w:sz w:val="28"/>
          <w:szCs w:val="28"/>
        </w:rPr>
        <w:t xml:space="preserve">) формирует необходимые компетенции для реализации профессиональных задач. </w:t>
      </w:r>
    </w:p>
    <w:p w:rsidR="00002558" w:rsidRDefault="00002558" w:rsidP="00002558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sz w:val="28"/>
        </w:rPr>
        <w:t xml:space="preserve">С ситуационными задачами можно ознакомиться на сайте Методического центра аккредитации специалистов </w:t>
      </w:r>
      <w:r w:rsidRPr="00234817">
        <w:rPr>
          <w:sz w:val="28"/>
          <w:szCs w:val="28"/>
        </w:rPr>
        <w:t>(</w:t>
      </w:r>
      <w:hyperlink r:id="rId39" w:history="1">
        <w:r w:rsidRPr="009711EA">
          <w:rPr>
            <w:rStyle w:val="af6"/>
            <w:iCs/>
            <w:sz w:val="28"/>
            <w:szCs w:val="28"/>
          </w:rPr>
          <w:t>https://fmza.ru/fos_primary_specialized/</w:t>
        </w:r>
      </w:hyperlink>
      <w:r w:rsidRPr="00234817">
        <w:rPr>
          <w:rStyle w:val="-"/>
          <w:iCs/>
          <w:sz w:val="28"/>
          <w:szCs w:val="28"/>
        </w:rPr>
        <w:t>)</w:t>
      </w:r>
      <w:r>
        <w:rPr>
          <w:rStyle w:val="-"/>
          <w:iCs/>
          <w:sz w:val="28"/>
          <w:szCs w:val="28"/>
        </w:rPr>
        <w:t xml:space="preserve"> -</w:t>
      </w:r>
      <w:r w:rsidRPr="00284716">
        <w:rPr>
          <w:color w:val="000000"/>
          <w:sz w:val="28"/>
          <w:szCs w:val="28"/>
        </w:rPr>
        <w:t> раздел </w:t>
      </w:r>
      <w:r w:rsidRPr="00284716">
        <w:rPr>
          <w:b/>
          <w:bCs/>
          <w:color w:val="000000"/>
          <w:sz w:val="28"/>
          <w:szCs w:val="28"/>
        </w:rPr>
        <w:t>Репетиционный экзамен.</w:t>
      </w:r>
    </w:p>
    <w:p w:rsidR="00002558" w:rsidRDefault="00002558" w:rsidP="00002558">
      <w:pPr>
        <w:widowControl w:val="0"/>
        <w:shd w:val="clear" w:color="auto" w:fill="FFFFFF"/>
        <w:spacing w:after="0" w:line="360" w:lineRule="auto"/>
        <w:jc w:val="both"/>
        <w:rPr>
          <w:rStyle w:val="af6"/>
          <w:rFonts w:ascii="Times New Roman" w:hAnsi="Times New Roman"/>
          <w:iCs/>
          <w:sz w:val="28"/>
          <w:szCs w:val="28"/>
        </w:rPr>
      </w:pPr>
      <w:r w:rsidRPr="002A1751">
        <w:rPr>
          <w:rFonts w:ascii="Times New Roman" w:hAnsi="Times New Roman"/>
          <w:color w:val="000000"/>
          <w:sz w:val="28"/>
          <w:szCs w:val="28"/>
        </w:rPr>
        <w:t xml:space="preserve">В случае отсутствия </w:t>
      </w:r>
      <w:r w:rsidRPr="007022C3">
        <w:rPr>
          <w:rFonts w:ascii="Times New Roman" w:hAnsi="Times New Roman"/>
          <w:color w:val="000000"/>
          <w:sz w:val="28"/>
          <w:szCs w:val="28"/>
        </w:rPr>
        <w:t>ситуационных задач (</w:t>
      </w:r>
      <w:proofErr w:type="gramStart"/>
      <w:r w:rsidRPr="007022C3">
        <w:rPr>
          <w:rFonts w:ascii="Times New Roman" w:hAnsi="Times New Roman"/>
          <w:color w:val="000000"/>
          <w:sz w:val="28"/>
          <w:szCs w:val="28"/>
        </w:rPr>
        <w:t>кейс-заданий</w:t>
      </w:r>
      <w:proofErr w:type="gramEnd"/>
      <w:r w:rsidRPr="007022C3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2A1751">
        <w:rPr>
          <w:rFonts w:ascii="Times New Roman" w:hAnsi="Times New Roman"/>
          <w:color w:val="000000"/>
          <w:sz w:val="28"/>
          <w:szCs w:val="28"/>
        </w:rPr>
        <w:t>на портале, ординаторам предоставляется банк зада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 w:rsidRPr="002A1751">
        <w:rPr>
          <w:rFonts w:ascii="Times New Roman" w:hAnsi="Times New Roman"/>
          <w:color w:val="000000"/>
          <w:sz w:val="28"/>
          <w:szCs w:val="28"/>
        </w:rPr>
        <w:t xml:space="preserve">, размещенный </w:t>
      </w:r>
      <w:r>
        <w:rPr>
          <w:rFonts w:ascii="Times New Roman" w:hAnsi="Times New Roman"/>
          <w:sz w:val="28"/>
          <w:szCs w:val="28"/>
        </w:rPr>
        <w:t xml:space="preserve">на информационном портале </w:t>
      </w:r>
      <w:proofErr w:type="spellStart"/>
      <w:r>
        <w:rPr>
          <w:rFonts w:ascii="Times New Roman" w:hAnsi="Times New Roman"/>
          <w:sz w:val="28"/>
          <w:szCs w:val="28"/>
        </w:rPr>
        <w:t>ВолгГМУ</w:t>
      </w:r>
      <w:proofErr w:type="spellEnd"/>
      <w:r>
        <w:rPr>
          <w:rFonts w:ascii="Times New Roman" w:hAnsi="Times New Roman"/>
          <w:sz w:val="28"/>
          <w:szCs w:val="28"/>
        </w:rPr>
        <w:t xml:space="preserve"> в ЭИОС (</w:t>
      </w:r>
      <w:hyperlink r:id="rId40" w:history="1">
        <w:r w:rsidRPr="002A1751">
          <w:rPr>
            <w:rStyle w:val="af6"/>
            <w:rFonts w:ascii="Times New Roman" w:hAnsi="Times New Roman"/>
            <w:iCs/>
            <w:sz w:val="28"/>
            <w:szCs w:val="28"/>
          </w:rPr>
          <w:t>https://elearning.volgmed.ru/</w:t>
        </w:r>
      </w:hyperlink>
      <w:r>
        <w:rPr>
          <w:rStyle w:val="af6"/>
          <w:rFonts w:ascii="Times New Roman" w:hAnsi="Times New Roman"/>
          <w:iCs/>
          <w:sz w:val="28"/>
          <w:szCs w:val="28"/>
        </w:rPr>
        <w:t>).</w:t>
      </w:r>
    </w:p>
    <w:p w:rsidR="00002558" w:rsidRPr="002A1751" w:rsidRDefault="00002558" w:rsidP="00002558">
      <w:pPr>
        <w:widowControl w:val="0"/>
        <w:shd w:val="clear" w:color="auto" w:fill="FFFFFF"/>
        <w:spacing w:after="0" w:line="360" w:lineRule="auto"/>
        <w:jc w:val="both"/>
        <w:rPr>
          <w:rStyle w:val="-"/>
          <w:rFonts w:ascii="Times New Roman" w:hAnsi="Times New Roman"/>
          <w:iCs/>
          <w:color w:val="0070C0"/>
          <w:sz w:val="28"/>
          <w:szCs w:val="28"/>
        </w:rPr>
      </w:pPr>
    </w:p>
    <w:p w:rsidR="00002558" w:rsidRPr="00450C69" w:rsidRDefault="00002558" w:rsidP="0000255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50C69">
        <w:rPr>
          <w:rFonts w:ascii="Times New Roman" w:hAnsi="Times New Roman"/>
          <w:b/>
          <w:sz w:val="28"/>
          <w:szCs w:val="28"/>
        </w:rPr>
        <w:t xml:space="preserve">1. Примеры типовых </w:t>
      </w:r>
      <w:r>
        <w:rPr>
          <w:rFonts w:ascii="Times New Roman" w:hAnsi="Times New Roman"/>
          <w:b/>
          <w:sz w:val="28"/>
          <w:szCs w:val="28"/>
        </w:rPr>
        <w:t xml:space="preserve">ситуационных задач </w:t>
      </w:r>
      <w:r w:rsidRPr="00450C69">
        <w:rPr>
          <w:rFonts w:ascii="Times New Roman" w:hAnsi="Times New Roman"/>
          <w:b/>
          <w:sz w:val="28"/>
          <w:szCs w:val="28"/>
        </w:rPr>
        <w:t>для проведения текущей аттестации, проверяющих знания и умения</w:t>
      </w:r>
      <w:r>
        <w:rPr>
          <w:rFonts w:ascii="Times New Roman" w:hAnsi="Times New Roman"/>
          <w:b/>
          <w:sz w:val="28"/>
          <w:szCs w:val="28"/>
        </w:rPr>
        <w:t xml:space="preserve"> в рамках компетенций.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12"/>
        <w:gridCol w:w="6445"/>
        <w:gridCol w:w="1720"/>
      </w:tblGrid>
      <w:tr w:rsidR="00002558" w:rsidTr="00691D8C">
        <w:trPr>
          <w:trHeight w:val="308"/>
        </w:trPr>
        <w:tc>
          <w:tcPr>
            <w:tcW w:w="2047" w:type="dxa"/>
          </w:tcPr>
          <w:p w:rsidR="00002558" w:rsidRPr="00450C69" w:rsidRDefault="00002558" w:rsidP="00691D8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50C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дисциплины</w:t>
            </w:r>
          </w:p>
        </w:tc>
        <w:tc>
          <w:tcPr>
            <w:tcW w:w="6495" w:type="dxa"/>
          </w:tcPr>
          <w:p w:rsidR="00002558" w:rsidRPr="00450C69" w:rsidRDefault="00002558" w:rsidP="00691D8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Ситуационные задачи</w:t>
            </w:r>
          </w:p>
        </w:tc>
        <w:tc>
          <w:tcPr>
            <w:tcW w:w="1720" w:type="dxa"/>
          </w:tcPr>
          <w:p w:rsidR="00002558" w:rsidRPr="00450C69" w:rsidRDefault="00002558" w:rsidP="00691D8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50C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Проверяемые компетенции</w:t>
            </w:r>
          </w:p>
        </w:tc>
      </w:tr>
      <w:tr w:rsidR="00002558" w:rsidTr="00691D8C">
        <w:trPr>
          <w:trHeight w:val="345"/>
        </w:trPr>
        <w:tc>
          <w:tcPr>
            <w:tcW w:w="2047" w:type="dxa"/>
          </w:tcPr>
          <w:p w:rsidR="00002558" w:rsidRPr="00350419" w:rsidRDefault="00002558" w:rsidP="00691D8C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  <w:r w:rsidRPr="00350419">
              <w:rPr>
                <w:rStyle w:val="FontStyle75"/>
                <w:b/>
                <w:sz w:val="22"/>
                <w:szCs w:val="22"/>
              </w:rPr>
              <w:t>Б</w:t>
            </w:r>
            <w:proofErr w:type="gramStart"/>
            <w:r w:rsidRPr="00350419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350419">
              <w:rPr>
                <w:rStyle w:val="FontStyle75"/>
                <w:b/>
                <w:sz w:val="22"/>
                <w:szCs w:val="22"/>
              </w:rPr>
              <w:t>.В.ОД.3.1</w:t>
            </w:r>
          </w:p>
          <w:p w:rsidR="00002558" w:rsidRDefault="00002558" w:rsidP="00691D8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D53BC" w:rsidRPr="00AC577E" w:rsidRDefault="005D53BC" w:rsidP="005D53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577E">
              <w:rPr>
                <w:rFonts w:ascii="Times New Roman" w:hAnsi="Times New Roman"/>
                <w:b/>
                <w:sz w:val="24"/>
                <w:szCs w:val="24"/>
              </w:rPr>
              <w:t>Организация психиатрической помощи</w:t>
            </w:r>
          </w:p>
          <w:p w:rsidR="00002558" w:rsidRDefault="005D53BC" w:rsidP="00AC577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C577E">
              <w:rPr>
                <w:rFonts w:ascii="Times New Roman" w:hAnsi="Times New Roman"/>
                <w:b/>
                <w:sz w:val="24"/>
                <w:szCs w:val="24"/>
              </w:rPr>
              <w:t>методы диагностики и лечения в психиатрии</w:t>
            </w:r>
          </w:p>
        </w:tc>
        <w:tc>
          <w:tcPr>
            <w:tcW w:w="6495" w:type="dxa"/>
          </w:tcPr>
          <w:p w:rsidR="00002558" w:rsidRDefault="00002558" w:rsidP="00FF3189">
            <w:pPr>
              <w:pStyle w:val="a8"/>
              <w:numPr>
                <w:ilvl w:val="3"/>
                <w:numId w:val="3"/>
              </w:numPr>
              <w:spacing w:line="276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1 </w:t>
            </w: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Бабушка</w:t>
            </w: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 xml:space="preserve"> мальчика 8 лет обратились к </w:t>
            </w:r>
            <w:r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психиатру</w:t>
            </w: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 xml:space="preserve"> и рассказали, что мальчик периодически стал жаловаться на «нехватку воздуха», учащенные сердцебиения, головокружение, ухудшение сна, с ночными</w:t>
            </w:r>
            <w:r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 xml:space="preserve"> кошмарами, стал часто плакать. Р</w:t>
            </w: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 xml:space="preserve">ассказала, что год назад в квартире соседей произошел пожар, свидетелем которого был мальчик. Дым от пожара проник и в их квартиру. Мальчик жаловался на удушье, головокружение, на несколько дней был госпитализирован в токсикологическое отделение, выписан с выздоровлением. После этого любое напоминание о пожаре вызывает у мальчика страх, чувство </w:t>
            </w: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нехватки воздуха, учащенные сердцебиения. На приеме мальчик робок, рассказывает, что боится пожаров, при этом начинает плакать. Говорит, что ночью просыпается и думает о пожаре. Галлюцинаторно-бредовой симптоматики не обнаруживает.</w:t>
            </w: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Вопросы к задаче:</w:t>
            </w:r>
          </w:p>
          <w:p w:rsidR="005D53BC" w:rsidRDefault="004D3C45" w:rsidP="005D53BC">
            <w:pPr>
              <w:pStyle w:val="af2"/>
              <w:numPr>
                <w:ilvl w:val="6"/>
                <w:numId w:val="3"/>
              </w:numPr>
              <w:spacing w:after="0"/>
              <w:jc w:val="both"/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 xml:space="preserve">Ваша тактика с точки зрения Закона </w:t>
            </w:r>
            <w:r w:rsidR="005D53BC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РФ «О психиатрической помощи и г</w:t>
            </w:r>
            <w:r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 xml:space="preserve">арантиях прав граждан при ее оказании» </w:t>
            </w:r>
          </w:p>
          <w:p w:rsidR="004D3C45" w:rsidRDefault="004D3C45" w:rsidP="005D53BC">
            <w:pPr>
              <w:pStyle w:val="af2"/>
              <w:numPr>
                <w:ilvl w:val="6"/>
                <w:numId w:val="3"/>
              </w:numPr>
              <w:spacing w:after="0"/>
              <w:jc w:val="both"/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Назовите симптомы психопатологического расстройства</w:t>
            </w:r>
          </w:p>
          <w:p w:rsidR="005D53BC" w:rsidRPr="005D53BC" w:rsidRDefault="005D53BC" w:rsidP="005D53BC">
            <w:pPr>
              <w:pStyle w:val="af2"/>
              <w:numPr>
                <w:ilvl w:val="6"/>
                <w:numId w:val="3"/>
              </w:numPr>
              <w:spacing w:after="0"/>
              <w:jc w:val="both"/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Назовите ведущий психопатологический синдром. Сформулируйте предварительный диагноз</w:t>
            </w:r>
            <w:r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D53BC" w:rsidRPr="005D53BC" w:rsidRDefault="005D53BC" w:rsidP="005D53BC">
            <w:pPr>
              <w:pStyle w:val="af2"/>
              <w:numPr>
                <w:ilvl w:val="6"/>
                <w:numId w:val="3"/>
              </w:numPr>
              <w:spacing w:after="0"/>
              <w:jc w:val="both"/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Какие дополнительные методы обследования необходимы для постановки окончательного диагноза</w:t>
            </w:r>
            <w:r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D53BC" w:rsidRDefault="005D53BC" w:rsidP="005D53BC">
            <w:pPr>
              <w:pStyle w:val="af2"/>
              <w:numPr>
                <w:ilvl w:val="6"/>
                <w:numId w:val="3"/>
              </w:numPr>
              <w:spacing w:after="0"/>
              <w:jc w:val="both"/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С какими психическими расстройствами необходимо проводить дифференциальный диагноз</w:t>
            </w:r>
            <w:r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 xml:space="preserve">? </w:t>
            </w:r>
            <w:r w:rsidRPr="004D3C45"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Тактика лечения</w:t>
            </w:r>
            <w:r>
              <w:rPr>
                <w:rStyle w:val="afc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002558" w:rsidRPr="00F21563" w:rsidRDefault="00002558" w:rsidP="00002558">
            <w:pPr>
              <w:pStyle w:val="af2"/>
              <w:spacing w:after="0"/>
              <w:ind w:left="6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2558" w:rsidRPr="00002558" w:rsidRDefault="00002558" w:rsidP="00002558">
            <w:pPr>
              <w:pStyle w:val="afb"/>
              <w:spacing w:line="276" w:lineRule="auto"/>
            </w:pPr>
            <w:r w:rsidRPr="00002558">
              <w:rPr>
                <w:color w:val="000000"/>
              </w:rPr>
              <w:t xml:space="preserve">ЗАДАЧА 2 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Больная М. 37 лет. К врачу обратилась по настоянию родственников. Жалоб не предъявляет. Со слов мужа в последнее время у пациентки снизилось настроение, она практически </w:t>
            </w:r>
            <w:proofErr w:type="gram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перестала</w:t>
            </w:r>
            <w:proofErr w:type="gram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есть, нарушился ночной сон (трудно засыпала, ночью постоянно просыпалась). Заявляла, что она «всем доставляет только проблемы, никому не нужна». Дома ничем не занималась. Неоднократно высказывала идеи о нежелании жить, пыталась повеситься, но родственники предотвратили суицидальную попытку. 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 слов, сопровождающих пациентку, известно, что больная дважды (пять и три года назад), переживала подобные состояния, которые длились около 6 месяцев и проходили самопроизвольно, к врачам не обращалась. В дальнейшем чувствовала себя полностью здоровой. В соматическом плане ничем ранее не болела, травм и операций не было.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кабинет М. вошла медленным шагом, выражение лица печальное, поза скорбная, к беседе не стремится, плачет, считает, что «врачи не смогут помочь, это ведь не сердце болит, а душа». Пациентка сообщает, что «утром совсем плохо, а к вечеру становится чуть лучше». Причину своего состояния пояснить не может. Жалуется на неприятные ощущения за грудиной «как будто камень там… душа </w:t>
            </w: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болит». Видит будущее в черных красках. Сообщает, что ничего больше «не приносит удовольствие». Мышление замедленно по темпу, </w:t>
            </w:r>
            <w:proofErr w:type="gram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фиксирована</w:t>
            </w:r>
            <w:proofErr w:type="gram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своих переживаниях. Высказывает суицидальные мысли. Соматический и неврологический статус без патологии.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Данные лабораторных исследований (ОАК, ОАМ, биохимический анализ крови, </w:t>
            </w: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RW</w:t>
            </w: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) в норме. При проведении инструментальных методов исследования (ЭКГ, </w:t>
            </w:r>
            <w:proofErr w:type="spell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ЭхоЭГ</w:t>
            </w:r>
            <w:proofErr w:type="spell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 патологических изменений не выявлено.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Обследована</w:t>
            </w:r>
            <w:proofErr w:type="gram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неврологом, терапевтом, окулистом, эндокринологом: патологии не выявлено.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проведении психопатологического исследования выявлено: выраженное депрессивное состояние, снижение критических и адаптационных ресурсов личности. </w:t>
            </w:r>
            <w:proofErr w:type="spell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Ипохондричность</w:t>
            </w:r>
            <w:proofErr w:type="spell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Снижение интеллектуально-мыслительной продуктивности. Суицидальный риск повышен.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Вопросы: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Назовите психопатологические симптомы.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 Назовите ведущий психопатологический синдром.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 Сформулируйте предварительный диагноз.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Проведите дифференциальный диагноз.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5. Первая врачебная помощь, ваша тактика в соответствии с нормативной регуляцией оказания психиатрической помощи, принципы дальнейшего лечения.</w:t>
            </w:r>
          </w:p>
          <w:p w:rsidR="00002558" w:rsidRPr="00953305" w:rsidRDefault="00002558" w:rsidP="00002558">
            <w:pPr>
              <w:pStyle w:val="afb"/>
              <w:spacing w:line="276" w:lineRule="auto"/>
            </w:pPr>
          </w:p>
          <w:p w:rsidR="00002558" w:rsidRDefault="00002558" w:rsidP="00002558">
            <w:pPr>
              <w:pStyle w:val="afb"/>
              <w:spacing w:line="276" w:lineRule="auto"/>
              <w:rPr>
                <w:color w:val="000000"/>
              </w:rPr>
            </w:pPr>
            <w:r w:rsidRPr="00002558">
              <w:rPr>
                <w:color w:val="000000"/>
              </w:rPr>
              <w:t>ЗАДАЧА 3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Больной С. 25 лет. Жалоб не предъявляет. К врачу обратился по настоянию родственников, со слов которых известно, что С. ранее лечился в психиатрической больнице дважды. Первая госпитализация около двух лет назад, в клинической картине преобладала галлюцинаторно-параноидная симптоматика. После выписки продолжал работать слесарем, но стал замкнутым, безразличным к окружающему, перестал общаться с друзьями. Последнее ухудшение психического состояния С. произошло около месяца назад, </w:t>
            </w:r>
            <w:proofErr w:type="gram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стал</w:t>
            </w:r>
            <w:proofErr w:type="gram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тревожен, запирался в своей комнате, никого туда не пускал. По несколько часов проводил перед окном, наблюдая в бинокль. На вопросы родителей отвечал, чтобы они ему не мешали, т.к. он «находится на секретном задании». 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Врачу С. рассказал, что «агенты ФСБ вживили ему в голову чип» с помощью которого «они читают его мысли и вкладывают нужные». С помощью этого же прибора они передают внутрь головы «голос генерала», который сообщает, что «надо наблюдать за улицей, выявлять и уничтожать террористов». Считает, что «</w:t>
            </w:r>
            <w:proofErr w:type="gram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люди</w:t>
            </w:r>
            <w:proofErr w:type="gram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которые отводят взгляд, когда он на них смотрит, могут быть террористами», убежден, что он «какой-то особенный, раз ему доверяют такие задания». Фон настроения ровный. Критические способности отсутствуют. Соматический и неврологический статус без патологии.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Данные лабораторных исследований (ОАК, ОАМ, биохимический анализ крови, </w:t>
            </w: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RW</w:t>
            </w: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) в норме. При проведении инструментальных методов исследования (ЭКГ, ЭЭГ, </w:t>
            </w:r>
            <w:proofErr w:type="spell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ЭхоЭГ</w:t>
            </w:r>
            <w:proofErr w:type="spell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 патологических изменений не выявлено.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Обследован</w:t>
            </w:r>
            <w:proofErr w:type="gram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неврологом, терапевтом, окулистом, патологии не выявлено.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проведении инструментальных методов исследования (ЭКГ, ЭЭГ, </w:t>
            </w:r>
            <w:proofErr w:type="spell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ЭхоЭГ</w:t>
            </w:r>
            <w:proofErr w:type="spell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МРТ головного мозга) патологических изменений не обнаружено.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Заключение психопатологического исследования: на фоне избыточной, нецеленаправленной активности, отмечается резкое снижение критики, социальной адаптации. Не целенаправленность, </w:t>
            </w:r>
            <w:proofErr w:type="spell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разноплановость</w:t>
            </w:r>
            <w:proofErr w:type="spell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символичность мышления, своеобразие суждений, ригидность, содержательная неадекватность, искажение процесса обобщения.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Вопросы</w:t>
            </w: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1. Назовите симптомы </w:t>
            </w:r>
            <w:proofErr w:type="gram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психопатологического</w:t>
            </w:r>
            <w:proofErr w:type="gram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расстройсва</w:t>
            </w:r>
            <w:proofErr w:type="spell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2. Назовите ведущий </w:t>
            </w:r>
            <w:proofErr w:type="spell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психопатологичекий</w:t>
            </w:r>
            <w:proofErr w:type="spell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синдром.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 Сформулируйте предварительный диагноз.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Дифференциальный диагноз.</w:t>
            </w:r>
          </w:p>
          <w:p w:rsidR="005D53BC" w:rsidRPr="005D53BC" w:rsidRDefault="005D53BC" w:rsidP="005D53B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5. Первая врачебная помощь, ваша тактика в соответствии с нормативной регуляцией оказания психиатрической помощи, принципы дальнейшего лечения.</w:t>
            </w:r>
          </w:p>
          <w:p w:rsidR="00002558" w:rsidRDefault="00002558" w:rsidP="00002558">
            <w:pPr>
              <w:pStyle w:val="afb"/>
              <w:spacing w:line="276" w:lineRule="auto"/>
              <w:rPr>
                <w:color w:val="000000"/>
              </w:rPr>
            </w:pPr>
          </w:p>
          <w:p w:rsidR="00002558" w:rsidRDefault="00002558" w:rsidP="00002558">
            <w:pPr>
              <w:pStyle w:val="afb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ЗАДАЧА 4</w:t>
            </w:r>
          </w:p>
          <w:p w:rsidR="00A61F70" w:rsidRDefault="005D53BC" w:rsidP="005D53BC">
            <w:pPr>
              <w:pStyle w:val="afb"/>
              <w:jc w:val="both"/>
              <w:rPr>
                <w:color w:val="000000"/>
              </w:rPr>
            </w:pPr>
            <w:r w:rsidRPr="005D53BC">
              <w:rPr>
                <w:color w:val="000000"/>
              </w:rPr>
              <w:t xml:space="preserve">Вас вызвали к больной, совершившей суицидальную попытку. Больная лежит в постели на окровавленной простыне, в области левого запястья неглубокие резаные раны с небольшим венозным кровотечением. Родственники сообщили, что прежде веселая, активная больная две недели </w:t>
            </w:r>
            <w:r w:rsidRPr="005D53BC">
              <w:rPr>
                <w:color w:val="000000"/>
              </w:rPr>
              <w:lastRenderedPageBreak/>
              <w:t xml:space="preserve">назад без видимой причины стала подавленной, много плакала, не спала по ночам, отказывалась от еды, перестала заботиться о своей внешности, не ходила на работу. Два дня назад стала говорить, что всем в тягость, считала себя никчемной, зря прожившей жизнь. Сегодня утром была обнаружена дочерью в ванной с лезвием в руках. </w:t>
            </w:r>
            <w:r w:rsidR="00A61F70">
              <w:rPr>
                <w:color w:val="000000"/>
              </w:rPr>
              <w:t xml:space="preserve">От госпитализации больная отказывается. </w:t>
            </w:r>
          </w:p>
          <w:p w:rsidR="00A61F70" w:rsidRPr="00A61F70" w:rsidRDefault="00A61F70" w:rsidP="00A61F70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61F7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Вопросы</w:t>
            </w:r>
            <w:r w:rsidRPr="00A61F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</w:p>
          <w:p w:rsidR="00A61F70" w:rsidRPr="005D53BC" w:rsidRDefault="00A61F70" w:rsidP="00A61F7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1. Назовите симптомы </w:t>
            </w:r>
            <w:proofErr w:type="gram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психопатологического</w:t>
            </w:r>
            <w:proofErr w:type="gram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расстройсва</w:t>
            </w:r>
            <w:proofErr w:type="spell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A61F70" w:rsidRPr="005D53BC" w:rsidRDefault="00A61F70" w:rsidP="00A61F7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2. Назовите ведущий </w:t>
            </w:r>
            <w:proofErr w:type="spellStart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психопатологичекий</w:t>
            </w:r>
            <w:proofErr w:type="spellEnd"/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синдром.</w:t>
            </w:r>
          </w:p>
          <w:p w:rsidR="00A61F70" w:rsidRPr="005D53BC" w:rsidRDefault="00A61F70" w:rsidP="00A61F7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 Сформулируйте предварительный диагноз.</w:t>
            </w:r>
          </w:p>
          <w:p w:rsidR="00A61F70" w:rsidRPr="005D53BC" w:rsidRDefault="00A61F70" w:rsidP="00A61F70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Дифференциальный диагноз.</w:t>
            </w:r>
          </w:p>
          <w:p w:rsidR="00A61F70" w:rsidRDefault="00A61F70" w:rsidP="005D53BC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 </w:t>
            </w:r>
            <w:r w:rsidRPr="005D53BC">
              <w:rPr>
                <w:color w:val="000000"/>
              </w:rPr>
              <w:t>Ваши действия</w:t>
            </w:r>
            <w:r>
              <w:rPr>
                <w:color w:val="000000"/>
              </w:rPr>
              <w:t xml:space="preserve"> с точки зрения Закона РФ «О психиатрической помощи и гарантиях прав граждан при ее оказании»</w:t>
            </w:r>
            <w:r w:rsidRPr="005D53BC">
              <w:rPr>
                <w:color w:val="000000"/>
              </w:rPr>
              <w:t>?</w:t>
            </w:r>
          </w:p>
          <w:p w:rsidR="005D53BC" w:rsidRPr="005D53BC" w:rsidRDefault="005D53BC" w:rsidP="005D53BC">
            <w:pPr>
              <w:pStyle w:val="afb"/>
              <w:jc w:val="both"/>
              <w:rPr>
                <w:color w:val="000000"/>
              </w:rPr>
            </w:pPr>
          </w:p>
          <w:p w:rsidR="005D53BC" w:rsidRPr="005D53BC" w:rsidRDefault="005D53BC" w:rsidP="005D53BC">
            <w:pPr>
              <w:pStyle w:val="afb"/>
              <w:jc w:val="both"/>
              <w:rPr>
                <w:color w:val="000000"/>
              </w:rPr>
            </w:pPr>
          </w:p>
          <w:p w:rsidR="00002558" w:rsidRPr="00002558" w:rsidRDefault="00002558" w:rsidP="006E2120">
            <w:pPr>
              <w:pStyle w:val="afb"/>
              <w:spacing w:line="276" w:lineRule="auto"/>
            </w:pPr>
            <w:r>
              <w:rPr>
                <w:color w:val="000000"/>
              </w:rPr>
              <w:t>ЗАДАЧА 5</w:t>
            </w:r>
          </w:p>
          <w:p w:rsidR="00002558" w:rsidRPr="00350419" w:rsidRDefault="00A61F70" w:rsidP="00A61F70">
            <w:pPr>
              <w:pStyle w:val="afb"/>
              <w:jc w:val="both"/>
              <w:rPr>
                <w:b/>
                <w:color w:val="000000"/>
                <w:sz w:val="28"/>
                <w:szCs w:val="28"/>
              </w:rPr>
            </w:pPr>
            <w:r w:rsidRPr="005D53BC">
              <w:rPr>
                <w:color w:val="000000"/>
              </w:rPr>
              <w:t>На приеме представители организации с официальным заявлением. Они требуют госпитализировать в психиатрическую больницу их бывшего сотрудника. Тот уже несколько лет судится с ними, считая себя несправедливо уволенным. В своих заявлениях, рассылаемых в суды, редакции газет, правоохранительные организации, клевещет и оскорбляет их, несколько раз он даже обращался на телевидения, требуя дать ему прямой эфир "чтобы рассказать всю правду о творимых безобразиях и разоблачить их. Многочисленные комиссии эти жалобы не подтвердили. Суды 6 раз признавали требования бывшего сотрудника необоснованными, ему неоднократно это пытались объяснить, но без результата. Мать этого сотрудника находится в доме-интернате для хронически больных с психическими заболеваниями, он сам дважды лечился в психиатрических больницах, но себя психически больным не считает и от обследований (амбулаторного или стационарного) психиатрами отказывается. Ваш ответ представителям организации</w:t>
            </w:r>
            <w:r>
              <w:rPr>
                <w:color w:val="000000"/>
              </w:rPr>
              <w:t xml:space="preserve"> с точки зрения </w:t>
            </w:r>
            <w:r w:rsidRPr="00A61F70">
              <w:rPr>
                <w:color w:val="000000"/>
              </w:rPr>
              <w:t>Закона РФ «О психиатрической помощи и гарантиях прав граждан при ее оказании»?</w:t>
            </w:r>
          </w:p>
        </w:tc>
        <w:tc>
          <w:tcPr>
            <w:tcW w:w="1720" w:type="dxa"/>
          </w:tcPr>
          <w:p w:rsidR="00002558" w:rsidRPr="0002038D" w:rsidRDefault="00002558" w:rsidP="00691D8C">
            <w:pPr>
              <w:pStyle w:val="Style54"/>
              <w:widowControl/>
              <w:spacing w:line="240" w:lineRule="auto"/>
            </w:pPr>
            <w:r w:rsidRPr="0002038D">
              <w:lastRenderedPageBreak/>
              <w:t>УК-1,</w:t>
            </w:r>
          </w:p>
          <w:p w:rsidR="00002558" w:rsidRPr="0002038D" w:rsidRDefault="00002558" w:rsidP="00691D8C">
            <w:pPr>
              <w:pStyle w:val="Style54"/>
              <w:widowControl/>
              <w:spacing w:line="240" w:lineRule="auto"/>
            </w:pPr>
            <w:r w:rsidRPr="0002038D">
              <w:t>ПК-1, ПК-2  ПК-4, ПК-5, ПК-6</w:t>
            </w:r>
          </w:p>
          <w:p w:rsidR="00002558" w:rsidRDefault="00002558" w:rsidP="00691D8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2038D">
              <w:rPr>
                <w:rFonts w:ascii="Times New Roman" w:hAnsi="Times New Roman"/>
                <w:sz w:val="24"/>
                <w:szCs w:val="24"/>
              </w:rPr>
              <w:t>ПК-8, ПК-9, ПК-10</w:t>
            </w:r>
          </w:p>
        </w:tc>
      </w:tr>
      <w:tr w:rsidR="00002558" w:rsidTr="00691D8C">
        <w:trPr>
          <w:trHeight w:val="263"/>
        </w:trPr>
        <w:tc>
          <w:tcPr>
            <w:tcW w:w="2047" w:type="dxa"/>
          </w:tcPr>
          <w:p w:rsidR="00002558" w:rsidRPr="00350419" w:rsidRDefault="00002558" w:rsidP="00691D8C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  <w:r w:rsidRPr="00350419">
              <w:rPr>
                <w:rStyle w:val="FontStyle75"/>
                <w:b/>
                <w:sz w:val="22"/>
                <w:szCs w:val="22"/>
              </w:rPr>
              <w:lastRenderedPageBreak/>
              <w:t>Б</w:t>
            </w:r>
            <w:proofErr w:type="gramStart"/>
            <w:r w:rsidRPr="00350419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350419">
              <w:rPr>
                <w:rStyle w:val="FontStyle75"/>
                <w:b/>
                <w:sz w:val="22"/>
                <w:szCs w:val="22"/>
              </w:rPr>
              <w:t>.В.ОД.3</w:t>
            </w:r>
            <w:r>
              <w:rPr>
                <w:rStyle w:val="FontStyle75"/>
                <w:b/>
                <w:sz w:val="22"/>
                <w:szCs w:val="22"/>
              </w:rPr>
              <w:t>.2</w:t>
            </w:r>
          </w:p>
          <w:p w:rsidR="00002558" w:rsidRDefault="00002558" w:rsidP="00691D8C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</w:p>
          <w:p w:rsidR="00A61F70" w:rsidRPr="00AC577E" w:rsidRDefault="00A61F70" w:rsidP="00A61F70">
            <w:pPr>
              <w:spacing w:after="0" w:line="240" w:lineRule="auto"/>
              <w:rPr>
                <w:rStyle w:val="FontStyle75"/>
                <w:b/>
                <w:sz w:val="24"/>
                <w:szCs w:val="24"/>
              </w:rPr>
            </w:pPr>
          </w:p>
          <w:p w:rsidR="00A61F70" w:rsidRPr="00AC577E" w:rsidRDefault="00A61F70" w:rsidP="00A61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577E">
              <w:rPr>
                <w:rFonts w:ascii="Times New Roman" w:hAnsi="Times New Roman"/>
                <w:b/>
                <w:sz w:val="24"/>
                <w:szCs w:val="24"/>
              </w:rPr>
              <w:t xml:space="preserve">Общая </w:t>
            </w:r>
          </w:p>
          <w:p w:rsidR="00002558" w:rsidRPr="00AC577E" w:rsidRDefault="00A61F70" w:rsidP="00A61F70">
            <w:pPr>
              <w:spacing w:after="0" w:line="240" w:lineRule="auto"/>
              <w:rPr>
                <w:rStyle w:val="FontStyle75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b/>
                <w:sz w:val="24"/>
                <w:szCs w:val="24"/>
              </w:rPr>
              <w:t>психопатология</w:t>
            </w:r>
          </w:p>
          <w:p w:rsidR="00002558" w:rsidRDefault="00002558" w:rsidP="00691D8C">
            <w:p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495" w:type="dxa"/>
          </w:tcPr>
          <w:p w:rsidR="00A61F70" w:rsidRPr="00A61F70" w:rsidRDefault="00002558" w:rsidP="008F4B55">
            <w:pPr>
              <w:pStyle w:val="a8"/>
              <w:numPr>
                <w:ilvl w:val="3"/>
                <w:numId w:val="3"/>
              </w:numPr>
              <w:spacing w:line="276" w:lineRule="auto"/>
              <w:ind w:left="0"/>
              <w:contextualSpacing w:val="0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1 </w:t>
            </w:r>
          </w:p>
          <w:p w:rsidR="00A61F70" w:rsidRPr="00A61F70" w:rsidRDefault="00A61F70" w:rsidP="00A61F70">
            <w:pPr>
              <w:pStyle w:val="afb"/>
              <w:spacing w:line="276" w:lineRule="auto"/>
              <w:jc w:val="both"/>
              <w:rPr>
                <w:b/>
                <w:color w:val="000000"/>
              </w:rPr>
            </w:pPr>
            <w:r w:rsidRPr="00A61F70">
              <w:rPr>
                <w:color w:val="000000"/>
              </w:rPr>
              <w:t>Больной сообщает, что его сосед намерен отнять у него имущество, а его самого погубить. Сосед владеет гипнозом, с помощью которого вызывает боли в желудке у больного, жжение в кишечнике, поносы, атрофию мозга. Он же вызывает у больного отвратительные запахи, придает пище неприятный вкус. Назвать симптом</w:t>
            </w:r>
            <w:proofErr w:type="gramStart"/>
            <w:r w:rsidRPr="00A61F70"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r w:rsidRPr="00A61F70">
              <w:rPr>
                <w:color w:val="000000"/>
              </w:rPr>
              <w:t>(</w:t>
            </w:r>
            <w:proofErr w:type="gramStart"/>
            <w:r>
              <w:rPr>
                <w:b/>
                <w:color w:val="000000"/>
              </w:rPr>
              <w:t>б</w:t>
            </w:r>
            <w:proofErr w:type="gramEnd"/>
            <w:r>
              <w:rPr>
                <w:b/>
                <w:color w:val="000000"/>
              </w:rPr>
              <w:t>ред воздействия; сенсорные</w:t>
            </w:r>
            <w:r w:rsidRPr="00A61F70">
              <w:rPr>
                <w:b/>
                <w:color w:val="000000"/>
              </w:rPr>
              <w:t xml:space="preserve"> автоматизм</w:t>
            </w:r>
            <w:r>
              <w:rPr>
                <w:b/>
                <w:color w:val="000000"/>
              </w:rPr>
              <w:t>ы</w:t>
            </w:r>
            <w:r w:rsidRPr="00A61F70">
              <w:rPr>
                <w:b/>
                <w:color w:val="000000"/>
              </w:rPr>
              <w:t>)</w:t>
            </w:r>
          </w:p>
          <w:p w:rsidR="00A61F70" w:rsidRDefault="00A61F70" w:rsidP="00002558">
            <w:pPr>
              <w:pStyle w:val="afb"/>
              <w:spacing w:line="276" w:lineRule="auto"/>
              <w:rPr>
                <w:color w:val="000000"/>
              </w:rPr>
            </w:pPr>
          </w:p>
          <w:p w:rsidR="00002558" w:rsidRPr="00002558" w:rsidRDefault="00002558" w:rsidP="00002558">
            <w:pPr>
              <w:pStyle w:val="afb"/>
              <w:spacing w:line="276" w:lineRule="auto"/>
            </w:pPr>
            <w:r w:rsidRPr="00002558">
              <w:rPr>
                <w:color w:val="000000"/>
              </w:rPr>
              <w:lastRenderedPageBreak/>
              <w:t xml:space="preserve">ЗАДАЧА 2 </w:t>
            </w:r>
          </w:p>
          <w:p w:rsidR="00A61F70" w:rsidRPr="00A61F70" w:rsidRDefault="00A61F70" w:rsidP="00A61F70">
            <w:pPr>
              <w:pStyle w:val="afb"/>
              <w:spacing w:line="276" w:lineRule="auto"/>
              <w:jc w:val="both"/>
            </w:pPr>
            <w:r w:rsidRPr="00A61F70">
              <w:t>Больной двигательно заторможен, словесному контакту не доступен, молчит. Временами спонтанно застывает в странной позе. Если больному искусственно придать неестественную позу: поднять обе руки и поднять ногу так, чтобы он оставался стоять на другой ноге, то больной остается в таком положении продолжительное время.</w:t>
            </w:r>
          </w:p>
          <w:p w:rsidR="00A61F70" w:rsidRPr="00A61F70" w:rsidRDefault="00A61F70" w:rsidP="00A61F70">
            <w:pPr>
              <w:pStyle w:val="afb"/>
              <w:spacing w:line="276" w:lineRule="auto"/>
              <w:jc w:val="both"/>
              <w:rPr>
                <w:b/>
              </w:rPr>
            </w:pPr>
            <w:r w:rsidRPr="00A61F70">
              <w:t>Назвать вариант ступора</w:t>
            </w:r>
            <w:proofErr w:type="gramStart"/>
            <w:r w:rsidRPr="00A61F70">
              <w:t>.</w:t>
            </w:r>
            <w:proofErr w:type="gramEnd"/>
            <w:r>
              <w:t xml:space="preserve"> </w:t>
            </w:r>
            <w:r w:rsidRPr="00A61F70">
              <w:rPr>
                <w:b/>
              </w:rPr>
              <w:t>(</w:t>
            </w:r>
            <w:proofErr w:type="spellStart"/>
            <w:proofErr w:type="gramStart"/>
            <w:r w:rsidRPr="00A61F70">
              <w:rPr>
                <w:b/>
              </w:rPr>
              <w:t>к</w:t>
            </w:r>
            <w:proofErr w:type="gramEnd"/>
            <w:r w:rsidRPr="00A61F70">
              <w:rPr>
                <w:b/>
              </w:rPr>
              <w:t>ататонический</w:t>
            </w:r>
            <w:proofErr w:type="spellEnd"/>
            <w:r w:rsidRPr="00A61F70">
              <w:rPr>
                <w:b/>
              </w:rPr>
              <w:t xml:space="preserve"> ступор)</w:t>
            </w:r>
          </w:p>
          <w:p w:rsidR="00A61F70" w:rsidRPr="00A61F70" w:rsidRDefault="00A61F70" w:rsidP="00A61F70">
            <w:pPr>
              <w:pStyle w:val="afb"/>
              <w:spacing w:line="276" w:lineRule="auto"/>
              <w:rPr>
                <w:b/>
              </w:rPr>
            </w:pPr>
          </w:p>
          <w:p w:rsidR="00002558" w:rsidRDefault="00002558" w:rsidP="00002558">
            <w:pPr>
              <w:pStyle w:val="afb"/>
              <w:spacing w:line="276" w:lineRule="auto"/>
              <w:rPr>
                <w:color w:val="000000"/>
              </w:rPr>
            </w:pPr>
            <w:r w:rsidRPr="00002558">
              <w:rPr>
                <w:color w:val="000000"/>
              </w:rPr>
              <w:t>ЗАДАЧА 3</w:t>
            </w:r>
          </w:p>
          <w:p w:rsidR="00A61F70" w:rsidRPr="00A61F70" w:rsidRDefault="00A61F70" w:rsidP="00A61F70">
            <w:pPr>
              <w:pStyle w:val="afb"/>
              <w:jc w:val="both"/>
              <w:rPr>
                <w:color w:val="000000"/>
              </w:rPr>
            </w:pPr>
            <w:r w:rsidRPr="00A61F70">
              <w:rPr>
                <w:color w:val="000000"/>
              </w:rPr>
              <w:t>Больной обратился к врачу и рассказал, что время от времени он не может удержаться от желания куда-либо уехать без цели и надобности, не имея на это средств. Был однажды осужден за нарушение паспортного режима, но это не останавливает его от поездок.</w:t>
            </w:r>
          </w:p>
          <w:p w:rsidR="00A61F70" w:rsidRPr="00A61F70" w:rsidRDefault="00A61F70" w:rsidP="00A61F70">
            <w:pPr>
              <w:pStyle w:val="afb"/>
              <w:jc w:val="both"/>
              <w:rPr>
                <w:b/>
                <w:color w:val="000000"/>
              </w:rPr>
            </w:pPr>
            <w:r w:rsidRPr="00A61F70">
              <w:rPr>
                <w:color w:val="000000"/>
              </w:rPr>
              <w:t>Назвать расстройство влечений</w:t>
            </w:r>
            <w:proofErr w:type="gramStart"/>
            <w:r w:rsidRPr="00A61F70"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r w:rsidRPr="00A61F70">
              <w:rPr>
                <w:b/>
                <w:color w:val="000000"/>
              </w:rPr>
              <w:t>(</w:t>
            </w:r>
            <w:proofErr w:type="spellStart"/>
            <w:proofErr w:type="gramStart"/>
            <w:r w:rsidRPr="00A61F70">
              <w:rPr>
                <w:b/>
                <w:color w:val="000000"/>
              </w:rPr>
              <w:t>д</w:t>
            </w:r>
            <w:proofErr w:type="gramEnd"/>
            <w:r w:rsidRPr="00A61F70">
              <w:rPr>
                <w:b/>
                <w:color w:val="000000"/>
              </w:rPr>
              <w:t>ромомания</w:t>
            </w:r>
            <w:proofErr w:type="spellEnd"/>
            <w:r w:rsidRPr="00A61F70">
              <w:rPr>
                <w:b/>
                <w:color w:val="000000"/>
              </w:rPr>
              <w:t>)</w:t>
            </w:r>
          </w:p>
          <w:p w:rsidR="00A61F70" w:rsidRPr="00A61F70" w:rsidRDefault="00A61F70" w:rsidP="00A61F70">
            <w:pPr>
              <w:pStyle w:val="afb"/>
              <w:rPr>
                <w:b/>
                <w:color w:val="000000"/>
              </w:rPr>
            </w:pPr>
          </w:p>
          <w:p w:rsidR="00002558" w:rsidRDefault="00002558" w:rsidP="00002558">
            <w:pPr>
              <w:pStyle w:val="afb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ЗАДАЧА 4</w:t>
            </w:r>
          </w:p>
          <w:p w:rsidR="00A61F70" w:rsidRPr="00A61F70" w:rsidRDefault="00A61F70" w:rsidP="00A61F70">
            <w:pPr>
              <w:pStyle w:val="afb"/>
              <w:jc w:val="both"/>
              <w:rPr>
                <w:color w:val="000000"/>
              </w:rPr>
            </w:pPr>
            <w:r w:rsidRPr="00A61F70">
              <w:rPr>
                <w:color w:val="000000"/>
              </w:rPr>
              <w:t>Больной перенес острое отравление угарным газом. Сегодня уже вторые сутки находится в ясном сознании. Вчера он дал анамнестические сведения лечащему врачу, смотрел телепередачу. Сегодня не узнает лечащего врача, не помнит содержания телепрограммы. Назвать симптом</w:t>
            </w:r>
            <w:r>
              <w:rPr>
                <w:color w:val="000000"/>
              </w:rPr>
              <w:t xml:space="preserve"> </w:t>
            </w:r>
            <w:r w:rsidRPr="00A61F70">
              <w:rPr>
                <w:color w:val="000000"/>
              </w:rPr>
              <w:t>(</w:t>
            </w:r>
            <w:proofErr w:type="spellStart"/>
            <w:r w:rsidRPr="00AC577E">
              <w:rPr>
                <w:b/>
                <w:color w:val="000000"/>
              </w:rPr>
              <w:t>антероградная</w:t>
            </w:r>
            <w:proofErr w:type="spellEnd"/>
            <w:r w:rsidRPr="00AC577E">
              <w:rPr>
                <w:b/>
                <w:color w:val="000000"/>
              </w:rPr>
              <w:t>, фиксационная амнезия</w:t>
            </w:r>
            <w:r w:rsidRPr="00A61F70">
              <w:rPr>
                <w:color w:val="000000"/>
              </w:rPr>
              <w:t>)</w:t>
            </w:r>
          </w:p>
          <w:p w:rsidR="005D53BC" w:rsidRDefault="005D53BC" w:rsidP="00002558">
            <w:pPr>
              <w:pStyle w:val="afb"/>
              <w:spacing w:line="276" w:lineRule="auto"/>
              <w:rPr>
                <w:color w:val="000000"/>
              </w:rPr>
            </w:pPr>
          </w:p>
          <w:p w:rsidR="00002558" w:rsidRPr="00275322" w:rsidRDefault="00002558" w:rsidP="00002558">
            <w:pPr>
              <w:pStyle w:val="a8"/>
              <w:spacing w:line="276" w:lineRule="auto"/>
              <w:ind w:left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275322">
              <w:rPr>
                <w:rFonts w:ascii="Times New Roman" w:hAnsi="Times New Roman"/>
                <w:caps/>
                <w:color w:val="000000"/>
                <w:sz w:val="24"/>
                <w:szCs w:val="24"/>
              </w:rPr>
              <w:t>ЗАДАЧА 5</w:t>
            </w:r>
          </w:p>
          <w:p w:rsidR="00AC577E" w:rsidRPr="00A61F70" w:rsidRDefault="00AC577E" w:rsidP="00AC577E">
            <w:pPr>
              <w:pStyle w:val="afb"/>
              <w:jc w:val="both"/>
              <w:rPr>
                <w:color w:val="000000"/>
              </w:rPr>
            </w:pPr>
            <w:r w:rsidRPr="00A61F70">
              <w:rPr>
                <w:color w:val="000000"/>
              </w:rPr>
              <w:t>Больной после травмы мозга забыл, кем и где он работал последние 10 лет, не помнит, что у него есть 4-х летний сын. Память на текущие соб</w:t>
            </w:r>
            <w:r>
              <w:rPr>
                <w:color w:val="000000"/>
              </w:rPr>
              <w:t xml:space="preserve">ытия сохранена. Назвать симптом </w:t>
            </w:r>
            <w:r w:rsidRPr="00A61F70">
              <w:rPr>
                <w:color w:val="000000"/>
              </w:rPr>
              <w:t>(</w:t>
            </w:r>
            <w:r w:rsidRPr="00AC577E">
              <w:rPr>
                <w:b/>
                <w:color w:val="000000"/>
              </w:rPr>
              <w:t>ретроградная амнезия</w:t>
            </w:r>
            <w:r w:rsidRPr="00A61F70">
              <w:rPr>
                <w:color w:val="000000"/>
              </w:rPr>
              <w:t>).</w:t>
            </w:r>
          </w:p>
          <w:p w:rsidR="005D53BC" w:rsidRPr="00A64E60" w:rsidRDefault="005D53BC" w:rsidP="005D53BC">
            <w:pPr>
              <w:pStyle w:val="af2"/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002558" w:rsidRPr="0002038D" w:rsidRDefault="00002558" w:rsidP="00691D8C">
            <w:pPr>
              <w:pStyle w:val="Style54"/>
              <w:widowControl/>
              <w:spacing w:line="240" w:lineRule="auto"/>
            </w:pPr>
            <w:r w:rsidRPr="0002038D">
              <w:lastRenderedPageBreak/>
              <w:t>УК-1,</w:t>
            </w:r>
          </w:p>
          <w:p w:rsidR="00002558" w:rsidRPr="0002038D" w:rsidRDefault="00002558" w:rsidP="00691D8C">
            <w:pPr>
              <w:pStyle w:val="Style54"/>
              <w:widowControl/>
              <w:spacing w:line="240" w:lineRule="auto"/>
            </w:pPr>
            <w:r w:rsidRPr="0002038D">
              <w:t>ПК-1, ПК-2  ПК-4, ПК-5, ПК-6</w:t>
            </w:r>
          </w:p>
          <w:p w:rsidR="00002558" w:rsidRDefault="00002558" w:rsidP="00691D8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2038D">
              <w:rPr>
                <w:rFonts w:ascii="Times New Roman" w:hAnsi="Times New Roman"/>
                <w:sz w:val="24"/>
                <w:szCs w:val="24"/>
              </w:rPr>
              <w:t>ПК-8, ПК-9, ПК-10</w:t>
            </w:r>
          </w:p>
        </w:tc>
      </w:tr>
      <w:tr w:rsidR="00002558" w:rsidTr="00691D8C">
        <w:trPr>
          <w:trHeight w:val="323"/>
        </w:trPr>
        <w:tc>
          <w:tcPr>
            <w:tcW w:w="2047" w:type="dxa"/>
          </w:tcPr>
          <w:p w:rsidR="00002558" w:rsidRPr="00350419" w:rsidRDefault="00002558" w:rsidP="00691D8C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  <w:r w:rsidRPr="00350419">
              <w:rPr>
                <w:rStyle w:val="FontStyle75"/>
                <w:b/>
                <w:sz w:val="22"/>
                <w:szCs w:val="22"/>
              </w:rPr>
              <w:lastRenderedPageBreak/>
              <w:t>Б</w:t>
            </w:r>
            <w:proofErr w:type="gramStart"/>
            <w:r w:rsidRPr="00350419">
              <w:rPr>
                <w:rStyle w:val="FontStyle75"/>
                <w:b/>
                <w:sz w:val="22"/>
                <w:szCs w:val="22"/>
              </w:rPr>
              <w:t>1</w:t>
            </w:r>
            <w:proofErr w:type="gramEnd"/>
            <w:r w:rsidRPr="00350419">
              <w:rPr>
                <w:rStyle w:val="FontStyle75"/>
                <w:b/>
                <w:sz w:val="22"/>
                <w:szCs w:val="22"/>
              </w:rPr>
              <w:t>.В.ОД.3</w:t>
            </w:r>
            <w:r>
              <w:rPr>
                <w:rStyle w:val="FontStyle75"/>
                <w:b/>
                <w:sz w:val="22"/>
                <w:szCs w:val="22"/>
              </w:rPr>
              <w:t>.3</w:t>
            </w:r>
          </w:p>
          <w:p w:rsidR="00002558" w:rsidRDefault="00002558" w:rsidP="00691D8C">
            <w:pPr>
              <w:spacing w:after="0" w:line="240" w:lineRule="auto"/>
              <w:rPr>
                <w:rStyle w:val="FontStyle75"/>
                <w:b/>
                <w:sz w:val="22"/>
                <w:szCs w:val="22"/>
              </w:rPr>
            </w:pPr>
          </w:p>
          <w:p w:rsidR="00002558" w:rsidRPr="00AC577E" w:rsidRDefault="00AC577E" w:rsidP="00AC577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Частная психиатрия</w:t>
            </w:r>
          </w:p>
        </w:tc>
        <w:tc>
          <w:tcPr>
            <w:tcW w:w="6495" w:type="dxa"/>
          </w:tcPr>
          <w:p w:rsidR="00002558" w:rsidRDefault="00002558" w:rsidP="00FF3189">
            <w:pPr>
              <w:pStyle w:val="a8"/>
              <w:numPr>
                <w:ilvl w:val="3"/>
                <w:numId w:val="3"/>
              </w:numPr>
              <w:spacing w:line="276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1 </w:t>
            </w: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 психиатру</w:t>
            </w: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обратилась мать пациентки Г., 14 лет, с жалобами на то, что дочь за последние 6 месяцев похудела на 9 кг. При росте 170 см ее вес составляет 37 кг. Дочь жаловалась на тошноту после еды, отвращение к пище, запоры, общую слабость, выпадение волос, ломкость ногтей. Во время приема было выявлено отсутствие менструаций в течение четырех месяцев, бледность и сухость кожных покровов. АД 85/55 мм</w:t>
            </w:r>
            <w:proofErr w:type="gramStart"/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т. ст. При подробном расспросе установлено, что пациентка считает себя «толстой», с целью снижения веса ограничивает себя в приеме пищи, считает калорийность съеденной пищи, изнуряет себя физическими нагрузками, иногда, испытывая «переполненность в желудке», вызывает рвоту. Настроение снижено, </w:t>
            </w:r>
            <w:proofErr w:type="gramStart"/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>недовольна</w:t>
            </w:r>
            <w:proofErr w:type="gramEnd"/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своей фигурой, считает, что «нужно еще сбросить 2 кг». Переубедить не удается.</w:t>
            </w: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Вопросы к задаче:</w:t>
            </w: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Назовите симптомы расстройства.</w:t>
            </w: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Сформулируйте предварительный диагноз. Определите ведущий психопатологический синдром.</w:t>
            </w: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Какие дополнительные методы обследования необходимы для постановки окончательного диагноза?</w:t>
            </w: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 какими психическими расстройствами необходимо проводить дифференциальный диагноз?</w:t>
            </w:r>
          </w:p>
          <w:p w:rsidR="004D3C45" w:rsidRPr="004D3C45" w:rsidRDefault="004D3C45" w:rsidP="004D3C45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4D3C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Тактика лечения.</w:t>
            </w:r>
          </w:p>
          <w:p w:rsidR="00002558" w:rsidRPr="00350419" w:rsidRDefault="00002558" w:rsidP="00002558">
            <w:pPr>
              <w:pStyle w:val="a8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002558" w:rsidRPr="00002558" w:rsidRDefault="00002558" w:rsidP="00002558">
            <w:pPr>
              <w:pStyle w:val="afb"/>
              <w:spacing w:line="276" w:lineRule="auto"/>
            </w:pPr>
            <w:r w:rsidRPr="00002558">
              <w:rPr>
                <w:color w:val="000000"/>
              </w:rPr>
              <w:t xml:space="preserve">ЗАДАЧА 2 </w:t>
            </w:r>
          </w:p>
          <w:p w:rsidR="00AC577E" w:rsidRPr="00AC577E" w:rsidRDefault="00AC577E" w:rsidP="00AC577E">
            <w:pPr>
              <w:pStyle w:val="afb"/>
              <w:spacing w:line="276" w:lineRule="auto"/>
              <w:jc w:val="both"/>
            </w:pPr>
            <w:r w:rsidRPr="00AC577E">
              <w:t xml:space="preserve">Б. 31 год, обратилась к </w:t>
            </w:r>
            <w:r>
              <w:t xml:space="preserve">психиатру </w:t>
            </w:r>
            <w:r w:rsidRPr="00AC577E">
              <w:t>с жалобами на периодически возникающие приступы учащенного сердцебиения, сопровождающиеся чувством нехватки воздуха, судорожным дыханием, ознобом, дрожью, повышением АД до 140/90 мм</w:t>
            </w:r>
            <w:proofErr w:type="gramStart"/>
            <w:r w:rsidRPr="00AC577E">
              <w:t>.</w:t>
            </w:r>
            <w:proofErr w:type="gramEnd"/>
            <w:r w:rsidRPr="00AC577E">
              <w:t xml:space="preserve"> </w:t>
            </w:r>
            <w:proofErr w:type="gramStart"/>
            <w:r w:rsidRPr="00AC577E">
              <w:t>р</w:t>
            </w:r>
            <w:proofErr w:type="gramEnd"/>
            <w:r w:rsidRPr="00AC577E">
              <w:t xml:space="preserve">т. ст., ощущением распирание внутри головы, тошнотой, позывами на рвоту, страхом смерти. При этом пациентка не могла усидеть на месте, вскакивала, держась за грудь, ходила по кабинету, приговаривая: “Мне плохо, мне плохо”. Требовала сделать ей ЭКГ, МРТ. Ранее подобные состояния наблюдались неоднократно, длились около получаса и проходили самостоятельно, облегчение приносил прием </w:t>
            </w:r>
            <w:proofErr w:type="spellStart"/>
            <w:r w:rsidRPr="00AC577E">
              <w:t>корвалола</w:t>
            </w:r>
            <w:proofErr w:type="spellEnd"/>
            <w:r w:rsidRPr="00AC577E">
              <w:t>. Пациентка сообщает, что приступы связаны с состоянием эмоционального напряжения, хотя могут возникать и на фоне полного благополучия. </w:t>
            </w:r>
          </w:p>
          <w:p w:rsidR="00AC577E" w:rsidRPr="00AC577E" w:rsidRDefault="00AC577E" w:rsidP="00AC577E">
            <w:pPr>
              <w:pStyle w:val="afb"/>
              <w:spacing w:line="276" w:lineRule="auto"/>
            </w:pPr>
          </w:p>
          <w:p w:rsidR="00AC577E" w:rsidRPr="00AC577E" w:rsidRDefault="00AC577E" w:rsidP="00AC577E">
            <w:pPr>
              <w:pStyle w:val="afb"/>
              <w:spacing w:line="276" w:lineRule="auto"/>
              <w:rPr>
                <w:b/>
              </w:rPr>
            </w:pPr>
            <w:r w:rsidRPr="00AC577E">
              <w:rPr>
                <w:b/>
              </w:rPr>
              <w:t>Вопросы к задаче:</w:t>
            </w:r>
          </w:p>
          <w:p w:rsidR="00AC577E" w:rsidRPr="00AC577E" w:rsidRDefault="00AC577E" w:rsidP="00AC577E">
            <w:pPr>
              <w:pStyle w:val="afb"/>
              <w:numPr>
                <w:ilvl w:val="0"/>
                <w:numId w:val="18"/>
              </w:numPr>
              <w:spacing w:line="276" w:lineRule="auto"/>
            </w:pPr>
            <w:r w:rsidRPr="00AC577E">
              <w:t>Назовите симптомы</w:t>
            </w:r>
          </w:p>
          <w:p w:rsidR="00AC577E" w:rsidRDefault="00AC577E" w:rsidP="00AC577E">
            <w:pPr>
              <w:pStyle w:val="afb"/>
              <w:numPr>
                <w:ilvl w:val="0"/>
                <w:numId w:val="18"/>
              </w:numPr>
              <w:spacing w:line="276" w:lineRule="auto"/>
            </w:pPr>
            <w:r w:rsidRPr="00AC577E">
              <w:t xml:space="preserve">Сформулируйте предварительный диагноз. </w:t>
            </w:r>
          </w:p>
          <w:p w:rsidR="00AC577E" w:rsidRPr="00AC577E" w:rsidRDefault="00AC577E" w:rsidP="00AC577E">
            <w:pPr>
              <w:pStyle w:val="afb"/>
              <w:numPr>
                <w:ilvl w:val="0"/>
                <w:numId w:val="18"/>
              </w:numPr>
              <w:spacing w:line="276" w:lineRule="auto"/>
            </w:pPr>
            <w:r w:rsidRPr="00AC577E">
              <w:t>С какими заболеваниями необходимо дифференцировать данное расстройство</w:t>
            </w:r>
          </w:p>
          <w:p w:rsidR="00AC577E" w:rsidRPr="00AC577E" w:rsidRDefault="00AC577E" w:rsidP="00AC577E">
            <w:pPr>
              <w:pStyle w:val="afb"/>
              <w:numPr>
                <w:ilvl w:val="0"/>
                <w:numId w:val="18"/>
              </w:numPr>
              <w:spacing w:line="276" w:lineRule="auto"/>
            </w:pPr>
            <w:r w:rsidRPr="00AC577E">
              <w:t>Какие дополнительные методы обследования необходимы для постановки окончательного диагноза</w:t>
            </w:r>
          </w:p>
          <w:p w:rsidR="00AC577E" w:rsidRPr="00AC577E" w:rsidRDefault="00AC577E" w:rsidP="00AC577E">
            <w:pPr>
              <w:pStyle w:val="afb"/>
              <w:numPr>
                <w:ilvl w:val="0"/>
                <w:numId w:val="18"/>
              </w:numPr>
              <w:spacing w:line="276" w:lineRule="auto"/>
            </w:pPr>
            <w:r>
              <w:t>Лечение</w:t>
            </w:r>
          </w:p>
          <w:p w:rsidR="00002558" w:rsidRDefault="00002558" w:rsidP="00275322">
            <w:pPr>
              <w:pStyle w:val="afb"/>
              <w:spacing w:line="276" w:lineRule="auto"/>
            </w:pPr>
          </w:p>
          <w:p w:rsidR="00002558" w:rsidRDefault="00002558" w:rsidP="00002558">
            <w:pPr>
              <w:pStyle w:val="afb"/>
              <w:spacing w:line="276" w:lineRule="auto"/>
              <w:rPr>
                <w:color w:val="000000"/>
              </w:rPr>
            </w:pPr>
            <w:r w:rsidRPr="00002558">
              <w:rPr>
                <w:color w:val="000000"/>
              </w:rPr>
              <w:t>ЗАДАЧА 3</w:t>
            </w:r>
          </w:p>
          <w:p w:rsidR="00AC577E" w:rsidRPr="00AC577E" w:rsidRDefault="00AC577E" w:rsidP="00AC577E">
            <w:pPr>
              <w:pStyle w:val="afb"/>
              <w:jc w:val="both"/>
              <w:rPr>
                <w:color w:val="000000"/>
              </w:rPr>
            </w:pPr>
            <w:r w:rsidRPr="00AC577E">
              <w:rPr>
                <w:color w:val="000000"/>
              </w:rPr>
              <w:t xml:space="preserve">Мать больного обратилась, к участковому терапевту в поликлинику по месту жительства с просьбой осмотреть ее 27-летнего сына В., который в течение последней недели стал рассеянным, не понимал сути вопросов, отвечал после длительной паузы. Постепенно нарастала заторможенность, застывал в неудобных позах, совсем перестал отвечать на вопросы, отмечалась сальность кожных покровов. Со слов родственников при попытке накормить сжимал губы, а когда </w:t>
            </w:r>
            <w:r w:rsidRPr="00AC577E">
              <w:rPr>
                <w:color w:val="000000"/>
              </w:rPr>
              <w:lastRenderedPageBreak/>
              <w:t>ложку убирали ото рта – раскрывал рот. При прибытии на вызов врача пациент отказывается от беседы, не отвечает на вопросы, лежит без движения на кровати, отвернувшись к стене во внутриутробной позе, при попытке изменить положение тела, отмечается сопротивление, тонус мышц повышен, контакт отсутствует.</w:t>
            </w:r>
          </w:p>
          <w:p w:rsidR="00AC577E" w:rsidRPr="00AC577E" w:rsidRDefault="00AC577E" w:rsidP="00AC577E">
            <w:pPr>
              <w:pStyle w:val="afb"/>
              <w:rPr>
                <w:color w:val="000000"/>
              </w:rPr>
            </w:pPr>
          </w:p>
          <w:p w:rsidR="00AC577E" w:rsidRPr="00AC577E" w:rsidRDefault="00AC577E" w:rsidP="00AC577E">
            <w:pPr>
              <w:pStyle w:val="afb"/>
              <w:rPr>
                <w:color w:val="000000"/>
              </w:rPr>
            </w:pPr>
            <w:r w:rsidRPr="00AC577E">
              <w:rPr>
                <w:color w:val="000000"/>
              </w:rPr>
              <w:t>Вопросы к задаче:</w:t>
            </w:r>
          </w:p>
          <w:p w:rsidR="00AC577E" w:rsidRPr="00AC577E" w:rsidRDefault="00AC577E" w:rsidP="00AC577E">
            <w:pPr>
              <w:pStyle w:val="afb"/>
              <w:rPr>
                <w:color w:val="000000"/>
              </w:rPr>
            </w:pPr>
            <w:r w:rsidRPr="00AC577E">
              <w:rPr>
                <w:color w:val="000000"/>
              </w:rPr>
              <w:t>1.</w:t>
            </w:r>
            <w:r w:rsidRPr="00AC577E">
              <w:rPr>
                <w:color w:val="000000"/>
              </w:rPr>
              <w:tab/>
              <w:t>Назовите симптомы</w:t>
            </w:r>
          </w:p>
          <w:p w:rsidR="00AC577E" w:rsidRPr="00AC577E" w:rsidRDefault="00AC577E" w:rsidP="00AC577E">
            <w:pPr>
              <w:pStyle w:val="afb"/>
              <w:rPr>
                <w:color w:val="000000"/>
              </w:rPr>
            </w:pPr>
            <w:r w:rsidRPr="00AC577E">
              <w:rPr>
                <w:color w:val="000000"/>
              </w:rPr>
              <w:t>2.</w:t>
            </w:r>
            <w:r w:rsidRPr="00AC577E">
              <w:rPr>
                <w:color w:val="000000"/>
              </w:rPr>
              <w:tab/>
              <w:t>Назовите ведущий психопатологический синдром. Сформулируйте предварительный диагноз.</w:t>
            </w:r>
          </w:p>
          <w:p w:rsidR="00AC577E" w:rsidRPr="00AC577E" w:rsidRDefault="00AC577E" w:rsidP="00AC577E">
            <w:pPr>
              <w:pStyle w:val="afb"/>
              <w:rPr>
                <w:color w:val="000000"/>
              </w:rPr>
            </w:pPr>
            <w:r w:rsidRPr="00AC577E">
              <w:rPr>
                <w:color w:val="000000"/>
              </w:rPr>
              <w:t>3.</w:t>
            </w:r>
            <w:r w:rsidRPr="00AC577E">
              <w:rPr>
                <w:color w:val="000000"/>
              </w:rPr>
              <w:tab/>
              <w:t>Какие дополнительные методы обследования необходимы для постановки окончательного диагноза</w:t>
            </w:r>
          </w:p>
          <w:p w:rsidR="00AC577E" w:rsidRPr="00AC577E" w:rsidRDefault="00AC577E" w:rsidP="00AC577E">
            <w:pPr>
              <w:pStyle w:val="afb"/>
              <w:rPr>
                <w:color w:val="000000"/>
              </w:rPr>
            </w:pPr>
            <w:r w:rsidRPr="00AC577E">
              <w:rPr>
                <w:color w:val="000000"/>
              </w:rPr>
              <w:t>4.</w:t>
            </w:r>
            <w:r w:rsidRPr="00AC577E">
              <w:rPr>
                <w:color w:val="000000"/>
              </w:rPr>
              <w:tab/>
              <w:t>С какими психическими расстройствами необходимо проводить дифференциальный диагноз</w:t>
            </w:r>
          </w:p>
          <w:p w:rsidR="005D53BC" w:rsidRDefault="00AC577E" w:rsidP="00AC577E">
            <w:pPr>
              <w:pStyle w:val="afb"/>
              <w:spacing w:line="276" w:lineRule="auto"/>
              <w:rPr>
                <w:color w:val="000000"/>
              </w:rPr>
            </w:pPr>
            <w:r w:rsidRPr="00AC577E">
              <w:rPr>
                <w:color w:val="000000"/>
              </w:rPr>
              <w:t>5.</w:t>
            </w:r>
            <w:r w:rsidRPr="00AC577E">
              <w:rPr>
                <w:color w:val="000000"/>
              </w:rPr>
              <w:tab/>
              <w:t>Ваша дальнейшая тактика</w:t>
            </w:r>
          </w:p>
          <w:p w:rsidR="005D53BC" w:rsidRDefault="005D53BC" w:rsidP="00002558">
            <w:pPr>
              <w:pStyle w:val="afb"/>
              <w:spacing w:line="276" w:lineRule="auto"/>
              <w:rPr>
                <w:color w:val="000000"/>
              </w:rPr>
            </w:pPr>
          </w:p>
          <w:p w:rsidR="00002558" w:rsidRDefault="00002558" w:rsidP="00002558">
            <w:pPr>
              <w:pStyle w:val="afb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ЗАДАЧА 4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 пациента, сидящего в ожидании приема в коридоре, внезапно развился судорожный припадок с потерей сознания, прикусом языка, непроизвольным мочеиспусканием. Спустя несколько минут приступ повторился. Кожные покровы бледные, лицо с цианотичным оттенком. Каждые 3-4 минуты повторяются судорожные припадки, тоническое напряжение мышц лица, конечностей, туловища. Тонические судороги сменяются клоническими. В промежутках между судорогами в сознание не приходит. Во время припадка зрачки максимально расширены, глазные яблоки в состоянии дивергенции, зрачковые и </w:t>
            </w:r>
            <w:proofErr w:type="spellStart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корнеальные</w:t>
            </w:r>
            <w:proofErr w:type="spellEnd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рефлексы отсутствуют. Апноэ, углубляющийся цианоз, тахикардия до 150 ударов в минуту, длительность припадка 2,5–3 минуты. Между приступами в легких везикулярное дыхание, границы сердца не изменены, пульс 120 ударов в минуту, АД 100/60 мм рт. ст. Зрачки сужены, реакция на свет отсутствует.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Вопросы к задаче: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Назовите симптомы. 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Какое неотложное состояние развилось у больного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Сформулируйте предварительный диагноз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 какими психическими расстройствами необходимо проводить дифференциальный диагноз</w:t>
            </w:r>
          </w:p>
          <w:p w:rsidR="00275322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Ваша дальнейшая тактика</w:t>
            </w:r>
          </w:p>
          <w:p w:rsidR="00002558" w:rsidRDefault="00002558" w:rsidP="00002558">
            <w:pPr>
              <w:pStyle w:val="afb"/>
              <w:spacing w:line="276" w:lineRule="auto"/>
              <w:rPr>
                <w:color w:val="000000"/>
              </w:rPr>
            </w:pPr>
          </w:p>
          <w:p w:rsidR="00002558" w:rsidRDefault="00002558" w:rsidP="00002558">
            <w:pPr>
              <w:pStyle w:val="afb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ЗАДАЧА 5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Больная, 40 лет, уборщица. Окончила 8 классов, училась 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плохо, жаловалась на плохую память. Замужем не была, живет все время одна, друзей не имеет. По характеру </w:t>
            </w:r>
            <w:proofErr w:type="gramStart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обидчивая</w:t>
            </w:r>
            <w:proofErr w:type="gramEnd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, вспыльчивая, неуживчивая, любит поучать других. Лет с 10 у нее появлялось необъяснимое стремление бежать из дома; бегала по улицам, по садам, затем ее находили спящей на земле. Проснувшись, не помнила о том, что с ней было. Эти состояния с годами у нее стали появляться реже, но постепенно еще более снизилась память, стала очень злобной. Днями настроение было таким, что люди ее боялись, не разрешала подходить к себе, кричала на сотрудников, или совсем не разговаривала, только злобно оглядывала всех. В возрасте 18 лет упала, ушибла голову.  Неизвестно была ли потеря сознания; домой дошла самостоятельно. После этого несколько дней болела голова.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В психиатрическую больницу поступила в состоянии растерянности: не знала, где она находится, молча озиралась по сторонам, не ела. На другой день проснулась в хорошем настроении, правильно называла месяц, год, приблизительно день и дату. Не могла сказать, как попала в больницу. У пациентки плохая память: не помнит, когда умерли ее родители, когда была Отечественная война, не запомнила имени лечащего врача. Не понимает шуток. Разницу между рекой и озером определяет: «Озеро круглое, а река длинна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Пример речи больной: «У меня комнатка светлая, чистенькая; кругом подушечки беленькие, все чистенькие, светленькие. У двери сундук, вот здесь, направо – стул старый, старый, еще бабушкин, она умерла уже давно, еще я была маленькой совсем. Я </w:t>
            </w:r>
            <w:proofErr w:type="gramStart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мою</w:t>
            </w:r>
            <w:proofErr w:type="gramEnd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 с мылом каждый день, все мою и мою, нет ни </w:t>
            </w:r>
            <w:proofErr w:type="spellStart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пылиночки</w:t>
            </w:r>
            <w:proofErr w:type="spellEnd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нигде». На протяжении 3-х недель психическое состояние без изменений.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неврологическом состоянии нерезкая сглаженность левой носогубной складки, медлительность в движениях. В анализе спинномозговой жидкости </w:t>
            </w:r>
            <w:proofErr w:type="spellStart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цитоз</w:t>
            </w:r>
            <w:proofErr w:type="spellEnd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в 1 кубическом </w:t>
            </w:r>
            <w:proofErr w:type="gramStart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мм</w:t>
            </w:r>
            <w:proofErr w:type="gramEnd"/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, белок 0,33%. На МРТ головного мозга без патологических изменений.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Вопросы к задаче: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Перечислите симптомы, описанные в задаче.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Укажите ведущий психопатологический синдром.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Установите диагноз.</w:t>
            </w:r>
          </w:p>
          <w:p w:rsidR="00AC577E" w:rsidRPr="00AC577E" w:rsidRDefault="00AC577E" w:rsidP="00AC577E">
            <w:pPr>
              <w:pStyle w:val="af2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 каким заболеванием следует дифференцировать данную патологию.</w:t>
            </w:r>
          </w:p>
          <w:p w:rsidR="00002558" w:rsidRDefault="00AC577E" w:rsidP="00AC577E">
            <w:pPr>
              <w:pStyle w:val="af2"/>
              <w:spacing w:after="0"/>
              <w:jc w:val="both"/>
              <w:rPr>
                <w:b/>
                <w:color w:val="000000"/>
                <w:sz w:val="28"/>
                <w:szCs w:val="28"/>
              </w:rPr>
            </w:pP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AC577E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Основные принципы лечения данного заболевания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0" w:type="dxa"/>
          </w:tcPr>
          <w:p w:rsidR="00002558" w:rsidRPr="0002038D" w:rsidRDefault="00002558" w:rsidP="00691D8C">
            <w:pPr>
              <w:pStyle w:val="Style54"/>
              <w:widowControl/>
              <w:spacing w:line="240" w:lineRule="auto"/>
            </w:pPr>
            <w:r w:rsidRPr="0002038D">
              <w:lastRenderedPageBreak/>
              <w:t>УК-1,</w:t>
            </w:r>
          </w:p>
          <w:p w:rsidR="00002558" w:rsidRPr="0002038D" w:rsidRDefault="00002558" w:rsidP="00691D8C">
            <w:pPr>
              <w:pStyle w:val="Style54"/>
              <w:widowControl/>
              <w:spacing w:line="240" w:lineRule="auto"/>
            </w:pPr>
            <w:r w:rsidRPr="0002038D">
              <w:t>ПК-1, ПК-2  ПК-4, ПК-5, ПК-6</w:t>
            </w:r>
          </w:p>
          <w:p w:rsidR="00002558" w:rsidRDefault="00002558" w:rsidP="00691D8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2038D">
              <w:rPr>
                <w:rFonts w:ascii="Times New Roman" w:hAnsi="Times New Roman"/>
                <w:sz w:val="24"/>
                <w:szCs w:val="24"/>
              </w:rPr>
              <w:t>ПК-8, ПК-9, ПК-10</w:t>
            </w:r>
          </w:p>
        </w:tc>
      </w:tr>
    </w:tbl>
    <w:p w:rsidR="00002558" w:rsidRDefault="00002558" w:rsidP="005E3081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564CF" w:rsidRDefault="00C564CF" w:rsidP="005E3081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564CF" w:rsidRPr="00C564CF" w:rsidRDefault="00C564CF" w:rsidP="00C564CF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564CF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564CF">
        <w:rPr>
          <w:rFonts w:ascii="Times New Roman" w:hAnsi="Times New Roman"/>
          <w:b/>
          <w:sz w:val="24"/>
          <w:szCs w:val="24"/>
        </w:rPr>
        <w:t>ПЕРЕЧЕНЬ ВОПРОСОВ К СОБЕСЕДОВАНИЮ</w:t>
      </w:r>
    </w:p>
    <w:p w:rsidR="00CD39DE" w:rsidRPr="00C564CF" w:rsidRDefault="00CD39DE" w:rsidP="00C564CF">
      <w:pPr>
        <w:widowControl w:val="0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1"/>
        <w:gridCol w:w="8040"/>
      </w:tblGrid>
      <w:tr w:rsidR="00C564CF" w:rsidTr="00C564CF">
        <w:trPr>
          <w:trHeight w:val="142"/>
        </w:trPr>
        <w:tc>
          <w:tcPr>
            <w:tcW w:w="2241" w:type="dxa"/>
          </w:tcPr>
          <w:p w:rsidR="00C564CF" w:rsidRDefault="00C564CF" w:rsidP="00C564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64CF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дисциплины</w:t>
            </w:r>
          </w:p>
          <w:p w:rsidR="00C564CF" w:rsidRPr="00C564CF" w:rsidRDefault="00C564CF" w:rsidP="00C564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40" w:type="dxa"/>
          </w:tcPr>
          <w:p w:rsidR="00C564CF" w:rsidRPr="00C564CF" w:rsidRDefault="00C564CF" w:rsidP="00C564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64CF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вопросов</w:t>
            </w:r>
          </w:p>
        </w:tc>
      </w:tr>
      <w:tr w:rsidR="00C564CF" w:rsidTr="00C564CF">
        <w:trPr>
          <w:trHeight w:val="165"/>
        </w:trPr>
        <w:tc>
          <w:tcPr>
            <w:tcW w:w="2241" w:type="dxa"/>
          </w:tcPr>
          <w:p w:rsidR="00C564CF" w:rsidRDefault="00C564CF" w:rsidP="00C564CF">
            <w:pPr>
              <w:widowControl w:val="0"/>
              <w:spacing w:after="0" w:line="240" w:lineRule="auto"/>
              <w:jc w:val="center"/>
              <w:rPr>
                <w:rStyle w:val="FontStyle75"/>
                <w:b/>
              </w:rPr>
            </w:pPr>
            <w:r w:rsidRPr="00E56E6D">
              <w:rPr>
                <w:rStyle w:val="FontStyle75"/>
                <w:b/>
              </w:rPr>
              <w:t>Б</w:t>
            </w:r>
            <w:proofErr w:type="gramStart"/>
            <w:r w:rsidRPr="00E56E6D">
              <w:rPr>
                <w:rStyle w:val="FontStyle75"/>
                <w:b/>
              </w:rPr>
              <w:t>1</w:t>
            </w:r>
            <w:proofErr w:type="gramEnd"/>
            <w:r w:rsidRPr="00E56E6D">
              <w:rPr>
                <w:rStyle w:val="FontStyle75"/>
                <w:b/>
              </w:rPr>
              <w:t>.В.ОД.3</w:t>
            </w:r>
            <w:r>
              <w:rPr>
                <w:rStyle w:val="FontStyle75"/>
                <w:b/>
              </w:rPr>
              <w:t>.1</w:t>
            </w:r>
          </w:p>
          <w:p w:rsidR="00C564CF" w:rsidRDefault="00C564CF" w:rsidP="00C564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82011" w:rsidRPr="00AC577E" w:rsidRDefault="00382011" w:rsidP="003820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577E">
              <w:rPr>
                <w:rFonts w:ascii="Times New Roman" w:hAnsi="Times New Roman"/>
                <w:b/>
                <w:sz w:val="24"/>
                <w:szCs w:val="24"/>
              </w:rPr>
              <w:t>Организация психиатрической помощи</w:t>
            </w:r>
          </w:p>
          <w:p w:rsidR="00C564CF" w:rsidRDefault="00382011" w:rsidP="003820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C577E">
              <w:rPr>
                <w:rFonts w:ascii="Times New Roman" w:hAnsi="Times New Roman"/>
                <w:b/>
                <w:sz w:val="24"/>
                <w:szCs w:val="24"/>
              </w:rPr>
              <w:t>методы диагностики и лечения в психиатрии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040" w:type="dxa"/>
          </w:tcPr>
          <w:p w:rsidR="00382011" w:rsidRPr="00382011" w:rsidRDefault="00382011" w:rsidP="00382011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382011">
              <w:rPr>
                <w:rFonts w:ascii="Times New Roman" w:hAnsi="Times New Roman"/>
                <w:sz w:val="28"/>
                <w:szCs w:val="28"/>
              </w:rPr>
              <w:t xml:space="preserve"> Система организации психиатрической помощи в России. Закон РФ "О психиатрической помощи и гарантиях прав граждан при ее оказании".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sz w:val="28"/>
                <w:szCs w:val="28"/>
              </w:rPr>
              <w:t>Психиатрическое освидетельствование.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sz w:val="28"/>
                <w:szCs w:val="28"/>
              </w:rPr>
              <w:t>Стационарная психиатрическая помощь. Организация работы психиатрического стационара.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Правовые аспекты госпитализации, содержания и выписки из психиатрического стационара.</w:t>
            </w:r>
          </w:p>
          <w:p w:rsid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Виды амбулаторной психиатрической помощи.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Трудовая и социальная реабилитация больных с психическими расстройствами.</w:t>
            </w:r>
          </w:p>
          <w:p w:rsidR="00C564CF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hAnsi="Times New Roman"/>
                <w:bCs/>
                <w:sz w:val="24"/>
                <w:szCs w:val="24"/>
              </w:rPr>
              <w:t xml:space="preserve">Методы исследования, применяемые в психиатрии. Клинический метод. </w:t>
            </w:r>
            <w:proofErr w:type="spellStart"/>
            <w:r w:rsidRPr="00382011">
              <w:rPr>
                <w:rFonts w:ascii="Times New Roman" w:hAnsi="Times New Roman"/>
                <w:bCs/>
                <w:sz w:val="24"/>
                <w:szCs w:val="24"/>
              </w:rPr>
              <w:t>Параклинические</w:t>
            </w:r>
            <w:proofErr w:type="spellEnd"/>
            <w:r w:rsidRPr="00382011">
              <w:rPr>
                <w:rFonts w:ascii="Times New Roman" w:hAnsi="Times New Roman"/>
                <w:bCs/>
                <w:sz w:val="24"/>
                <w:szCs w:val="24"/>
              </w:rPr>
              <w:t xml:space="preserve"> методы в психиатрии. Диагностические возможности каждого метода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Классификация психофармакологических средств.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Антипсихотики: классификация, принципы применения.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Антидепрессанты: классификация, принципы применения 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Транквилизаторы: классификация, принципы применения.</w:t>
            </w:r>
          </w:p>
          <w:p w:rsid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Ноотропы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: классификация, принципы применения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Нормотимики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: классификация, принципы применения</w:t>
            </w:r>
          </w:p>
        </w:tc>
      </w:tr>
      <w:tr w:rsidR="00C564CF" w:rsidTr="00C564CF">
        <w:trPr>
          <w:trHeight w:val="165"/>
        </w:trPr>
        <w:tc>
          <w:tcPr>
            <w:tcW w:w="2241" w:type="dxa"/>
          </w:tcPr>
          <w:p w:rsidR="00C564CF" w:rsidRDefault="00C564CF" w:rsidP="00C564CF">
            <w:pPr>
              <w:widowControl w:val="0"/>
              <w:spacing w:after="0" w:line="240" w:lineRule="auto"/>
              <w:jc w:val="center"/>
              <w:rPr>
                <w:rStyle w:val="FontStyle75"/>
                <w:b/>
              </w:rPr>
            </w:pPr>
            <w:r w:rsidRPr="00E56E6D">
              <w:rPr>
                <w:rStyle w:val="FontStyle75"/>
                <w:b/>
              </w:rPr>
              <w:t>Б</w:t>
            </w:r>
            <w:proofErr w:type="gramStart"/>
            <w:r w:rsidRPr="00E56E6D">
              <w:rPr>
                <w:rStyle w:val="FontStyle75"/>
                <w:b/>
              </w:rPr>
              <w:t>1</w:t>
            </w:r>
            <w:proofErr w:type="gramEnd"/>
            <w:r w:rsidRPr="00E56E6D">
              <w:rPr>
                <w:rStyle w:val="FontStyle75"/>
                <w:b/>
              </w:rPr>
              <w:t>.В.ОД.3</w:t>
            </w:r>
            <w:r>
              <w:rPr>
                <w:rStyle w:val="FontStyle75"/>
                <w:b/>
              </w:rPr>
              <w:t>.2</w:t>
            </w:r>
          </w:p>
          <w:p w:rsidR="00C564CF" w:rsidRDefault="00C564CF" w:rsidP="00C564CF">
            <w:pPr>
              <w:widowControl w:val="0"/>
              <w:spacing w:after="0" w:line="240" w:lineRule="auto"/>
              <w:jc w:val="center"/>
              <w:rPr>
                <w:rStyle w:val="FontStyle75"/>
                <w:b/>
              </w:rPr>
            </w:pPr>
          </w:p>
          <w:p w:rsidR="00382011" w:rsidRPr="00AC577E" w:rsidRDefault="00382011" w:rsidP="00382011">
            <w:pPr>
              <w:spacing w:after="0" w:line="240" w:lineRule="auto"/>
              <w:rPr>
                <w:rStyle w:val="FontStyle75"/>
                <w:b/>
                <w:sz w:val="24"/>
                <w:szCs w:val="24"/>
              </w:rPr>
            </w:pPr>
          </w:p>
          <w:p w:rsidR="00382011" w:rsidRPr="00AC577E" w:rsidRDefault="00382011" w:rsidP="003820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577E">
              <w:rPr>
                <w:rFonts w:ascii="Times New Roman" w:hAnsi="Times New Roman"/>
                <w:b/>
                <w:sz w:val="24"/>
                <w:szCs w:val="24"/>
              </w:rPr>
              <w:t xml:space="preserve">Общая </w:t>
            </w:r>
          </w:p>
          <w:p w:rsidR="00382011" w:rsidRPr="00AC577E" w:rsidRDefault="00382011" w:rsidP="00382011">
            <w:pPr>
              <w:spacing w:after="0" w:line="240" w:lineRule="auto"/>
              <w:rPr>
                <w:rStyle w:val="FontStyle75"/>
                <w:sz w:val="24"/>
                <w:szCs w:val="24"/>
              </w:rPr>
            </w:pPr>
            <w:r w:rsidRPr="00AC577E">
              <w:rPr>
                <w:rFonts w:ascii="Times New Roman" w:hAnsi="Times New Roman"/>
                <w:b/>
                <w:sz w:val="24"/>
                <w:szCs w:val="24"/>
              </w:rPr>
              <w:t>психопатология</w:t>
            </w:r>
          </w:p>
          <w:p w:rsidR="00C564CF" w:rsidRDefault="00C564CF" w:rsidP="00C564C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40" w:type="dxa"/>
          </w:tcPr>
          <w:p w:rsidR="00382011" w:rsidRPr="00382011" w:rsidRDefault="00382011" w:rsidP="00382011">
            <w:pPr>
              <w:widowControl w:val="0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Синдромы в общей психопатологии, краткая характеристика.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sz w:val="28"/>
                <w:szCs w:val="28"/>
              </w:rPr>
              <w:t>Принципы классификации симптомов и синдромов в психиатрии. Понятие о позитивных и негативных расстройствах.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sz w:val="28"/>
                <w:szCs w:val="28"/>
              </w:rPr>
              <w:t>Типичные и атипичные синдромы, понятие о простых и сложных синдромах.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Расстройства восприятия. Иллюзии, галлюцинации.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Психосенсорные расстройства. 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Астенический синдром.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Сенестопатический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синдром, нозологическая принадлежность.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Деперсонализационный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дереализационный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синдромы.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Галлюцинаторный синдром, сенсорная принадлежность, нозологические особенности.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Нарушения мышления. Понятие о сверхценных и бредовых идеях. Критерии бреда.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Психопатология ипохондрического синдрома, нозологическая принадлежность.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lastRenderedPageBreak/>
              <w:t>Паранойяльный синдром, его характеристика.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Синдром Кандинского-Клерамбо, клинические составляющие. Виды психических автоматизмов.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Парафренный синдром, его психопатологическая характеристика.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Расстройства памяти. Этапы мнестического функционирования. Амнестические синдромы.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Парамнезии, классификация. Корсаковский синдром.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Психоорганический синдром, характеристика и клинические варианты.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Маниакальный синдром, его клиническая характеристика 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Депрессивный синдром, его классификация и клинические варианты.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Кататонический синдром, его клиническая характеристика.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Нарушения сознания. Основные признаки нарушенного сознания. Формы нарушения сознания.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Количественные нарушения сознания: оглушение, сопор, кома. Их психопатологическая характеристика и прогностическое значение.</w:t>
            </w:r>
          </w:p>
          <w:p w:rsidR="00382011" w:rsidRPr="00382011" w:rsidRDefault="00382011" w:rsidP="00382011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Делириозное помрачение сознания, психопатологическая характеристика, клинические варианты.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Аментивное нарушение сознания, клиническая характеристика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Онейроидное помрачение сознания. Психопатологическая характеристика, стадии.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Сумеречное помрачение сознания, его варианты.</w:t>
            </w:r>
          </w:p>
          <w:p w:rsidR="00C564CF" w:rsidRDefault="00C564CF" w:rsidP="0038201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564CF" w:rsidTr="00C564CF">
        <w:trPr>
          <w:trHeight w:val="360"/>
        </w:trPr>
        <w:tc>
          <w:tcPr>
            <w:tcW w:w="2241" w:type="dxa"/>
          </w:tcPr>
          <w:p w:rsidR="00C564CF" w:rsidRDefault="00C564CF" w:rsidP="00C564CF">
            <w:pPr>
              <w:widowControl w:val="0"/>
              <w:spacing w:after="0" w:line="240" w:lineRule="auto"/>
              <w:jc w:val="center"/>
              <w:rPr>
                <w:rStyle w:val="FontStyle75"/>
                <w:b/>
              </w:rPr>
            </w:pPr>
            <w:r w:rsidRPr="00E56E6D">
              <w:rPr>
                <w:rStyle w:val="FontStyle75"/>
                <w:b/>
              </w:rPr>
              <w:lastRenderedPageBreak/>
              <w:t>Б</w:t>
            </w:r>
            <w:proofErr w:type="gramStart"/>
            <w:r w:rsidRPr="00E56E6D">
              <w:rPr>
                <w:rStyle w:val="FontStyle75"/>
                <w:b/>
              </w:rPr>
              <w:t>1</w:t>
            </w:r>
            <w:proofErr w:type="gramEnd"/>
            <w:r w:rsidRPr="00E56E6D">
              <w:rPr>
                <w:rStyle w:val="FontStyle75"/>
                <w:b/>
              </w:rPr>
              <w:t>.В.ОД.3</w:t>
            </w:r>
            <w:r>
              <w:rPr>
                <w:rStyle w:val="FontStyle75"/>
                <w:b/>
              </w:rPr>
              <w:t>.3</w:t>
            </w:r>
          </w:p>
          <w:p w:rsidR="00C564CF" w:rsidRDefault="00382011" w:rsidP="00C564CF">
            <w:pPr>
              <w:widowControl w:val="0"/>
              <w:spacing w:after="0" w:line="240" w:lineRule="auto"/>
              <w:jc w:val="center"/>
              <w:rPr>
                <w:rStyle w:val="FontStyle75"/>
                <w:b/>
              </w:rPr>
            </w:pPr>
            <w:r w:rsidRPr="00382011">
              <w:rPr>
                <w:rStyle w:val="FontStyle75"/>
                <w:b/>
              </w:rPr>
              <w:t>Частная психиатрия</w:t>
            </w:r>
          </w:p>
          <w:p w:rsidR="00C564CF" w:rsidRDefault="00C564CF" w:rsidP="00382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040" w:type="dxa"/>
          </w:tcPr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Деменция. Формы, клиническая характеристика.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Лечение деменций.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Дегенеративные заболевания головного мозга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Болезнь Альцгеймера, ее клинические варианты.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Психические расстройства при черепно-мозговых травмах.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Психические расстройства при сосудистой патологии головного мозга.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Психические расстройства при эпилепсии.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Эпилептические психозы.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Шизофрения. Современное состояние проблемы этиопатогенеза.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Современная классификация шизофрении, типы течения шизофрении.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Параноидная шизофрения, клиника и течение.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 xml:space="preserve">Параноидная шизофрения, приступообразный тип </w:t>
            </w: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lastRenderedPageBreak/>
              <w:t>течения с нарастающим дефектом.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Простая шизофрения.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Шизотипическое расстройство. Клинические варианты.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Шизоаффективные расстройства, клинические варианты, особенности течения.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Общие принципы лечения шизофрении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Клиника и диагностика депрессивных расстройств различной этиологии.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Реккуррентное депрессивное расстройство.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Биполярное аффективное расстройство.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Принципы лечения аффективных расстройств.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Лечение маниакальных и депрессивных состояний.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Паническое расстройство. Генерализованное тревожное расстройство.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Реактивные состояния (острая реакция на стресс, реактивные психозы).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Истерические расстройства: припадок, диссоциативные состояния, синдром Ганзера, псевдодеменция, пуэрилизм, ступор.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Дифференциальная диагностика истерических и эпилептических состояний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Неврозы: клиническая характеристика.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Обсессивно-компульсивное расстройство, клиника, диагностика, лечение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Основные принципы лечения невротических расстройств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Соматоформные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психические расстройства, варианты.</w:t>
            </w:r>
          </w:p>
          <w:p w:rsidR="00382011" w:rsidRPr="00382011" w:rsidRDefault="00382011" w:rsidP="00382011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</w:pPr>
            <w:r w:rsidRPr="00382011">
              <w:rPr>
                <w:rFonts w:ascii="Times New Roman" w:hAnsi="Times New Roman"/>
                <w:noProof/>
                <w:snapToGrid w:val="0"/>
                <w:sz w:val="28"/>
                <w:szCs w:val="28"/>
              </w:rPr>
              <w:t>Расстройства личности, критерии диагностики, основные формы, краткая характеристика.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Умственная отсталость, диагностические критерии.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Предупреждение общественно-опасных действий психических больных.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Наркомании и токсикомании. </w:t>
            </w:r>
            <w:proofErr w:type="gram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Медико-социальные</w:t>
            </w:r>
            <w:proofErr w:type="gram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проблемы. Классификация.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Большой </w:t>
            </w:r>
            <w:proofErr w:type="spell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наркоманический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синдром, его клиническая характеристика 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Простое, атипичное, патологическое алкогольное опьянение. 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Алкогольная зависимость. </w:t>
            </w:r>
            <w:proofErr w:type="gram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Медико-социальные</w:t>
            </w:r>
            <w:proofErr w:type="gram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проблемы.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Психопатология </w:t>
            </w:r>
            <w:proofErr w:type="spell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постабстинентных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состояний при алкогольной зависимости.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Лечение острых и хронических алкогольных психозов.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Принципы лечения алкогольной зависимости.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Опийная наркомания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gram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Наркомании</w:t>
            </w:r>
            <w:proofErr w:type="gram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вызванные употреблением </w:t>
            </w:r>
            <w:proofErr w:type="spell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психостимуляторов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 кокаина.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Клиническая характеристика зависимости, вызванной употреблением </w:t>
            </w:r>
            <w:proofErr w:type="spellStart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каннабиоидов</w:t>
            </w:r>
            <w:proofErr w:type="spellEnd"/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382011" w:rsidRPr="00382011" w:rsidRDefault="00382011" w:rsidP="00382011">
            <w:pPr>
              <w:numPr>
                <w:ilvl w:val="0"/>
                <w:numId w:val="21"/>
              </w:numPr>
              <w:spacing w:after="0" w:line="240" w:lineRule="auto"/>
              <w:ind w:left="927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3820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Вопросы социальной и медикаментозной терапии зависимостей от ПАВ.</w:t>
            </w:r>
          </w:p>
          <w:p w:rsidR="00C564CF" w:rsidRPr="00382011" w:rsidRDefault="00C564CF" w:rsidP="00382011">
            <w:pPr>
              <w:pStyle w:val="af2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02558" w:rsidRDefault="00002558" w:rsidP="00C564CF">
      <w:pPr>
        <w:widowControl w:val="0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002558" w:rsidRDefault="00002558" w:rsidP="00C564CF">
      <w:pPr>
        <w:widowControl w:val="0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A6928" w:rsidRDefault="001A6928" w:rsidP="001A6928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A6928">
        <w:rPr>
          <w:rFonts w:ascii="Times New Roman" w:hAnsi="Times New Roman"/>
          <w:b/>
          <w:bCs/>
          <w:sz w:val="24"/>
          <w:szCs w:val="24"/>
        </w:rPr>
        <w:t>11.2  ПРИЛОЖЕНИЕ 2</w:t>
      </w:r>
    </w:p>
    <w:p w:rsidR="00002558" w:rsidRDefault="00002558" w:rsidP="00FC3F20">
      <w:pPr>
        <w:widowControl w:val="0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FC3F20" w:rsidRDefault="00FC3F20" w:rsidP="00FC3F20">
      <w:pPr>
        <w:widowControl w:val="0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caps/>
          <w:sz w:val="28"/>
          <w:szCs w:val="28"/>
        </w:rPr>
      </w:pPr>
    </w:p>
    <w:p w:rsidR="00505C93" w:rsidRDefault="00505C93" w:rsidP="00505C93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МЕТОДИЧЕСКИЕ РЕКОМЕНДАЦИИ К САМОСТОЯТЕЛЬНОЙ РАБОТЕ ДЛЯ </w:t>
      </w:r>
      <w:r w:rsidR="007022C3">
        <w:rPr>
          <w:rFonts w:ascii="Times New Roman" w:hAnsi="Times New Roman"/>
          <w:b/>
          <w:bCs/>
          <w:caps/>
          <w:sz w:val="28"/>
          <w:szCs w:val="28"/>
        </w:rPr>
        <w:t>ОРДИНАТОРОВ ПО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ДИСЦИПЛИНЕ «</w:t>
      </w:r>
      <w:r w:rsidR="007022C3">
        <w:rPr>
          <w:rFonts w:ascii="Times New Roman" w:hAnsi="Times New Roman"/>
          <w:b/>
          <w:bCs/>
          <w:caps/>
          <w:sz w:val="28"/>
          <w:szCs w:val="28"/>
        </w:rPr>
        <w:t>Подготовка к првичной специализированной аккркдитации специалистов</w:t>
      </w:r>
      <w:r>
        <w:rPr>
          <w:rFonts w:ascii="Times New Roman" w:hAnsi="Times New Roman"/>
          <w:b/>
          <w:bCs/>
          <w:caps/>
          <w:sz w:val="28"/>
          <w:szCs w:val="28"/>
        </w:rPr>
        <w:t>»</w:t>
      </w:r>
    </w:p>
    <w:p w:rsidR="00505C93" w:rsidRDefault="00505C93" w:rsidP="00505C9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Объем самостоятельной работы по дисциплине – </w:t>
      </w:r>
      <w:r w:rsidR="007022C3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4 часа</w:t>
      </w:r>
    </w:p>
    <w:p w:rsidR="00505C93" w:rsidRDefault="00505C93" w:rsidP="00505C9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контроля – </w:t>
      </w:r>
      <w:r>
        <w:rPr>
          <w:rFonts w:ascii="Times New Roman" w:hAnsi="Times New Roman"/>
          <w:sz w:val="28"/>
          <w:szCs w:val="28"/>
        </w:rPr>
        <w:t xml:space="preserve">рефераты, дискуссия </w:t>
      </w:r>
    </w:p>
    <w:p w:rsidR="00505C93" w:rsidRDefault="00505C93" w:rsidP="00505C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850"/>
        <w:gridCol w:w="5581"/>
        <w:gridCol w:w="2985"/>
      </w:tblGrid>
      <w:tr w:rsidR="00505C93" w:rsidTr="007022C3">
        <w:trPr>
          <w:trHeight w:val="830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05C93" w:rsidRPr="001A6928" w:rsidRDefault="00505C93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A69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Код в ОПОП</w:t>
            </w:r>
          </w:p>
        </w:tc>
        <w:tc>
          <w:tcPr>
            <w:tcW w:w="50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05C93" w:rsidRPr="001A6928" w:rsidRDefault="004234AC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дисциплины</w:t>
            </w:r>
            <w:r w:rsidR="00B07C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«Подготовка к первичной специализированной аккредитации»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05C93" w:rsidRPr="001A6928" w:rsidRDefault="00505C93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A69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Объем </w:t>
            </w:r>
            <w:proofErr w:type="gramStart"/>
            <w:r w:rsidRPr="001A69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</w:t>
            </w:r>
            <w:proofErr w:type="gramEnd"/>
          </w:p>
        </w:tc>
      </w:tr>
      <w:tr w:rsidR="00505C93" w:rsidTr="007022C3">
        <w:trPr>
          <w:trHeight w:val="539"/>
        </w:trPr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A6928" w:rsidRPr="00DF256B" w:rsidRDefault="001A6928" w:rsidP="00DF256B">
            <w:pPr>
              <w:pStyle w:val="Style45"/>
              <w:spacing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.В.ОД.3.1</w:t>
            </w:r>
          </w:p>
          <w:p w:rsidR="00505C93" w:rsidRPr="00DF256B" w:rsidRDefault="00505C93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501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05C93" w:rsidRDefault="001A6928" w:rsidP="00A87295">
            <w:pPr>
              <w:pStyle w:val="Style45"/>
              <w:spacing w:line="240" w:lineRule="auto"/>
              <w:rPr>
                <w:color w:val="000000"/>
                <w:sz w:val="28"/>
                <w:szCs w:val="28"/>
              </w:rPr>
            </w:pPr>
            <w:r w:rsidRPr="00D73898">
              <w:rPr>
                <w:b/>
                <w:caps/>
                <w:sz w:val="22"/>
                <w:szCs w:val="22"/>
              </w:rPr>
              <w:t xml:space="preserve">Организация </w:t>
            </w:r>
            <w:r w:rsidR="00B91A56">
              <w:rPr>
                <w:b/>
                <w:caps/>
                <w:sz w:val="22"/>
                <w:szCs w:val="22"/>
              </w:rPr>
              <w:t xml:space="preserve">психиатрической </w:t>
            </w:r>
            <w:r w:rsidR="00A87295">
              <w:rPr>
                <w:b/>
                <w:caps/>
                <w:sz w:val="22"/>
                <w:szCs w:val="22"/>
              </w:rPr>
              <w:t xml:space="preserve">помощи. </w:t>
            </w:r>
            <w:r w:rsidRPr="00D73898">
              <w:rPr>
                <w:b/>
                <w:caps/>
                <w:sz w:val="22"/>
                <w:szCs w:val="22"/>
              </w:rPr>
              <w:t xml:space="preserve">методы диагностики   и лечения в </w:t>
            </w:r>
            <w:r w:rsidR="00B91A56">
              <w:rPr>
                <w:b/>
                <w:caps/>
                <w:sz w:val="22"/>
                <w:szCs w:val="22"/>
              </w:rPr>
              <w:t>психиатрии</w:t>
            </w:r>
            <w:r w:rsidRPr="00D73898">
              <w:rPr>
                <w:b/>
                <w:caps/>
                <w:sz w:val="22"/>
                <w:szCs w:val="22"/>
              </w:rPr>
              <w:t>.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05C93" w:rsidRP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25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7022C3" w:rsidTr="001A6928">
        <w:trPr>
          <w:trHeight w:val="555"/>
        </w:trPr>
        <w:tc>
          <w:tcPr>
            <w:tcW w:w="16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A6928" w:rsidRPr="00DF256B" w:rsidRDefault="001A6928" w:rsidP="00DF256B">
            <w:pPr>
              <w:pStyle w:val="Style45"/>
              <w:spacing w:line="240" w:lineRule="auto"/>
              <w:rPr>
                <w:rStyle w:val="FontStyle75"/>
                <w:b/>
                <w:caps/>
                <w:sz w:val="24"/>
                <w:szCs w:val="24"/>
              </w:rPr>
            </w:pPr>
          </w:p>
          <w:p w:rsidR="007022C3" w:rsidRDefault="001A6928" w:rsidP="00DF256B">
            <w:pPr>
              <w:pStyle w:val="Style45"/>
              <w:spacing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.В.ОД.3.2</w:t>
            </w:r>
          </w:p>
          <w:p w:rsidR="00DF256B" w:rsidRPr="00DF256B" w:rsidRDefault="00DF256B" w:rsidP="00DF256B">
            <w:pPr>
              <w:pStyle w:val="Style45"/>
              <w:spacing w:line="240" w:lineRule="auto"/>
              <w:rPr>
                <w:b/>
                <w:bCs/>
                <w:iCs/>
                <w:color w:val="000000"/>
              </w:rPr>
            </w:pPr>
          </w:p>
        </w:tc>
        <w:tc>
          <w:tcPr>
            <w:tcW w:w="5011" w:type="dxa"/>
            <w:tcBorders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022C3" w:rsidRDefault="00B91A56" w:rsidP="00DF256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Style75"/>
                <w:b/>
                <w:caps/>
                <w:sz w:val="22"/>
                <w:szCs w:val="22"/>
              </w:rPr>
              <w:t>общая психопатология</w:t>
            </w:r>
          </w:p>
        </w:tc>
        <w:tc>
          <w:tcPr>
            <w:tcW w:w="2680" w:type="dxa"/>
            <w:tcBorders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022C3" w:rsidRP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25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</w:tr>
      <w:tr w:rsidR="001A6928" w:rsidTr="001A6928">
        <w:trPr>
          <w:trHeight w:val="258"/>
        </w:trPr>
        <w:tc>
          <w:tcPr>
            <w:tcW w:w="16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703F1" w:rsidRPr="00DF256B" w:rsidRDefault="006703F1" w:rsidP="00DF256B">
            <w:pPr>
              <w:pStyle w:val="Style45"/>
              <w:spacing w:line="240" w:lineRule="auto"/>
              <w:rPr>
                <w:rStyle w:val="FontStyle75"/>
                <w:b/>
                <w:sz w:val="24"/>
                <w:szCs w:val="24"/>
              </w:rPr>
            </w:pPr>
          </w:p>
          <w:p w:rsidR="006703F1" w:rsidRPr="00DF256B" w:rsidRDefault="006703F1" w:rsidP="00DF256B">
            <w:pPr>
              <w:pStyle w:val="Style45"/>
              <w:spacing w:line="240" w:lineRule="auto"/>
              <w:rPr>
                <w:rStyle w:val="FontStyle75"/>
                <w:b/>
                <w:sz w:val="24"/>
                <w:szCs w:val="24"/>
              </w:rPr>
            </w:pPr>
            <w:r w:rsidRPr="00DF256B">
              <w:rPr>
                <w:rStyle w:val="FontStyle75"/>
                <w:b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sz w:val="24"/>
                <w:szCs w:val="24"/>
              </w:rPr>
              <w:t>.В.ОД.3.2.1</w:t>
            </w:r>
          </w:p>
          <w:p w:rsidR="001A6928" w:rsidRPr="00DF256B" w:rsidRDefault="001A6928" w:rsidP="00DF256B">
            <w:pPr>
              <w:spacing w:after="0" w:line="240" w:lineRule="auto"/>
              <w:jc w:val="center"/>
              <w:rPr>
                <w:rStyle w:val="FontStyle75"/>
                <w:b/>
                <w:caps/>
                <w:sz w:val="24"/>
                <w:szCs w:val="24"/>
              </w:rPr>
            </w:pPr>
          </w:p>
        </w:tc>
        <w:tc>
          <w:tcPr>
            <w:tcW w:w="5011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A6928" w:rsidRPr="00DF256B" w:rsidRDefault="00A87295" w:rsidP="00A87295">
            <w:pPr>
              <w:pStyle w:val="Style45"/>
              <w:spacing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>
              <w:rPr>
                <w:rStyle w:val="FontStyle75"/>
                <w:b/>
                <w:sz w:val="24"/>
                <w:szCs w:val="24"/>
              </w:rPr>
              <w:t>Классификация психопатологических синдромов, выявление синдромов психических расстройств, клиническое значение</w:t>
            </w:r>
          </w:p>
        </w:tc>
        <w:tc>
          <w:tcPr>
            <w:tcW w:w="268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A6928" w:rsidRP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25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7022C3" w:rsidTr="001A6928">
        <w:trPr>
          <w:trHeight w:val="255"/>
        </w:trPr>
        <w:tc>
          <w:tcPr>
            <w:tcW w:w="16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703F1" w:rsidRPr="00DF256B" w:rsidRDefault="006703F1" w:rsidP="00DF256B">
            <w:pPr>
              <w:pStyle w:val="Style45"/>
              <w:spacing w:line="240" w:lineRule="auto"/>
              <w:rPr>
                <w:rStyle w:val="FontStyle75"/>
                <w:b/>
                <w:sz w:val="24"/>
                <w:szCs w:val="24"/>
              </w:rPr>
            </w:pPr>
          </w:p>
          <w:p w:rsidR="006703F1" w:rsidRPr="00DF256B" w:rsidRDefault="006703F1" w:rsidP="00DF256B">
            <w:pPr>
              <w:pStyle w:val="Style45"/>
              <w:spacing w:line="240" w:lineRule="auto"/>
              <w:rPr>
                <w:rStyle w:val="FontStyle75"/>
                <w:b/>
                <w:sz w:val="24"/>
                <w:szCs w:val="24"/>
              </w:rPr>
            </w:pPr>
            <w:r w:rsidRPr="00DF256B">
              <w:rPr>
                <w:rStyle w:val="FontStyle75"/>
                <w:b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sz w:val="24"/>
                <w:szCs w:val="24"/>
              </w:rPr>
              <w:t>.В.ОД.3.2.2</w:t>
            </w:r>
          </w:p>
          <w:p w:rsidR="007022C3" w:rsidRPr="00DF256B" w:rsidRDefault="007022C3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5011" w:type="dxa"/>
            <w:tcBorders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703F1" w:rsidRPr="00DF256B" w:rsidRDefault="00A87295" w:rsidP="00DF25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Дифференциальная диагностика психопатологических синдромов в психиатрии</w:t>
            </w:r>
          </w:p>
          <w:p w:rsidR="007022C3" w:rsidRPr="00DF256B" w:rsidRDefault="007022C3" w:rsidP="00DF25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022C3" w:rsidRP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25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1A6928" w:rsidTr="001A6928">
        <w:trPr>
          <w:trHeight w:val="270"/>
        </w:trPr>
        <w:tc>
          <w:tcPr>
            <w:tcW w:w="16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703F1" w:rsidRPr="00DF256B" w:rsidRDefault="006703F1" w:rsidP="00DF256B">
            <w:pPr>
              <w:pStyle w:val="Style45"/>
              <w:spacing w:line="240" w:lineRule="auto"/>
              <w:rPr>
                <w:rStyle w:val="FontStyle75"/>
                <w:b/>
                <w:sz w:val="24"/>
                <w:szCs w:val="24"/>
              </w:rPr>
            </w:pPr>
          </w:p>
          <w:p w:rsidR="006703F1" w:rsidRPr="00DF256B" w:rsidRDefault="006703F1" w:rsidP="00DF256B">
            <w:pPr>
              <w:pStyle w:val="Style45"/>
              <w:spacing w:line="240" w:lineRule="auto"/>
              <w:rPr>
                <w:rStyle w:val="FontStyle75"/>
                <w:b/>
                <w:sz w:val="24"/>
                <w:szCs w:val="24"/>
              </w:rPr>
            </w:pPr>
            <w:r w:rsidRPr="00DF256B">
              <w:rPr>
                <w:rStyle w:val="FontStyle75"/>
                <w:b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sz w:val="24"/>
                <w:szCs w:val="24"/>
              </w:rPr>
              <w:t>.В.ОД.3.2.3</w:t>
            </w:r>
          </w:p>
          <w:p w:rsidR="001A6928" w:rsidRPr="00DF256B" w:rsidRDefault="001A6928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5011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703F1" w:rsidRPr="00DF256B" w:rsidRDefault="00A87295" w:rsidP="00A872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Нозологическая классификация психических заболеваний</w:t>
            </w:r>
          </w:p>
        </w:tc>
        <w:tc>
          <w:tcPr>
            <w:tcW w:w="268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A6928" w:rsidRP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25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7022C3" w:rsidTr="00B825E4">
        <w:trPr>
          <w:trHeight w:val="539"/>
        </w:trPr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256B" w:rsidRPr="00DF256B" w:rsidRDefault="00DF256B" w:rsidP="00DF256B">
            <w:pPr>
              <w:spacing w:after="0" w:line="240" w:lineRule="auto"/>
              <w:jc w:val="center"/>
              <w:rPr>
                <w:rStyle w:val="FontStyle75"/>
                <w:b/>
                <w:caps/>
                <w:sz w:val="24"/>
                <w:szCs w:val="24"/>
              </w:rPr>
            </w:pPr>
          </w:p>
          <w:p w:rsidR="007022C3" w:rsidRDefault="00DF256B" w:rsidP="00DF256B">
            <w:pPr>
              <w:spacing w:after="0"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.В.ОД.3.3</w:t>
            </w:r>
          </w:p>
          <w:p w:rsidR="00DF256B" w:rsidRPr="00DF256B" w:rsidRDefault="00DF256B" w:rsidP="00DF25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01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22C3" w:rsidRPr="00DF256B" w:rsidRDefault="00A87295" w:rsidP="00DF256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Частная психиатрия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022C3" w:rsidRP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25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</w:tr>
      <w:tr w:rsidR="007022C3" w:rsidTr="00B825E4">
        <w:trPr>
          <w:trHeight w:val="539"/>
        </w:trPr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256B" w:rsidRPr="00DF256B" w:rsidRDefault="00DF256B" w:rsidP="00DF256B">
            <w:pPr>
              <w:spacing w:after="0" w:line="240" w:lineRule="auto"/>
              <w:rPr>
                <w:rStyle w:val="FontStyle75"/>
                <w:b/>
                <w:caps/>
                <w:sz w:val="24"/>
                <w:szCs w:val="24"/>
              </w:rPr>
            </w:pPr>
          </w:p>
          <w:p w:rsidR="007022C3" w:rsidRPr="00DF256B" w:rsidRDefault="00DF256B" w:rsidP="00DF256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.В.ОД.3.3.1</w:t>
            </w:r>
          </w:p>
        </w:tc>
        <w:tc>
          <w:tcPr>
            <w:tcW w:w="501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22C3" w:rsidRPr="00DF256B" w:rsidRDefault="00A87295" w:rsidP="00DF256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Эндогенные психические расстройства</w:t>
            </w: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022C3" w:rsidRP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25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7022C3" w:rsidTr="00DF256B">
        <w:trPr>
          <w:trHeight w:val="539"/>
        </w:trPr>
        <w:tc>
          <w:tcPr>
            <w:tcW w:w="1654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7022C3" w:rsidRPr="00DF256B" w:rsidRDefault="007022C3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DF256B" w:rsidRDefault="00DF256B" w:rsidP="00DF256B">
            <w:pPr>
              <w:spacing w:after="0"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.В.ОД.3.3.2</w:t>
            </w:r>
          </w:p>
          <w:p w:rsidR="00DF256B" w:rsidRPr="00DF256B" w:rsidRDefault="00DF256B" w:rsidP="00DF256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5011" w:type="dxa"/>
            <w:tcBorders>
              <w:right w:val="single" w:sz="4" w:space="0" w:color="000000"/>
            </w:tcBorders>
            <w:shd w:val="clear" w:color="000000" w:fill="FFFFFF"/>
            <w:vAlign w:val="center"/>
          </w:tcPr>
          <w:p w:rsidR="007022C3" w:rsidRPr="00DF256B" w:rsidRDefault="00A87295" w:rsidP="00DF256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Органические включая симптоматические психические расстройства</w:t>
            </w:r>
          </w:p>
        </w:tc>
        <w:tc>
          <w:tcPr>
            <w:tcW w:w="2680" w:type="dxa"/>
            <w:tcBorders>
              <w:right w:val="single" w:sz="4" w:space="0" w:color="000000"/>
            </w:tcBorders>
            <w:shd w:val="clear" w:color="000000" w:fill="FFFFFF"/>
          </w:tcPr>
          <w:p w:rsid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022C3" w:rsidRP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25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DF256B" w:rsidTr="00B825E4">
        <w:trPr>
          <w:trHeight w:val="539"/>
        </w:trPr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256B" w:rsidRPr="00DF256B" w:rsidRDefault="00DF256B" w:rsidP="00DF256B">
            <w:pPr>
              <w:spacing w:after="0" w:line="240" w:lineRule="auto"/>
              <w:rPr>
                <w:rStyle w:val="FontStyle75"/>
                <w:b/>
                <w:caps/>
                <w:sz w:val="24"/>
                <w:szCs w:val="24"/>
              </w:rPr>
            </w:pPr>
          </w:p>
          <w:p w:rsidR="00DF256B" w:rsidRPr="00DF256B" w:rsidRDefault="00DF256B" w:rsidP="00DF256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.В.ОД.3.3.3</w:t>
            </w:r>
          </w:p>
        </w:tc>
        <w:tc>
          <w:tcPr>
            <w:tcW w:w="5011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F256B" w:rsidRPr="00DF256B" w:rsidRDefault="00A87295" w:rsidP="00DF256B">
            <w:pPr>
              <w:pStyle w:val="Style45"/>
              <w:spacing w:line="240" w:lineRule="auto"/>
              <w:rPr>
                <w:rStyle w:val="FontStyle78"/>
                <w:b/>
                <w:sz w:val="24"/>
                <w:szCs w:val="24"/>
              </w:rPr>
            </w:pPr>
            <w:r>
              <w:rPr>
                <w:rStyle w:val="FontStyle78"/>
                <w:b/>
                <w:sz w:val="24"/>
                <w:szCs w:val="24"/>
              </w:rPr>
              <w:t>Невротические и связанные со стрессом психические расстройства. Расстройства личности. Умственная отсталость.</w:t>
            </w:r>
          </w:p>
          <w:p w:rsidR="00DF256B" w:rsidRPr="00DF256B" w:rsidRDefault="00DF256B" w:rsidP="00DF25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F256B" w:rsidRPr="00DF256B" w:rsidRDefault="00DF256B" w:rsidP="00DF25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25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</w:tbl>
    <w:p w:rsidR="00505C93" w:rsidRDefault="00505C93" w:rsidP="00505C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5C93" w:rsidRDefault="003C62FF" w:rsidP="003C62FF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3C62FF">
        <w:rPr>
          <w:rFonts w:ascii="Times New Roman" w:hAnsi="Times New Roman"/>
          <w:b/>
          <w:caps/>
          <w:sz w:val="24"/>
          <w:szCs w:val="24"/>
        </w:rPr>
        <w:t xml:space="preserve">Темы </w:t>
      </w:r>
      <w:r w:rsidR="00A03A7F" w:rsidRPr="003C62FF">
        <w:rPr>
          <w:rFonts w:ascii="Times New Roman" w:hAnsi="Times New Roman"/>
          <w:b/>
          <w:caps/>
          <w:sz w:val="24"/>
          <w:szCs w:val="24"/>
        </w:rPr>
        <w:t>р</w:t>
      </w:r>
      <w:proofErr w:type="gramStart"/>
      <w:r w:rsidR="00275322" w:rsidRPr="003C62FF">
        <w:rPr>
          <w:rFonts w:ascii="Times New Roman" w:hAnsi="Times New Roman"/>
          <w:b/>
          <w:caps/>
          <w:sz w:val="24"/>
          <w:szCs w:val="24"/>
          <w:lang w:val="en-US"/>
        </w:rPr>
        <w:t>e</w:t>
      </w:r>
      <w:proofErr w:type="gramEnd"/>
      <w:r w:rsidR="00A03A7F" w:rsidRPr="003C62FF">
        <w:rPr>
          <w:rFonts w:ascii="Times New Roman" w:hAnsi="Times New Roman"/>
          <w:b/>
          <w:caps/>
          <w:sz w:val="24"/>
          <w:szCs w:val="24"/>
        </w:rPr>
        <w:t>фератов</w:t>
      </w:r>
      <w:r w:rsidRPr="003C62FF">
        <w:rPr>
          <w:rFonts w:ascii="Times New Roman" w:hAnsi="Times New Roman"/>
          <w:b/>
          <w:caps/>
          <w:sz w:val="24"/>
          <w:szCs w:val="24"/>
        </w:rPr>
        <w:t xml:space="preserve"> для самостоятельной работы</w:t>
      </w:r>
      <w:r w:rsidR="00505C93" w:rsidRPr="003C62FF">
        <w:rPr>
          <w:rFonts w:ascii="Times New Roman" w:hAnsi="Times New Roman"/>
          <w:b/>
          <w:caps/>
          <w:sz w:val="24"/>
          <w:szCs w:val="24"/>
        </w:rPr>
        <w:t>:</w:t>
      </w: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5"/>
        <w:gridCol w:w="7892"/>
      </w:tblGrid>
      <w:tr w:rsidR="003C62FF" w:rsidTr="003C62FF">
        <w:trPr>
          <w:trHeight w:val="375"/>
        </w:trPr>
        <w:tc>
          <w:tcPr>
            <w:tcW w:w="2220" w:type="dxa"/>
          </w:tcPr>
          <w:p w:rsidR="003C62FF" w:rsidRPr="004234AC" w:rsidRDefault="004234AC" w:rsidP="003C62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дисциплины</w:t>
            </w:r>
          </w:p>
        </w:tc>
        <w:tc>
          <w:tcPr>
            <w:tcW w:w="8025" w:type="dxa"/>
          </w:tcPr>
          <w:p w:rsidR="003C62FF" w:rsidRPr="004234AC" w:rsidRDefault="004234AC" w:rsidP="003C62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34AC">
              <w:rPr>
                <w:rFonts w:ascii="Times New Roman" w:hAnsi="Times New Roman"/>
                <w:b/>
                <w:sz w:val="24"/>
                <w:szCs w:val="24"/>
              </w:rPr>
              <w:t>Темы рефератов</w:t>
            </w:r>
          </w:p>
        </w:tc>
      </w:tr>
      <w:tr w:rsidR="003C62FF" w:rsidTr="003C62FF">
        <w:trPr>
          <w:trHeight w:val="232"/>
        </w:trPr>
        <w:tc>
          <w:tcPr>
            <w:tcW w:w="2220" w:type="dxa"/>
          </w:tcPr>
          <w:p w:rsidR="004234AC" w:rsidRPr="00DF256B" w:rsidRDefault="004234AC" w:rsidP="004234AC">
            <w:pPr>
              <w:pStyle w:val="Style45"/>
              <w:spacing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.В.ОД.3.1</w:t>
            </w:r>
          </w:p>
          <w:p w:rsidR="004234AC" w:rsidRDefault="004234AC" w:rsidP="004234AC">
            <w:pPr>
              <w:pStyle w:val="Style45"/>
              <w:spacing w:line="240" w:lineRule="auto"/>
              <w:rPr>
                <w:b/>
                <w:sz w:val="22"/>
                <w:szCs w:val="22"/>
              </w:rPr>
            </w:pPr>
          </w:p>
          <w:p w:rsidR="00736D8F" w:rsidRDefault="00A87295" w:rsidP="004234AC">
            <w:pPr>
              <w:rPr>
                <w:rFonts w:ascii="Times New Roman" w:hAnsi="Times New Roman"/>
                <w:b/>
              </w:rPr>
            </w:pPr>
            <w:r w:rsidRPr="00A87295">
              <w:rPr>
                <w:rFonts w:ascii="Times New Roman" w:hAnsi="Times New Roman"/>
                <w:b/>
              </w:rPr>
              <w:t xml:space="preserve">Организация психиатрической помощи. </w:t>
            </w:r>
          </w:p>
          <w:p w:rsidR="004234AC" w:rsidRDefault="00736D8F" w:rsidP="004234AC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="00A87295" w:rsidRPr="00A87295">
              <w:rPr>
                <w:rFonts w:ascii="Times New Roman" w:hAnsi="Times New Roman"/>
                <w:b/>
              </w:rPr>
              <w:t>етоды диагностики   и лечения в психиатрии.</w:t>
            </w:r>
          </w:p>
        </w:tc>
        <w:tc>
          <w:tcPr>
            <w:tcW w:w="8025" w:type="dxa"/>
          </w:tcPr>
          <w:p w:rsidR="00A87295" w:rsidRPr="00A87295" w:rsidRDefault="00A87295" w:rsidP="00A872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Основные этапы развития психиатрии</w:t>
            </w:r>
          </w:p>
          <w:p w:rsidR="00A87295" w:rsidRPr="00A87295" w:rsidRDefault="00A87295" w:rsidP="00A872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Эпидемиология психических расстройств</w:t>
            </w:r>
          </w:p>
          <w:p w:rsidR="00A87295" w:rsidRDefault="00A87295" w:rsidP="00A872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 xml:space="preserve">Этические и юридические аспекты психиатрии </w:t>
            </w:r>
          </w:p>
          <w:p w:rsidR="00736D8F" w:rsidRPr="00A87295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Особенности психиатрического обследования</w:t>
            </w:r>
          </w:p>
          <w:p w:rsidR="00736D8F" w:rsidRPr="00A87295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Возможности психологического обследования в психиатрии</w:t>
            </w:r>
          </w:p>
          <w:p w:rsidR="00736D8F" w:rsidRPr="00A87295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Лабораторные и инструментальные методы исследования в психиатрии</w:t>
            </w:r>
          </w:p>
          <w:p w:rsidR="00F7231B" w:rsidRDefault="00F7231B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Генетическая диагностика психических заболеваний</w:t>
            </w:r>
          </w:p>
          <w:p w:rsidR="00736D8F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Экстренное психологическое консультирование</w:t>
            </w:r>
          </w:p>
          <w:p w:rsidR="00736D8F" w:rsidRPr="00A87295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7295">
              <w:rPr>
                <w:rFonts w:ascii="Times New Roman" w:hAnsi="Times New Roman"/>
                <w:sz w:val="24"/>
                <w:szCs w:val="24"/>
              </w:rPr>
              <w:t>Психофармакотерапия</w:t>
            </w:r>
            <w:proofErr w:type="spellEnd"/>
            <w:r w:rsidRPr="00A87295">
              <w:rPr>
                <w:rFonts w:ascii="Times New Roman" w:hAnsi="Times New Roman"/>
                <w:sz w:val="24"/>
                <w:szCs w:val="24"/>
              </w:rPr>
              <w:t xml:space="preserve"> и ее особенности в гериатрической практике</w:t>
            </w:r>
          </w:p>
          <w:p w:rsidR="00A87295" w:rsidRPr="00A87295" w:rsidRDefault="00A87295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Методы нелекарственного общебиологического воздействия в психиатрии</w:t>
            </w:r>
          </w:p>
          <w:p w:rsidR="00736D8F" w:rsidRPr="00A87295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Основные виды психотерапии</w:t>
            </w:r>
          </w:p>
          <w:p w:rsidR="00736D8F" w:rsidRPr="00A87295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7295">
              <w:rPr>
                <w:rFonts w:ascii="Times New Roman" w:hAnsi="Times New Roman"/>
                <w:sz w:val="24"/>
                <w:szCs w:val="24"/>
              </w:rPr>
              <w:t>Психопрофилактика</w:t>
            </w:r>
            <w:proofErr w:type="spellEnd"/>
            <w:r w:rsidRPr="00A87295">
              <w:rPr>
                <w:rFonts w:ascii="Times New Roman" w:hAnsi="Times New Roman"/>
                <w:sz w:val="24"/>
                <w:szCs w:val="24"/>
              </w:rPr>
              <w:t xml:space="preserve"> и реабилитация</w:t>
            </w:r>
          </w:p>
          <w:p w:rsidR="00736D8F" w:rsidRPr="00A87295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Судебно-психиатрическая экспертиза</w:t>
            </w:r>
          </w:p>
          <w:p w:rsidR="00736D8F" w:rsidRPr="00A87295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Сексопатология</w:t>
            </w:r>
          </w:p>
          <w:p w:rsidR="00F63BE3" w:rsidRPr="00854B2C" w:rsidRDefault="00736D8F" w:rsidP="00736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Патофизиологические и генетические основы психических расстройств</w:t>
            </w:r>
          </w:p>
        </w:tc>
      </w:tr>
      <w:tr w:rsidR="004234AC" w:rsidTr="00736D8F">
        <w:trPr>
          <w:trHeight w:val="285"/>
        </w:trPr>
        <w:tc>
          <w:tcPr>
            <w:tcW w:w="2220" w:type="dxa"/>
            <w:shd w:val="clear" w:color="auto" w:fill="F2F2F2"/>
          </w:tcPr>
          <w:p w:rsidR="004234AC" w:rsidRPr="00DF256B" w:rsidRDefault="004234AC" w:rsidP="00691D8C">
            <w:pPr>
              <w:pStyle w:val="Style45"/>
              <w:spacing w:line="240" w:lineRule="auto"/>
              <w:rPr>
                <w:rStyle w:val="FontStyle75"/>
                <w:b/>
                <w:caps/>
                <w:sz w:val="24"/>
                <w:szCs w:val="24"/>
              </w:rPr>
            </w:pPr>
          </w:p>
          <w:p w:rsidR="004234AC" w:rsidRDefault="004234AC" w:rsidP="004234AC">
            <w:pPr>
              <w:pStyle w:val="Style45"/>
              <w:spacing w:line="240" w:lineRule="auto"/>
              <w:rPr>
                <w:rStyle w:val="FontStyle75"/>
                <w:b/>
                <w:sz w:val="22"/>
                <w:szCs w:val="22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.В.ОД.3.2</w:t>
            </w:r>
          </w:p>
          <w:p w:rsidR="004234AC" w:rsidRPr="00DF256B" w:rsidRDefault="004234AC" w:rsidP="004234AC">
            <w:pPr>
              <w:pStyle w:val="Style45"/>
              <w:spacing w:line="240" w:lineRule="auto"/>
              <w:rPr>
                <w:b/>
                <w:bCs/>
                <w:iCs/>
                <w:color w:val="000000"/>
              </w:rPr>
            </w:pPr>
          </w:p>
        </w:tc>
        <w:tc>
          <w:tcPr>
            <w:tcW w:w="8025" w:type="dxa"/>
            <w:shd w:val="clear" w:color="auto" w:fill="F2F2F2"/>
            <w:vAlign w:val="center"/>
          </w:tcPr>
          <w:p w:rsidR="004234AC" w:rsidRDefault="00736D8F" w:rsidP="00736D8F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ОБЩАЯ ПСИХОПАТОЛОГИЯ</w:t>
            </w:r>
          </w:p>
        </w:tc>
      </w:tr>
      <w:tr w:rsidR="004234AC" w:rsidTr="003C62FF">
        <w:trPr>
          <w:trHeight w:val="202"/>
        </w:trPr>
        <w:tc>
          <w:tcPr>
            <w:tcW w:w="2220" w:type="dxa"/>
          </w:tcPr>
          <w:p w:rsidR="004234AC" w:rsidRDefault="004234AC" w:rsidP="00736D8F">
            <w:pPr>
              <w:pStyle w:val="Style45"/>
              <w:spacing w:line="240" w:lineRule="auto"/>
              <w:rPr>
                <w:rStyle w:val="FontStyle75"/>
                <w:sz w:val="24"/>
                <w:szCs w:val="24"/>
              </w:rPr>
            </w:pPr>
            <w:r w:rsidRPr="004234AC">
              <w:rPr>
                <w:rStyle w:val="FontStyle75"/>
                <w:sz w:val="24"/>
                <w:szCs w:val="24"/>
              </w:rPr>
              <w:t>Б</w:t>
            </w:r>
            <w:proofErr w:type="gramStart"/>
            <w:r w:rsidRPr="004234AC">
              <w:rPr>
                <w:rStyle w:val="FontStyle75"/>
                <w:sz w:val="24"/>
                <w:szCs w:val="24"/>
              </w:rPr>
              <w:t>1</w:t>
            </w:r>
            <w:proofErr w:type="gramEnd"/>
            <w:r w:rsidRPr="004234AC">
              <w:rPr>
                <w:rStyle w:val="FontStyle75"/>
                <w:sz w:val="24"/>
                <w:szCs w:val="24"/>
              </w:rPr>
              <w:t>.В.ОД.3.2.1</w:t>
            </w:r>
          </w:p>
          <w:p w:rsidR="00736D8F" w:rsidRPr="00DF256B" w:rsidRDefault="00F7231B" w:rsidP="00736D8F">
            <w:pPr>
              <w:pStyle w:val="Style45"/>
              <w:spacing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Классификация психопатологических синдромов, выявление, клиническое значение</w:t>
            </w:r>
          </w:p>
        </w:tc>
        <w:tc>
          <w:tcPr>
            <w:tcW w:w="8025" w:type="dxa"/>
          </w:tcPr>
          <w:p w:rsidR="00691D8C" w:rsidRDefault="005A47A5" w:rsidP="005A47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Позитивные психопатологические синдромы</w:t>
            </w:r>
          </w:p>
          <w:p w:rsidR="005A47A5" w:rsidRDefault="005A47A5" w:rsidP="005A47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Синдромы негативных психопатологических расстройств</w:t>
            </w:r>
          </w:p>
          <w:p w:rsidR="005A47A5" w:rsidRDefault="005A47A5" w:rsidP="005A47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Наркологические синдромы</w:t>
            </w:r>
          </w:p>
          <w:p w:rsidR="001D6589" w:rsidRPr="00691D8C" w:rsidRDefault="001D6589" w:rsidP="005A47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Синдромы пограничных психических расстройств</w:t>
            </w:r>
          </w:p>
        </w:tc>
      </w:tr>
      <w:tr w:rsidR="004234AC" w:rsidTr="003C62FF">
        <w:trPr>
          <w:trHeight w:val="300"/>
        </w:trPr>
        <w:tc>
          <w:tcPr>
            <w:tcW w:w="2220" w:type="dxa"/>
          </w:tcPr>
          <w:p w:rsidR="004234AC" w:rsidRPr="004234AC" w:rsidRDefault="004234AC" w:rsidP="00691D8C">
            <w:pPr>
              <w:pStyle w:val="Style45"/>
              <w:spacing w:line="240" w:lineRule="auto"/>
              <w:rPr>
                <w:rStyle w:val="FontStyle75"/>
                <w:sz w:val="24"/>
                <w:szCs w:val="24"/>
              </w:rPr>
            </w:pPr>
            <w:r w:rsidRPr="004234AC">
              <w:rPr>
                <w:rStyle w:val="FontStyle75"/>
                <w:sz w:val="24"/>
                <w:szCs w:val="24"/>
              </w:rPr>
              <w:t>Б</w:t>
            </w:r>
            <w:proofErr w:type="gramStart"/>
            <w:r w:rsidRPr="004234AC">
              <w:rPr>
                <w:rStyle w:val="FontStyle75"/>
                <w:sz w:val="24"/>
                <w:szCs w:val="24"/>
              </w:rPr>
              <w:t>1</w:t>
            </w:r>
            <w:proofErr w:type="gramEnd"/>
            <w:r w:rsidRPr="004234AC">
              <w:rPr>
                <w:rStyle w:val="FontStyle75"/>
                <w:sz w:val="24"/>
                <w:szCs w:val="24"/>
              </w:rPr>
              <w:t>.В.ОД.3.2.2</w:t>
            </w:r>
          </w:p>
          <w:p w:rsidR="004234AC" w:rsidRPr="00DF256B" w:rsidRDefault="00F7231B" w:rsidP="00736D8F">
            <w:pPr>
              <w:pStyle w:val="Style45"/>
              <w:spacing w:line="240" w:lineRule="auto"/>
              <w:rPr>
                <w:b/>
                <w:bCs/>
                <w:iCs/>
                <w:color w:val="000000"/>
              </w:rPr>
            </w:pPr>
            <w:r>
              <w:rPr>
                <w:bCs/>
              </w:rPr>
              <w:t>Дифференциальная диагностика психопатологических синдромов в психиатрии</w:t>
            </w:r>
          </w:p>
        </w:tc>
        <w:tc>
          <w:tcPr>
            <w:tcW w:w="8025" w:type="dxa"/>
          </w:tcPr>
          <w:p w:rsidR="00D6681C" w:rsidRDefault="00F7231B" w:rsidP="00691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Подходы к пониманию психической нормы и патологии</w:t>
            </w:r>
          </w:p>
          <w:p w:rsidR="00F7231B" w:rsidRDefault="00F7231B" w:rsidP="00691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положения методологии </w:t>
            </w:r>
            <w:r w:rsidR="005A47A5">
              <w:rPr>
                <w:rFonts w:ascii="Times New Roman" w:hAnsi="Times New Roman"/>
                <w:sz w:val="24"/>
                <w:szCs w:val="24"/>
              </w:rPr>
              <w:t>диагностического процесса в психиатрии</w:t>
            </w:r>
          </w:p>
          <w:p w:rsidR="005A47A5" w:rsidRDefault="005A47A5" w:rsidP="00691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Психотический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непсихотический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уровни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психических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рсстройств</w:t>
            </w:r>
            <w:proofErr w:type="spellEnd"/>
          </w:p>
          <w:p w:rsidR="005A47A5" w:rsidRDefault="005A47A5" w:rsidP="00691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психопатологические синдромы детского возраста</w:t>
            </w:r>
          </w:p>
          <w:p w:rsidR="005A47A5" w:rsidRPr="00691D8C" w:rsidRDefault="005A47A5" w:rsidP="00691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Функционально-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локализационные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аспекты патологии психической деятельности</w:t>
            </w:r>
          </w:p>
        </w:tc>
      </w:tr>
      <w:tr w:rsidR="004234AC" w:rsidTr="003C62FF">
        <w:trPr>
          <w:trHeight w:val="240"/>
        </w:trPr>
        <w:tc>
          <w:tcPr>
            <w:tcW w:w="2220" w:type="dxa"/>
          </w:tcPr>
          <w:p w:rsidR="004234AC" w:rsidRPr="004234AC" w:rsidRDefault="004234AC" w:rsidP="00691D8C">
            <w:pPr>
              <w:pStyle w:val="Style45"/>
              <w:spacing w:line="240" w:lineRule="auto"/>
              <w:rPr>
                <w:rStyle w:val="FontStyle75"/>
                <w:sz w:val="24"/>
                <w:szCs w:val="24"/>
              </w:rPr>
            </w:pPr>
            <w:r w:rsidRPr="004234AC">
              <w:rPr>
                <w:rStyle w:val="FontStyle75"/>
                <w:sz w:val="24"/>
                <w:szCs w:val="24"/>
              </w:rPr>
              <w:t>Б</w:t>
            </w:r>
            <w:proofErr w:type="gramStart"/>
            <w:r w:rsidRPr="004234AC">
              <w:rPr>
                <w:rStyle w:val="FontStyle75"/>
                <w:sz w:val="24"/>
                <w:szCs w:val="24"/>
              </w:rPr>
              <w:t>1</w:t>
            </w:r>
            <w:proofErr w:type="gramEnd"/>
            <w:r w:rsidRPr="004234AC">
              <w:rPr>
                <w:rStyle w:val="FontStyle75"/>
                <w:sz w:val="24"/>
                <w:szCs w:val="24"/>
              </w:rPr>
              <w:t>.В.ОД.3.2.3</w:t>
            </w:r>
          </w:p>
          <w:p w:rsidR="004234AC" w:rsidRPr="00DF256B" w:rsidRDefault="00F7231B" w:rsidP="00736D8F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Нозологическая классификация психических заболеваний</w:t>
            </w:r>
          </w:p>
        </w:tc>
        <w:tc>
          <w:tcPr>
            <w:tcW w:w="8025" w:type="dxa"/>
          </w:tcPr>
          <w:p w:rsidR="005A47A5" w:rsidRDefault="005A47A5" w:rsidP="005A47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становления классификации психических расстройств</w:t>
            </w:r>
          </w:p>
          <w:p w:rsidR="005A47A5" w:rsidRDefault="005A47A5" w:rsidP="005A47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Применение стандартизированных диагнос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тических указаний в психиатрии </w:t>
            </w:r>
            <w:r w:rsidRPr="00A87295">
              <w:rPr>
                <w:rFonts w:ascii="Times New Roman" w:hAnsi="Times New Roman"/>
                <w:sz w:val="24"/>
                <w:szCs w:val="24"/>
              </w:rPr>
              <w:t xml:space="preserve">МКБ-10, </w:t>
            </w:r>
          </w:p>
          <w:p w:rsidR="005A47A5" w:rsidRDefault="005A47A5" w:rsidP="005A47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Отличия МКБ-10 и </w:t>
            </w:r>
            <w:r w:rsidRPr="00A87295">
              <w:rPr>
                <w:rFonts w:ascii="Times New Roman" w:hAnsi="Times New Roman"/>
                <w:sz w:val="24"/>
                <w:szCs w:val="24"/>
                <w:lang w:val="en-US"/>
              </w:rPr>
              <w:t>DSM</w:t>
            </w:r>
            <w:r w:rsidRPr="00A87295">
              <w:rPr>
                <w:rFonts w:ascii="Times New Roman" w:hAnsi="Times New Roman"/>
                <w:sz w:val="24"/>
                <w:szCs w:val="24"/>
              </w:rPr>
              <w:t>-</w:t>
            </w:r>
            <w:r w:rsidRPr="00A8729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  <w:p w:rsidR="00691D8C" w:rsidRDefault="00691D8C" w:rsidP="00736D8F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4234AC" w:rsidTr="00FF3189">
        <w:trPr>
          <w:trHeight w:val="202"/>
        </w:trPr>
        <w:tc>
          <w:tcPr>
            <w:tcW w:w="2220" w:type="dxa"/>
            <w:shd w:val="clear" w:color="auto" w:fill="F2F2F2"/>
          </w:tcPr>
          <w:p w:rsidR="004234AC" w:rsidRPr="00DF256B" w:rsidRDefault="004234AC" w:rsidP="00691D8C">
            <w:pPr>
              <w:spacing w:after="0" w:line="240" w:lineRule="auto"/>
              <w:jc w:val="center"/>
              <w:rPr>
                <w:rStyle w:val="FontStyle75"/>
                <w:b/>
                <w:caps/>
                <w:sz w:val="24"/>
                <w:szCs w:val="24"/>
              </w:rPr>
            </w:pPr>
          </w:p>
          <w:p w:rsidR="004234AC" w:rsidRDefault="004234AC" w:rsidP="00691D8C">
            <w:pPr>
              <w:spacing w:after="0"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.В.ОД.3.3</w:t>
            </w:r>
          </w:p>
          <w:p w:rsidR="004234AC" w:rsidRPr="00736D8F" w:rsidRDefault="004234AC" w:rsidP="00691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25" w:type="dxa"/>
            <w:shd w:val="clear" w:color="auto" w:fill="F2F2F2"/>
          </w:tcPr>
          <w:p w:rsidR="004234AC" w:rsidRDefault="00736D8F" w:rsidP="00691D8C">
            <w:pPr>
              <w:spacing w:after="0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ЧАСТНАЯ ПСИХИАТРИЯ</w:t>
            </w:r>
          </w:p>
        </w:tc>
      </w:tr>
      <w:tr w:rsidR="004234AC" w:rsidTr="003C62FF">
        <w:trPr>
          <w:trHeight w:val="300"/>
        </w:trPr>
        <w:tc>
          <w:tcPr>
            <w:tcW w:w="2220" w:type="dxa"/>
          </w:tcPr>
          <w:p w:rsidR="004234AC" w:rsidRPr="005A47A5" w:rsidRDefault="004234AC" w:rsidP="00691D8C">
            <w:pPr>
              <w:spacing w:after="0"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 w:rsidRPr="005A47A5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5A47A5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5A47A5">
              <w:rPr>
                <w:rStyle w:val="FontStyle75"/>
                <w:b/>
                <w:caps/>
                <w:sz w:val="24"/>
                <w:szCs w:val="24"/>
              </w:rPr>
              <w:t>.В.ОД.3.3.1</w:t>
            </w:r>
          </w:p>
          <w:p w:rsidR="004234AC" w:rsidRPr="00C15224" w:rsidRDefault="001D6589" w:rsidP="00691D8C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Эндогенные психические расстройства</w:t>
            </w:r>
          </w:p>
        </w:tc>
        <w:tc>
          <w:tcPr>
            <w:tcW w:w="8025" w:type="dxa"/>
          </w:tcPr>
          <w:p w:rsidR="00736D8F" w:rsidRPr="00A87295" w:rsidRDefault="00736D8F" w:rsidP="00F7231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 xml:space="preserve">Неотложные состояния </w:t>
            </w:r>
            <w:r w:rsidR="001D6589">
              <w:rPr>
                <w:rFonts w:ascii="Times New Roman" w:hAnsi="Times New Roman"/>
                <w:sz w:val="24"/>
                <w:szCs w:val="24"/>
              </w:rPr>
              <w:t>при эндогенных психических расстройствах</w:t>
            </w:r>
          </w:p>
          <w:p w:rsidR="007B6CD5" w:rsidRPr="007B6CD5" w:rsidRDefault="001D6589" w:rsidP="00F7231B">
            <w:pPr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Проблемные группы больных шизофренией</w:t>
            </w:r>
          </w:p>
        </w:tc>
      </w:tr>
      <w:tr w:rsidR="004234AC" w:rsidTr="003C62FF">
        <w:trPr>
          <w:trHeight w:val="210"/>
        </w:trPr>
        <w:tc>
          <w:tcPr>
            <w:tcW w:w="2220" w:type="dxa"/>
          </w:tcPr>
          <w:p w:rsidR="004234AC" w:rsidRDefault="004234AC" w:rsidP="00691D8C">
            <w:pPr>
              <w:spacing w:after="0"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.В.ОД.3.3.2</w:t>
            </w:r>
          </w:p>
          <w:p w:rsidR="004234AC" w:rsidRPr="004234AC" w:rsidRDefault="001D6589" w:rsidP="001D6589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Органические, включая симптоматические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психические расстройства</w:t>
            </w:r>
          </w:p>
        </w:tc>
        <w:tc>
          <w:tcPr>
            <w:tcW w:w="8025" w:type="dxa"/>
          </w:tcPr>
          <w:p w:rsidR="001D6589" w:rsidRPr="001D6589" w:rsidRDefault="001D6589" w:rsidP="001D6589">
            <w:pPr>
              <w:numPr>
                <w:ilvl w:val="0"/>
                <w:numId w:val="23"/>
              </w:numPr>
              <w:spacing w:after="0" w:line="240" w:lineRule="auto"/>
              <w:rPr>
                <w:rStyle w:val="FontStyle78"/>
                <w:sz w:val="24"/>
                <w:szCs w:val="24"/>
              </w:rPr>
            </w:pPr>
            <w:r>
              <w:rPr>
                <w:rStyle w:val="FontStyle78"/>
                <w:sz w:val="24"/>
                <w:szCs w:val="24"/>
              </w:rPr>
              <w:lastRenderedPageBreak/>
              <w:t>Неотложные состояния при органических психических расстройствах</w:t>
            </w:r>
          </w:p>
          <w:p w:rsidR="001D6589" w:rsidRPr="00A87295" w:rsidRDefault="001D6589" w:rsidP="001D658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Психические расстройства при соматических заболеваниях</w:t>
            </w:r>
          </w:p>
          <w:p w:rsidR="001D6589" w:rsidRPr="00A87295" w:rsidRDefault="001D6589" w:rsidP="001D658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Психозы позднего возраста</w:t>
            </w:r>
          </w:p>
          <w:p w:rsidR="001D6589" w:rsidRPr="00A87295" w:rsidRDefault="001D6589" w:rsidP="001D658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lastRenderedPageBreak/>
              <w:t>Психические расстройства при эпилепсии</w:t>
            </w:r>
          </w:p>
          <w:p w:rsidR="001D6589" w:rsidRPr="00A87295" w:rsidRDefault="001D6589" w:rsidP="001D6589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Расстройства аффективного круга в практике врачей интернистов</w:t>
            </w:r>
          </w:p>
          <w:p w:rsidR="009302B6" w:rsidRPr="007B6CD5" w:rsidRDefault="009302B6" w:rsidP="00736D8F">
            <w:pPr>
              <w:pStyle w:val="Style45"/>
              <w:spacing w:line="276" w:lineRule="auto"/>
              <w:rPr>
                <w:caps/>
              </w:rPr>
            </w:pPr>
          </w:p>
        </w:tc>
      </w:tr>
      <w:tr w:rsidR="004234AC" w:rsidTr="003C62FF">
        <w:trPr>
          <w:trHeight w:val="255"/>
        </w:trPr>
        <w:tc>
          <w:tcPr>
            <w:tcW w:w="2220" w:type="dxa"/>
          </w:tcPr>
          <w:p w:rsidR="004234AC" w:rsidRPr="00DF256B" w:rsidRDefault="004234AC" w:rsidP="00691D8C">
            <w:pPr>
              <w:spacing w:after="0" w:line="240" w:lineRule="auto"/>
              <w:rPr>
                <w:rStyle w:val="FontStyle75"/>
                <w:b/>
                <w:caps/>
                <w:sz w:val="24"/>
                <w:szCs w:val="24"/>
              </w:rPr>
            </w:pPr>
          </w:p>
          <w:p w:rsidR="004234AC" w:rsidRDefault="004234AC" w:rsidP="00691D8C">
            <w:pPr>
              <w:spacing w:after="0" w:line="240" w:lineRule="auto"/>
              <w:rPr>
                <w:rStyle w:val="FontStyle75"/>
                <w:b/>
                <w:caps/>
                <w:sz w:val="24"/>
                <w:szCs w:val="24"/>
              </w:rPr>
            </w:pPr>
            <w:r w:rsidRPr="00DF256B">
              <w:rPr>
                <w:rStyle w:val="FontStyle75"/>
                <w:b/>
                <w:caps/>
                <w:sz w:val="24"/>
                <w:szCs w:val="24"/>
              </w:rPr>
              <w:t>Б</w:t>
            </w:r>
            <w:proofErr w:type="gramStart"/>
            <w:r w:rsidRPr="00DF256B">
              <w:rPr>
                <w:rStyle w:val="FontStyle75"/>
                <w:b/>
                <w:caps/>
                <w:sz w:val="24"/>
                <w:szCs w:val="24"/>
              </w:rPr>
              <w:t>1</w:t>
            </w:r>
            <w:proofErr w:type="gramEnd"/>
            <w:r w:rsidRPr="00DF256B">
              <w:rPr>
                <w:rStyle w:val="FontStyle75"/>
                <w:b/>
                <w:caps/>
                <w:sz w:val="24"/>
                <w:szCs w:val="24"/>
              </w:rPr>
              <w:t>.В.ОД.3.3.3</w:t>
            </w:r>
          </w:p>
          <w:p w:rsidR="004234AC" w:rsidRPr="004234AC" w:rsidRDefault="004234AC" w:rsidP="00691D8C">
            <w:pPr>
              <w:pStyle w:val="Style45"/>
              <w:spacing w:line="240" w:lineRule="auto"/>
              <w:rPr>
                <w:rStyle w:val="FontStyle78"/>
                <w:sz w:val="24"/>
                <w:szCs w:val="24"/>
              </w:rPr>
            </w:pPr>
          </w:p>
          <w:p w:rsidR="004234AC" w:rsidRPr="00DF256B" w:rsidRDefault="004234AC" w:rsidP="00691D8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025" w:type="dxa"/>
          </w:tcPr>
          <w:p w:rsidR="001D6589" w:rsidRPr="00A87295" w:rsidRDefault="001D6589" w:rsidP="001D658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Невротические расстройства в практике врачей интернистов</w:t>
            </w:r>
          </w:p>
          <w:p w:rsidR="001D6589" w:rsidRPr="00A87295" w:rsidRDefault="001D6589" w:rsidP="001D658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Легкие и умеренные когнитивные расстройства</w:t>
            </w:r>
          </w:p>
          <w:p w:rsidR="001D6589" w:rsidRDefault="001D6589" w:rsidP="001D658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 xml:space="preserve">«Нормальное» старение и когнитивные функции </w:t>
            </w:r>
          </w:p>
          <w:p w:rsidR="001D6589" w:rsidRDefault="001D6589" w:rsidP="001D658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95">
              <w:rPr>
                <w:rFonts w:ascii="Times New Roman" w:hAnsi="Times New Roman"/>
                <w:sz w:val="24"/>
                <w:szCs w:val="24"/>
              </w:rPr>
              <w:t>Психические расстройства при инфекционных заболеваниях</w:t>
            </w:r>
          </w:p>
          <w:p w:rsidR="001D6589" w:rsidRPr="001D6589" w:rsidRDefault="001D6589" w:rsidP="001D6589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1D6589">
              <w:rPr>
                <w:rFonts w:ascii="Times New Roman" w:hAnsi="Times New Roman"/>
                <w:sz w:val="24"/>
                <w:szCs w:val="24"/>
              </w:rPr>
              <w:t xml:space="preserve">Особенности </w:t>
            </w:r>
            <w:proofErr w:type="spellStart"/>
            <w:r w:rsidRPr="001D6589">
              <w:rPr>
                <w:rFonts w:ascii="Times New Roman" w:hAnsi="Times New Roman"/>
                <w:sz w:val="24"/>
                <w:szCs w:val="24"/>
              </w:rPr>
              <w:t>психофармакотерапии</w:t>
            </w:r>
            <w:proofErr w:type="spellEnd"/>
            <w:r w:rsidRPr="001D6589">
              <w:rPr>
                <w:rFonts w:ascii="Times New Roman" w:hAnsi="Times New Roman"/>
                <w:sz w:val="24"/>
                <w:szCs w:val="24"/>
              </w:rPr>
              <w:t xml:space="preserve"> в гериатрической практике</w:t>
            </w:r>
          </w:p>
          <w:p w:rsidR="001D6589" w:rsidRPr="001D6589" w:rsidRDefault="001D6589" w:rsidP="001D658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589">
              <w:rPr>
                <w:rFonts w:ascii="Times New Roman" w:hAnsi="Times New Roman"/>
                <w:sz w:val="24"/>
                <w:szCs w:val="24"/>
              </w:rPr>
              <w:t xml:space="preserve">Виды и причины </w:t>
            </w:r>
            <w:proofErr w:type="spellStart"/>
            <w:r w:rsidRPr="001D6589">
              <w:rPr>
                <w:rFonts w:ascii="Times New Roman" w:hAnsi="Times New Roman"/>
                <w:sz w:val="24"/>
                <w:szCs w:val="24"/>
              </w:rPr>
              <w:t>девиантного</w:t>
            </w:r>
            <w:proofErr w:type="spellEnd"/>
            <w:r w:rsidRPr="001D6589">
              <w:rPr>
                <w:rFonts w:ascii="Times New Roman" w:hAnsi="Times New Roman"/>
                <w:sz w:val="24"/>
                <w:szCs w:val="24"/>
              </w:rPr>
              <w:t xml:space="preserve"> поведения</w:t>
            </w:r>
          </w:p>
          <w:p w:rsidR="001D6589" w:rsidRDefault="001D6589" w:rsidP="001D658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589">
              <w:rPr>
                <w:rFonts w:ascii="Times New Roman" w:hAnsi="Times New Roman"/>
                <w:sz w:val="24"/>
                <w:szCs w:val="24"/>
              </w:rPr>
              <w:t xml:space="preserve">Психогигиена и </w:t>
            </w:r>
            <w:proofErr w:type="spellStart"/>
            <w:r w:rsidRPr="001D6589">
              <w:rPr>
                <w:rFonts w:ascii="Times New Roman" w:hAnsi="Times New Roman"/>
                <w:sz w:val="24"/>
                <w:szCs w:val="24"/>
              </w:rPr>
              <w:t>психопрофилактика</w:t>
            </w:r>
            <w:proofErr w:type="spellEnd"/>
            <w:r w:rsidRPr="001D6589">
              <w:rPr>
                <w:rFonts w:ascii="Times New Roman" w:hAnsi="Times New Roman"/>
                <w:sz w:val="24"/>
                <w:szCs w:val="24"/>
              </w:rPr>
              <w:t xml:space="preserve"> пациента и медработника.</w:t>
            </w:r>
          </w:p>
          <w:p w:rsidR="001D6589" w:rsidRDefault="001D6589" w:rsidP="001D658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589">
              <w:rPr>
                <w:rFonts w:ascii="Times New Roman" w:hAnsi="Times New Roman"/>
                <w:sz w:val="24"/>
                <w:szCs w:val="24"/>
              </w:rPr>
              <w:t>Неотложные состояния в наркологии</w:t>
            </w:r>
          </w:p>
          <w:p w:rsidR="00A95D81" w:rsidRP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>Нарушения развития в детском возрасте.</w:t>
            </w:r>
          </w:p>
          <w:p w:rsidR="00A95D81" w:rsidRP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>Особенности проявлений психических заболеваний в детском и подростковом возрасте.</w:t>
            </w:r>
          </w:p>
          <w:p w:rsidR="00A95D81" w:rsidRP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>Особенности лечения и ухода в случае психических расстройств у детей.</w:t>
            </w:r>
          </w:p>
          <w:p w:rsidR="00A95D81" w:rsidRP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 xml:space="preserve">Основные виды </w:t>
            </w:r>
            <w:proofErr w:type="spellStart"/>
            <w:r w:rsidRPr="00A95D81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A95D81">
              <w:rPr>
                <w:rFonts w:ascii="Times New Roman" w:hAnsi="Times New Roman"/>
                <w:sz w:val="24"/>
                <w:szCs w:val="24"/>
              </w:rPr>
              <w:t xml:space="preserve"> веществ, классификация. Особенности употребления.</w:t>
            </w:r>
          </w:p>
          <w:p w:rsidR="00A95D81" w:rsidRP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 xml:space="preserve">Психические расстройства при употреблении </w:t>
            </w:r>
            <w:proofErr w:type="spellStart"/>
            <w:r w:rsidRPr="00A95D81">
              <w:rPr>
                <w:rFonts w:ascii="Times New Roman" w:hAnsi="Times New Roman"/>
                <w:sz w:val="24"/>
                <w:szCs w:val="24"/>
              </w:rPr>
              <w:t>опиоидов</w:t>
            </w:r>
            <w:proofErr w:type="spellEnd"/>
            <w:r w:rsidRPr="00A95D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95D81" w:rsidRP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 xml:space="preserve">Психические расстройства при употреблении </w:t>
            </w:r>
            <w:proofErr w:type="spellStart"/>
            <w:r w:rsidRPr="00A95D81">
              <w:rPr>
                <w:rFonts w:ascii="Times New Roman" w:hAnsi="Times New Roman"/>
                <w:sz w:val="24"/>
                <w:szCs w:val="24"/>
              </w:rPr>
              <w:t>каннабиоидов</w:t>
            </w:r>
            <w:proofErr w:type="spellEnd"/>
            <w:r w:rsidRPr="00A95D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95D81" w:rsidRP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 xml:space="preserve">Психические расстройства при употреблении кокаина и других </w:t>
            </w:r>
            <w:proofErr w:type="spellStart"/>
            <w:r w:rsidRPr="00A95D81">
              <w:rPr>
                <w:rFonts w:ascii="Times New Roman" w:hAnsi="Times New Roman"/>
                <w:sz w:val="24"/>
                <w:szCs w:val="24"/>
              </w:rPr>
              <w:t>психостимуляторов</w:t>
            </w:r>
            <w:proofErr w:type="spellEnd"/>
            <w:r w:rsidRPr="00A95D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95D81" w:rsidRP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>Психические расстройства при употреблении галлюциногенов.</w:t>
            </w:r>
          </w:p>
          <w:p w:rsidR="00A95D81" w:rsidRP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>Психические расстройства при употреблении летучих растворителей и газов.</w:t>
            </w:r>
          </w:p>
          <w:p w:rsidR="00A95D81" w:rsidRDefault="00A95D81" w:rsidP="00A95D8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D81">
              <w:rPr>
                <w:rFonts w:ascii="Times New Roman" w:hAnsi="Times New Roman"/>
                <w:sz w:val="24"/>
                <w:szCs w:val="24"/>
              </w:rPr>
              <w:t>Лекарственные вещества, вызывающие зависимость</w:t>
            </w:r>
          </w:p>
          <w:p w:rsidR="009302B6" w:rsidRPr="00CA2C28" w:rsidRDefault="009302B6" w:rsidP="00736D8F">
            <w:pPr>
              <w:pStyle w:val="a8"/>
              <w:suppressAutoHyphens/>
              <w:spacing w:line="276" w:lineRule="auto"/>
              <w:ind w:left="0"/>
              <w:contextualSpacing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</w:tbl>
    <w:p w:rsidR="003C62FF" w:rsidRPr="003C62FF" w:rsidRDefault="003C62FF" w:rsidP="00691D8C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C1CE9" w:rsidRDefault="001C1CE9" w:rsidP="00691D8C">
      <w:pPr>
        <w:pStyle w:val="Style6"/>
        <w:widowControl/>
        <w:tabs>
          <w:tab w:val="left" w:leader="underscore" w:pos="0"/>
        </w:tabs>
        <w:spacing w:line="276" w:lineRule="auto"/>
        <w:jc w:val="center"/>
        <w:rPr>
          <w:rStyle w:val="FontStyle60"/>
          <w:b/>
          <w:sz w:val="28"/>
          <w:szCs w:val="28"/>
          <w:u w:val="single"/>
        </w:rPr>
      </w:pPr>
    </w:p>
    <w:p w:rsidR="001C1CE9" w:rsidRPr="002A4F13" w:rsidRDefault="002A4F13" w:rsidP="002A4F13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</w:rPr>
      </w:pPr>
      <w:r w:rsidRPr="002A4F13">
        <w:rPr>
          <w:rFonts w:ascii="Times New Roman" w:hAnsi="Times New Roman"/>
          <w:b/>
          <w:bCs/>
          <w:sz w:val="24"/>
          <w:szCs w:val="24"/>
        </w:rPr>
        <w:t>11.3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A4F13">
        <w:rPr>
          <w:rFonts w:ascii="Times New Roman" w:hAnsi="Times New Roman"/>
          <w:b/>
          <w:bCs/>
          <w:sz w:val="24"/>
          <w:szCs w:val="24"/>
        </w:rPr>
        <w:t>ПРИЛОЖЕНИЕ 3</w:t>
      </w:r>
    </w:p>
    <w:p w:rsidR="001C1CE9" w:rsidRDefault="001C1CE9" w:rsidP="00A03A7F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A03A7F" w:rsidRPr="002A4F13" w:rsidRDefault="00A03A7F" w:rsidP="00A03A7F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2A4F13">
        <w:rPr>
          <w:rFonts w:ascii="Times New Roman" w:hAnsi="Times New Roman"/>
          <w:b/>
          <w:bCs/>
          <w:caps/>
          <w:sz w:val="24"/>
          <w:szCs w:val="24"/>
        </w:rPr>
        <w:t>Методические рекомендации преподавателю по дисциплине</w:t>
      </w:r>
    </w:p>
    <w:p w:rsidR="00A03A7F" w:rsidRDefault="00A03A7F" w:rsidP="00A95D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реализации образовательных технологий </w:t>
      </w:r>
      <w:proofErr w:type="spellStart"/>
      <w:r>
        <w:rPr>
          <w:rFonts w:ascii="Times New Roman" w:hAnsi="Times New Roman"/>
          <w:sz w:val="28"/>
        </w:rPr>
        <w:t>компетентностно-деятельностный</w:t>
      </w:r>
      <w:proofErr w:type="spellEnd"/>
      <w:r>
        <w:rPr>
          <w:rFonts w:ascii="Times New Roman" w:hAnsi="Times New Roman"/>
          <w:sz w:val="28"/>
        </w:rPr>
        <w:t xml:space="preserve"> подход ориентирован на формирование универсальных и профессиональных компетентностей в соответствии с в</w:t>
      </w:r>
      <w:r>
        <w:rPr>
          <w:rFonts w:ascii="Times New Roman" w:hAnsi="Times New Roman"/>
          <w:bCs/>
          <w:sz w:val="28"/>
        </w:rPr>
        <w:t>идом профессиональной деятельности врача-</w:t>
      </w:r>
      <w:r w:rsidR="00A95D81">
        <w:rPr>
          <w:rFonts w:ascii="Times New Roman" w:hAnsi="Times New Roman"/>
          <w:bCs/>
          <w:sz w:val="28"/>
        </w:rPr>
        <w:t xml:space="preserve">психиатра </w:t>
      </w:r>
      <w:r>
        <w:rPr>
          <w:rFonts w:ascii="Times New Roman" w:hAnsi="Times New Roman"/>
          <w:sz w:val="28"/>
        </w:rPr>
        <w:t>и предусматривает использование современных образовательных технологий формирования эффективной коммуникативной компетентности ординаторов.</w:t>
      </w:r>
      <w:r w:rsidR="00A95D8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Обучение базируется на </w:t>
      </w:r>
      <w:proofErr w:type="spellStart"/>
      <w:r>
        <w:rPr>
          <w:rFonts w:ascii="Times New Roman" w:hAnsi="Times New Roman"/>
          <w:sz w:val="28"/>
        </w:rPr>
        <w:t>андрагогической</w:t>
      </w:r>
      <w:proofErr w:type="spellEnd"/>
      <w:r>
        <w:rPr>
          <w:rFonts w:ascii="Times New Roman" w:hAnsi="Times New Roman"/>
          <w:sz w:val="28"/>
        </w:rPr>
        <w:t xml:space="preserve"> модели. Семинарские и лекционные занятия имеют целью отработку предметно-методических умений и формирование мотивационной и   практической готовности к профессиональной медицинской деятельности врача-</w:t>
      </w:r>
      <w:r w:rsidR="00A95D81">
        <w:rPr>
          <w:rFonts w:ascii="Times New Roman" w:hAnsi="Times New Roman"/>
          <w:sz w:val="28"/>
        </w:rPr>
        <w:t>психиатра</w:t>
      </w:r>
      <w:r>
        <w:rPr>
          <w:rFonts w:ascii="Times New Roman" w:hAnsi="Times New Roman"/>
          <w:sz w:val="28"/>
        </w:rPr>
        <w:t>.</w:t>
      </w:r>
    </w:p>
    <w:p w:rsidR="00A03A7F" w:rsidRDefault="00A03A7F" w:rsidP="00A03A7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Самостоятельная работа проводится под руководством преподавателей, включает аудиторную и внеаудиторную работу ординаторов. Самостоятельная работа предназначена как для закрепления</w:t>
      </w:r>
      <w:r>
        <w:rPr>
          <w:rFonts w:ascii="Times New Roman" w:hAnsi="Times New Roman"/>
          <w:sz w:val="28"/>
          <w:szCs w:val="28"/>
        </w:rPr>
        <w:t xml:space="preserve"> предметно-методических умений и формирования мотивационной и </w:t>
      </w:r>
      <w:r>
        <w:rPr>
          <w:rFonts w:ascii="Times New Roman" w:hAnsi="Times New Roman"/>
          <w:sz w:val="28"/>
        </w:rPr>
        <w:t>практической готовности к профессиональной медицинской деятельности врача-</w:t>
      </w:r>
      <w:r w:rsidR="00A95D81">
        <w:rPr>
          <w:rFonts w:ascii="Times New Roman" w:hAnsi="Times New Roman"/>
          <w:sz w:val="28"/>
        </w:rPr>
        <w:t>психиатра</w:t>
      </w:r>
      <w:r>
        <w:rPr>
          <w:rFonts w:ascii="Times New Roman" w:hAnsi="Times New Roman"/>
          <w:sz w:val="28"/>
          <w:szCs w:val="28"/>
        </w:rPr>
        <w:t xml:space="preserve">, так и для реализации возможности </w:t>
      </w:r>
      <w:r>
        <w:rPr>
          <w:rFonts w:ascii="Times New Roman" w:hAnsi="Times New Roman"/>
          <w:sz w:val="28"/>
          <w:szCs w:val="28"/>
        </w:rPr>
        <w:lastRenderedPageBreak/>
        <w:t>личностно-профессионального совершенствования и развития карьерного потенциала.</w:t>
      </w:r>
    </w:p>
    <w:p w:rsidR="00A03A7F" w:rsidRDefault="00A03A7F" w:rsidP="00A03A7F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Предусмотрено постоянное совершенствование организации и методики проведения занятий для формирования соответствующих ФГОС компетенций выпускника, с учетом новых достижений науки и потребностей здравоохранения, возрастающих требований и интенсификации учебно-воспитательного процесса.</w:t>
      </w:r>
    </w:p>
    <w:p w:rsidR="00A03A7F" w:rsidRDefault="00A03A7F" w:rsidP="002A4F1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изучения дисциплины принципиальное значение имеет систематический контроль качества обучения, для чего используются различные методы текущего и рубежного контроля теоретических знаний и практических умений</w:t>
      </w:r>
      <w:r w:rsidR="002A4F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ординатора. </w:t>
      </w:r>
    </w:p>
    <w:p w:rsidR="00A03A7F" w:rsidRDefault="00A03A7F" w:rsidP="00A03A7F">
      <w:pPr>
        <w:widowControl w:val="0"/>
        <w:tabs>
          <w:tab w:val="left" w:pos="0"/>
        </w:tabs>
        <w:suppressAutoHyphens/>
        <w:spacing w:after="0"/>
        <w:ind w:right="8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Преподавание факультативной дисциплины «Подготовка к первичной специализированной аккредитации специалистов» строится в соответствии со следующими принципами:</w:t>
      </w:r>
    </w:p>
    <w:p w:rsidR="00A03A7F" w:rsidRDefault="00A03A7F" w:rsidP="00FF318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модульного и тематического представления профессионально-ориентированного материала;</w:t>
      </w:r>
    </w:p>
    <w:p w:rsidR="00A03A7F" w:rsidRDefault="00A03A7F" w:rsidP="00FF318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технологичности;</w:t>
      </w:r>
    </w:p>
    <w:p w:rsidR="00A03A7F" w:rsidRDefault="00A03A7F" w:rsidP="00FF318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организации самостоятельной работы и формирование рефлексивной культуры через систему творческих методик.</w:t>
      </w:r>
    </w:p>
    <w:p w:rsidR="00FC3F20" w:rsidRDefault="00FC3F20" w:rsidP="00A80091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C3F20" w:rsidRPr="00FC3F20" w:rsidRDefault="0028040F" w:rsidP="0028040F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11.4 </w:t>
      </w:r>
      <w:r w:rsidR="00FC3F20" w:rsidRPr="0028040F">
        <w:rPr>
          <w:rFonts w:ascii="Times New Roman" w:hAnsi="Times New Roman"/>
          <w:b/>
          <w:caps/>
          <w:sz w:val="24"/>
          <w:szCs w:val="24"/>
        </w:rPr>
        <w:t>Приложение 4</w:t>
      </w:r>
    </w:p>
    <w:p w:rsidR="00A80091" w:rsidRPr="00FC3F20" w:rsidRDefault="00A80091" w:rsidP="00A80091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</w:rPr>
      </w:pPr>
      <w:r w:rsidRPr="00FC3F20">
        <w:rPr>
          <w:rFonts w:ascii="Times New Roman" w:hAnsi="Times New Roman"/>
          <w:b/>
          <w:sz w:val="24"/>
          <w:szCs w:val="24"/>
        </w:rPr>
        <w:t>ПЕРЕЧЕНЬ СТАНЦИЙ ОБЪЕКТИВНОГО СТРУКТУРИРОВАННОГО КЛИНИЧЕСКОГО ЭКЗАМЕНА (ОСКЭ) ДЛЯ ПРОВЕРКИ ОСВОЕНИЯ ТРУДОВЫХ ФУНКЦИЙ ПРОФЕССИОНАЛЬНОГО СТАНДАРТА ПРИ ПЕРВИЧНОЙ СПЕЦИАЛИЗИРОВАННОЙ АККРЕДИТАЦИИ СПЕЦИАЛИСТОВ ПО СПЕЦИАЛЬНОСТИ «</w:t>
      </w:r>
      <w:r w:rsidR="00A95D81">
        <w:rPr>
          <w:rFonts w:ascii="Times New Roman" w:hAnsi="Times New Roman"/>
          <w:b/>
          <w:sz w:val="24"/>
          <w:szCs w:val="24"/>
        </w:rPr>
        <w:t>ПИХИАТРИЯ</w:t>
      </w:r>
      <w:r w:rsidRPr="00FC3F20">
        <w:rPr>
          <w:rFonts w:ascii="Times New Roman" w:hAnsi="Times New Roman"/>
          <w:b/>
          <w:sz w:val="24"/>
          <w:szCs w:val="24"/>
        </w:rPr>
        <w:t>»</w:t>
      </w:r>
      <w:r w:rsidR="00A03A7F" w:rsidRPr="00FC3F20">
        <w:rPr>
          <w:rFonts w:ascii="Times New Roman" w:hAnsi="Times New Roman"/>
        </w:rPr>
        <w:t xml:space="preserve"> </w:t>
      </w:r>
    </w:p>
    <w:p w:rsidR="00D4240D" w:rsidRDefault="00597271" w:rsidP="00D4240D">
      <w:pPr>
        <w:jc w:val="both"/>
        <w:rPr>
          <w:rFonts w:ascii="Times New Roman" w:hAnsi="Times New Roman"/>
          <w:sz w:val="28"/>
          <w:szCs w:val="28"/>
        </w:rPr>
      </w:pPr>
      <w:r w:rsidRPr="00597271">
        <w:rPr>
          <w:rFonts w:ascii="Times New Roman" w:hAnsi="Times New Roman"/>
          <w:sz w:val="28"/>
          <w:szCs w:val="28"/>
        </w:rPr>
        <w:t>Проверяемые практические навыки разработаны в соответствии с Проектом профессионального стандарта «</w:t>
      </w:r>
      <w:r w:rsidR="00A95D81">
        <w:rPr>
          <w:rFonts w:ascii="Times New Roman" w:hAnsi="Times New Roman"/>
          <w:sz w:val="28"/>
          <w:szCs w:val="28"/>
        </w:rPr>
        <w:t>Врача-психиатра</w:t>
      </w:r>
      <w:r w:rsidRPr="0059727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97271" w:rsidRPr="00597271" w:rsidRDefault="00597271" w:rsidP="00D424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Полный перечень станций и паспорта к ним выложены на сайте Методического центра аккредитации специалистов в разделе «</w:t>
      </w:r>
      <w:r w:rsidR="00A95D81">
        <w:rPr>
          <w:rFonts w:ascii="Times New Roman" w:hAnsi="Times New Roman"/>
          <w:sz w:val="28"/>
          <w:szCs w:val="28"/>
        </w:rPr>
        <w:t>Психиатрия</w:t>
      </w:r>
      <w:r>
        <w:rPr>
          <w:rFonts w:ascii="Times New Roman" w:hAnsi="Times New Roman"/>
          <w:sz w:val="28"/>
          <w:szCs w:val="28"/>
        </w:rPr>
        <w:t>» (</w:t>
      </w:r>
      <w:hyperlink r:id="rId41" w:history="1">
        <w:r w:rsidR="00A95D81" w:rsidRPr="00A95D81">
          <w:rPr>
            <w:color w:val="0000FF"/>
            <w:u w:val="single"/>
          </w:rPr>
          <w:t>https://fmza.ru/fos_primary_specialized/Psihiatriya/</w:t>
        </w:r>
      </w:hyperlink>
      <w:r>
        <w:rPr>
          <w:rFonts w:ascii="Times New Roman" w:hAnsi="Times New Roman"/>
          <w:sz w:val="28"/>
          <w:szCs w:val="28"/>
        </w:rPr>
        <w:t xml:space="preserve">) </w:t>
      </w:r>
    </w:p>
    <w:p w:rsidR="00A80091" w:rsidRDefault="00A80091" w:rsidP="00D4240D">
      <w:pPr>
        <w:jc w:val="both"/>
        <w:rPr>
          <w:rFonts w:ascii="Times New Roman" w:hAnsi="Times New Roman"/>
        </w:rPr>
      </w:pPr>
    </w:p>
    <w:p w:rsidR="00A80091" w:rsidRDefault="00A80091" w:rsidP="00D4240D">
      <w:pPr>
        <w:jc w:val="both"/>
        <w:rPr>
          <w:rFonts w:ascii="Times New Roman" w:hAnsi="Times New Roman"/>
        </w:rPr>
      </w:pPr>
    </w:p>
    <w:p w:rsidR="00A80091" w:rsidRDefault="00A80091" w:rsidP="00D4240D">
      <w:pPr>
        <w:jc w:val="both"/>
        <w:rPr>
          <w:rFonts w:ascii="Times New Roman" w:hAnsi="Times New Roman"/>
        </w:rPr>
      </w:pPr>
    </w:p>
    <w:p w:rsidR="00A80091" w:rsidRDefault="00A80091" w:rsidP="00D4240D">
      <w:pPr>
        <w:jc w:val="both"/>
        <w:rPr>
          <w:rFonts w:ascii="Times New Roman" w:hAnsi="Times New Roman"/>
        </w:rPr>
      </w:pPr>
    </w:p>
    <w:p w:rsidR="00A80091" w:rsidRDefault="00A80091" w:rsidP="00D4240D">
      <w:pPr>
        <w:jc w:val="both"/>
        <w:rPr>
          <w:rFonts w:ascii="Times New Roman" w:hAnsi="Times New Roman"/>
        </w:rPr>
      </w:pPr>
    </w:p>
    <w:p w:rsidR="00A80091" w:rsidRDefault="00A80091" w:rsidP="00D4240D">
      <w:pPr>
        <w:jc w:val="both"/>
        <w:rPr>
          <w:rFonts w:ascii="Times New Roman" w:hAnsi="Times New Roman"/>
        </w:rPr>
        <w:sectPr w:rsidR="00A80091" w:rsidSect="00B825E4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1912"/>
        <w:gridCol w:w="3354"/>
        <w:gridCol w:w="3178"/>
        <w:gridCol w:w="3736"/>
        <w:gridCol w:w="2260"/>
      </w:tblGrid>
      <w:tr w:rsidR="00A2737A" w:rsidRPr="00B04262" w:rsidTr="00AB21D4">
        <w:tc>
          <w:tcPr>
            <w:tcW w:w="913" w:type="dxa"/>
            <w:shd w:val="clear" w:color="auto" w:fill="auto"/>
          </w:tcPr>
          <w:p w:rsidR="00A80091" w:rsidRPr="00987D20" w:rsidRDefault="00A80091" w:rsidP="005972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D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987D2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987D20">
              <w:rPr>
                <w:rFonts w:ascii="Times New Roman" w:hAnsi="Times New Roman"/>
                <w:b/>
                <w:sz w:val="24"/>
                <w:szCs w:val="24"/>
              </w:rPr>
              <w:t>/ п</w:t>
            </w:r>
          </w:p>
        </w:tc>
        <w:tc>
          <w:tcPr>
            <w:tcW w:w="1912" w:type="dxa"/>
            <w:shd w:val="clear" w:color="auto" w:fill="auto"/>
          </w:tcPr>
          <w:p w:rsidR="00A80091" w:rsidRPr="00987D20" w:rsidRDefault="00A80091" w:rsidP="005972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D20">
              <w:rPr>
                <w:rFonts w:ascii="Times New Roman" w:hAnsi="Times New Roman"/>
                <w:b/>
                <w:sz w:val="24"/>
                <w:szCs w:val="24"/>
              </w:rPr>
              <w:t>Название станции</w:t>
            </w:r>
          </w:p>
        </w:tc>
        <w:tc>
          <w:tcPr>
            <w:tcW w:w="3354" w:type="dxa"/>
            <w:shd w:val="clear" w:color="auto" w:fill="auto"/>
          </w:tcPr>
          <w:p w:rsidR="00A80091" w:rsidRPr="00987D20" w:rsidRDefault="00A80091" w:rsidP="005972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D20">
              <w:rPr>
                <w:rFonts w:ascii="Times New Roman" w:hAnsi="Times New Roman"/>
                <w:b/>
                <w:sz w:val="24"/>
                <w:szCs w:val="24"/>
              </w:rPr>
              <w:t>Ситуации</w:t>
            </w:r>
          </w:p>
        </w:tc>
        <w:tc>
          <w:tcPr>
            <w:tcW w:w="3178" w:type="dxa"/>
            <w:shd w:val="clear" w:color="auto" w:fill="auto"/>
          </w:tcPr>
          <w:p w:rsidR="00A80091" w:rsidRPr="00987D20" w:rsidRDefault="00A80091" w:rsidP="005972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D20">
              <w:rPr>
                <w:rFonts w:ascii="Times New Roman" w:hAnsi="Times New Roman"/>
                <w:b/>
                <w:sz w:val="24"/>
                <w:szCs w:val="24"/>
              </w:rPr>
              <w:t>Проверяемые трудовые функции</w:t>
            </w:r>
          </w:p>
        </w:tc>
        <w:tc>
          <w:tcPr>
            <w:tcW w:w="3736" w:type="dxa"/>
            <w:shd w:val="clear" w:color="auto" w:fill="auto"/>
          </w:tcPr>
          <w:p w:rsidR="00A80091" w:rsidRPr="00987D20" w:rsidRDefault="00A80091" w:rsidP="005972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87D20">
              <w:rPr>
                <w:rFonts w:ascii="Times New Roman" w:hAnsi="Times New Roman"/>
                <w:b/>
                <w:sz w:val="24"/>
                <w:szCs w:val="24"/>
              </w:rPr>
              <w:t>Симуляционное</w:t>
            </w:r>
            <w:proofErr w:type="spellEnd"/>
            <w:r w:rsidRPr="00987D20">
              <w:rPr>
                <w:rFonts w:ascii="Times New Roman" w:hAnsi="Times New Roman"/>
                <w:b/>
                <w:sz w:val="24"/>
                <w:szCs w:val="24"/>
              </w:rPr>
              <w:t xml:space="preserve"> и вспомогательное оборудование</w:t>
            </w:r>
          </w:p>
        </w:tc>
        <w:tc>
          <w:tcPr>
            <w:tcW w:w="2260" w:type="dxa"/>
            <w:shd w:val="clear" w:color="auto" w:fill="auto"/>
          </w:tcPr>
          <w:p w:rsidR="00A80091" w:rsidRPr="00987D20" w:rsidRDefault="00A80091" w:rsidP="005972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D20">
              <w:rPr>
                <w:rFonts w:ascii="Times New Roman" w:hAnsi="Times New Roman"/>
                <w:b/>
                <w:sz w:val="24"/>
                <w:szCs w:val="24"/>
              </w:rPr>
              <w:t>Расходные материалы</w:t>
            </w:r>
          </w:p>
        </w:tc>
      </w:tr>
      <w:tr w:rsidR="00A2737A" w:rsidRPr="00B04262" w:rsidTr="00AB21D4">
        <w:tc>
          <w:tcPr>
            <w:tcW w:w="913" w:type="dxa"/>
            <w:shd w:val="clear" w:color="auto" w:fill="auto"/>
          </w:tcPr>
          <w:p w:rsidR="00A80091" w:rsidRPr="00987D20" w:rsidRDefault="00A80091" w:rsidP="00681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  <w:shd w:val="clear" w:color="auto" w:fill="auto"/>
          </w:tcPr>
          <w:p w:rsidR="00A80091" w:rsidRPr="00987D20" w:rsidRDefault="00597271" w:rsidP="00987D20">
            <w:pPr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t>Базовая сердечно</w:t>
            </w:r>
            <w:r w:rsidR="0015623D">
              <w:rPr>
                <w:rFonts w:ascii="Times New Roman" w:hAnsi="Times New Roman"/>
                <w:sz w:val="24"/>
                <w:szCs w:val="24"/>
              </w:rPr>
              <w:t>-</w:t>
            </w:r>
            <w:r w:rsidRPr="00987D20">
              <w:rPr>
                <w:rFonts w:ascii="Times New Roman" w:hAnsi="Times New Roman"/>
                <w:sz w:val="24"/>
                <w:szCs w:val="24"/>
              </w:rPr>
              <w:t>легочная реанимация взрослых</w:t>
            </w:r>
          </w:p>
        </w:tc>
        <w:tc>
          <w:tcPr>
            <w:tcW w:w="3354" w:type="dxa"/>
            <w:shd w:val="clear" w:color="auto" w:fill="auto"/>
          </w:tcPr>
          <w:p w:rsidR="006F76BD" w:rsidRDefault="006F76BD" w:rsidP="006F76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6BD">
              <w:rPr>
                <w:rFonts w:ascii="Times New Roman" w:hAnsi="Times New Roman"/>
                <w:sz w:val="24"/>
                <w:szCs w:val="24"/>
              </w:rPr>
              <w:t xml:space="preserve">Остановка кровообращения у пациента в условиях </w:t>
            </w:r>
            <w:proofErr w:type="spellStart"/>
            <w:r w:rsidRPr="006F76BD">
              <w:rPr>
                <w:rFonts w:ascii="Times New Roman" w:hAnsi="Times New Roman"/>
                <w:sz w:val="24"/>
                <w:szCs w:val="24"/>
              </w:rPr>
              <w:t>амбулаторнополиклинической</w:t>
            </w:r>
            <w:proofErr w:type="spellEnd"/>
            <w:r w:rsidRPr="006F76BD">
              <w:rPr>
                <w:rFonts w:ascii="Times New Roman" w:hAnsi="Times New Roman"/>
                <w:sz w:val="24"/>
                <w:szCs w:val="24"/>
              </w:rPr>
              <w:t xml:space="preserve"> практики (городская поликлиника, стоматологическая поликлиника и т.д.) / в помещении аптеки при отсутствии АНД в зоне доступности </w:t>
            </w:r>
          </w:p>
          <w:p w:rsidR="006F76BD" w:rsidRDefault="006F76BD" w:rsidP="006F76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6BD">
              <w:rPr>
                <w:rFonts w:ascii="Times New Roman" w:hAnsi="Times New Roman"/>
                <w:sz w:val="24"/>
                <w:szCs w:val="24"/>
              </w:rPr>
              <w:t xml:space="preserve">2. Остановка кровообращения у пациента с сердечным ритмом, подлежащим </w:t>
            </w:r>
            <w:proofErr w:type="spellStart"/>
            <w:r w:rsidRPr="006F76BD">
              <w:rPr>
                <w:rFonts w:ascii="Times New Roman" w:hAnsi="Times New Roman"/>
                <w:sz w:val="24"/>
                <w:szCs w:val="24"/>
              </w:rPr>
              <w:t>дефибрилляции</w:t>
            </w:r>
            <w:proofErr w:type="spellEnd"/>
            <w:r w:rsidRPr="006F76BD">
              <w:rPr>
                <w:rFonts w:ascii="Times New Roman" w:hAnsi="Times New Roman"/>
                <w:sz w:val="24"/>
                <w:szCs w:val="24"/>
              </w:rPr>
              <w:t xml:space="preserve">, в условиях амбулаторно-поликлинической практики (городская поликлиника, стоматологическая поликлиника и т.д.) / в помещении аптеки при наличии АНД </w:t>
            </w:r>
          </w:p>
          <w:p w:rsidR="006F76BD" w:rsidRDefault="006F76BD" w:rsidP="006F76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6BD">
              <w:rPr>
                <w:rFonts w:ascii="Times New Roman" w:hAnsi="Times New Roman"/>
                <w:sz w:val="24"/>
                <w:szCs w:val="24"/>
              </w:rPr>
              <w:t xml:space="preserve">3. Остановка кровообращения у пациента с сердечным ритмом, не подлежащим </w:t>
            </w:r>
            <w:proofErr w:type="spellStart"/>
            <w:r w:rsidRPr="006F76BD">
              <w:rPr>
                <w:rFonts w:ascii="Times New Roman" w:hAnsi="Times New Roman"/>
                <w:sz w:val="24"/>
                <w:szCs w:val="24"/>
              </w:rPr>
              <w:t>дефибрилляции</w:t>
            </w:r>
            <w:proofErr w:type="spellEnd"/>
            <w:r w:rsidRPr="006F76BD">
              <w:rPr>
                <w:rFonts w:ascii="Times New Roman" w:hAnsi="Times New Roman"/>
                <w:sz w:val="24"/>
                <w:szCs w:val="24"/>
              </w:rPr>
              <w:t>, в условиях амбулаторно-</w:t>
            </w:r>
            <w:r w:rsidRPr="006F76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поликлинической практики (городская поликлиника, стоматологическая поликлиника и т.д.) / в помещении аптеки при наличии АНД </w:t>
            </w:r>
          </w:p>
          <w:p w:rsidR="00A80091" w:rsidRPr="00987D20" w:rsidRDefault="006F76BD" w:rsidP="006F76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6BD">
              <w:rPr>
                <w:rFonts w:ascii="Times New Roman" w:hAnsi="Times New Roman"/>
                <w:sz w:val="24"/>
                <w:szCs w:val="24"/>
              </w:rPr>
              <w:t xml:space="preserve">4. Остановка кровообращения у пациента в условиях </w:t>
            </w:r>
            <w:proofErr w:type="spellStart"/>
            <w:r w:rsidRPr="006F76BD">
              <w:rPr>
                <w:rFonts w:ascii="Times New Roman" w:hAnsi="Times New Roman"/>
                <w:sz w:val="24"/>
                <w:szCs w:val="24"/>
              </w:rPr>
              <w:t>амбулаторнополиклинической</w:t>
            </w:r>
            <w:proofErr w:type="spellEnd"/>
            <w:r w:rsidRPr="006F76BD">
              <w:rPr>
                <w:rFonts w:ascii="Times New Roman" w:hAnsi="Times New Roman"/>
                <w:sz w:val="24"/>
                <w:szCs w:val="24"/>
              </w:rPr>
              <w:t xml:space="preserve"> практики (городская поликлиника, стоматологическая поликлиника и т.д.) / в помещении аптеки при наличии неисправного АНД</w:t>
            </w:r>
          </w:p>
        </w:tc>
        <w:tc>
          <w:tcPr>
            <w:tcW w:w="3178" w:type="dxa"/>
            <w:shd w:val="clear" w:color="auto" w:fill="auto"/>
          </w:tcPr>
          <w:p w:rsidR="00D12176" w:rsidRPr="00987D20" w:rsidRDefault="00597271" w:rsidP="00D12176">
            <w:pPr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Оказание медицинской, в том числе </w:t>
            </w:r>
            <w:r w:rsidR="00486FE3" w:rsidRPr="00D12176">
              <w:rPr>
                <w:rFonts w:ascii="Times New Roman" w:hAnsi="Times New Roman"/>
                <w:sz w:val="24"/>
                <w:szCs w:val="24"/>
              </w:rPr>
              <w:t>неотложной</w:t>
            </w:r>
            <w:r w:rsidRPr="00987D20">
              <w:rPr>
                <w:rFonts w:ascii="Times New Roman" w:hAnsi="Times New Roman"/>
                <w:sz w:val="24"/>
                <w:szCs w:val="24"/>
              </w:rPr>
              <w:t xml:space="preserve"> помощи, в экстренной форме</w:t>
            </w:r>
          </w:p>
        </w:tc>
        <w:tc>
          <w:tcPr>
            <w:tcW w:w="3736" w:type="dxa"/>
            <w:shd w:val="clear" w:color="auto" w:fill="auto"/>
          </w:tcPr>
          <w:p w:rsidR="00A80091" w:rsidRPr="00987D20" w:rsidRDefault="00597271" w:rsidP="00987D20">
            <w:pPr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t>Манекен взрослого пациента для проведения СЛР (с компьютерной регистрацией результатов). Учебный автоматический наружный дефибриллятор (АНД). Мягкий напольный коврик для аккредитуемого лица.</w:t>
            </w:r>
          </w:p>
        </w:tc>
        <w:tc>
          <w:tcPr>
            <w:tcW w:w="2260" w:type="dxa"/>
            <w:shd w:val="clear" w:color="auto" w:fill="auto"/>
          </w:tcPr>
          <w:p w:rsidR="00A80091" w:rsidRPr="00987D20" w:rsidRDefault="00597271" w:rsidP="00987D20">
            <w:pPr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t>Антисептик для обработки контактных поверхностей Запасные и сменные элементы для обеспечения работы манекена и учебного АНД</w:t>
            </w:r>
          </w:p>
        </w:tc>
      </w:tr>
      <w:tr w:rsidR="00AB21D4" w:rsidRPr="00B04262" w:rsidTr="00AB21D4">
        <w:tc>
          <w:tcPr>
            <w:tcW w:w="913" w:type="dxa"/>
            <w:shd w:val="clear" w:color="auto" w:fill="auto"/>
          </w:tcPr>
          <w:p w:rsidR="00AB21D4" w:rsidRPr="00987D20" w:rsidRDefault="00AB21D4" w:rsidP="00AB21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12" w:type="dxa"/>
            <w:shd w:val="clear" w:color="auto" w:fill="auto"/>
          </w:tcPr>
          <w:p w:rsidR="00AB21D4" w:rsidRPr="00987D20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Экстренная медицинская помощь</w:t>
            </w:r>
          </w:p>
        </w:tc>
        <w:tc>
          <w:tcPr>
            <w:tcW w:w="3354" w:type="dxa"/>
            <w:shd w:val="clear" w:color="auto" w:fill="auto"/>
          </w:tcPr>
          <w:p w:rsidR="00AB21D4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>Острый коронарный синдром (ОКС</w:t>
            </w:r>
            <w:proofErr w:type="gramStart"/>
            <w:r w:rsidRPr="00486FE3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86FE3">
              <w:rPr>
                <w:rFonts w:ascii="Times New Roman" w:hAnsi="Times New Roman"/>
                <w:sz w:val="24"/>
                <w:szCs w:val="24"/>
              </w:rPr>
              <w:t xml:space="preserve">), кардиогенный шок </w:t>
            </w:r>
          </w:p>
          <w:p w:rsidR="00AB21D4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>2 Острый коронар</w:t>
            </w:r>
            <w:r>
              <w:rPr>
                <w:rFonts w:ascii="Times New Roman" w:hAnsi="Times New Roman"/>
                <w:sz w:val="24"/>
                <w:szCs w:val="24"/>
              </w:rPr>
              <w:t>ный синдром (ОКС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отѐк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легких</w:t>
            </w:r>
          </w:p>
          <w:p w:rsidR="00AB21D4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 xml:space="preserve">3 Анафилактический шок (АШ) </w:t>
            </w:r>
          </w:p>
          <w:p w:rsidR="00AB21D4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 xml:space="preserve">4 Желудочно-кишечное кровотечение (ЖКК) </w:t>
            </w:r>
          </w:p>
          <w:p w:rsidR="00AB21D4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486FE3">
              <w:rPr>
                <w:rFonts w:ascii="Times New Roman" w:hAnsi="Times New Roman"/>
                <w:sz w:val="24"/>
                <w:szCs w:val="24"/>
              </w:rPr>
              <w:t>Бронхообструктивный</w:t>
            </w:r>
            <w:proofErr w:type="spellEnd"/>
            <w:r w:rsidRPr="00486FE3">
              <w:rPr>
                <w:rFonts w:ascii="Times New Roman" w:hAnsi="Times New Roman"/>
                <w:sz w:val="24"/>
                <w:szCs w:val="24"/>
              </w:rPr>
              <w:t xml:space="preserve"> синдром на фоне </w:t>
            </w:r>
            <w:r w:rsidRPr="00486F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бронхиальной астмы (БОС) </w:t>
            </w:r>
          </w:p>
          <w:p w:rsidR="00AB21D4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 xml:space="preserve">6 Тромбоэмболия легочной артерии (ТЭЛА) </w:t>
            </w:r>
          </w:p>
          <w:p w:rsidR="00AB21D4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>7 Спонтанный пневмоторакс (</w:t>
            </w:r>
            <w:proofErr w:type="spellStart"/>
            <w:r w:rsidRPr="00486FE3">
              <w:rPr>
                <w:rFonts w:ascii="Times New Roman" w:hAnsi="Times New Roman"/>
                <w:sz w:val="24"/>
                <w:szCs w:val="24"/>
              </w:rPr>
              <w:t>Обструктивный</w:t>
            </w:r>
            <w:proofErr w:type="spellEnd"/>
            <w:r w:rsidRPr="00486FE3">
              <w:rPr>
                <w:rFonts w:ascii="Times New Roman" w:hAnsi="Times New Roman"/>
                <w:sz w:val="24"/>
                <w:szCs w:val="24"/>
              </w:rPr>
              <w:t xml:space="preserve"> шок) </w:t>
            </w:r>
          </w:p>
          <w:p w:rsidR="00AB21D4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 xml:space="preserve">8 Гипогликемия </w:t>
            </w:r>
          </w:p>
          <w:p w:rsidR="00AB21D4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 xml:space="preserve">9 Гипергликемия </w:t>
            </w:r>
          </w:p>
          <w:p w:rsidR="00AB21D4" w:rsidRPr="00987D20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486FE3">
              <w:rPr>
                <w:rFonts w:ascii="Times New Roman" w:hAnsi="Times New Roman"/>
                <w:sz w:val="24"/>
                <w:szCs w:val="24"/>
              </w:rPr>
              <w:t>10 Острое нарушение мозгового кровообращения (ОНМК)</w:t>
            </w:r>
          </w:p>
        </w:tc>
        <w:tc>
          <w:tcPr>
            <w:tcW w:w="3178" w:type="dxa"/>
            <w:shd w:val="clear" w:color="auto" w:fill="auto"/>
          </w:tcPr>
          <w:p w:rsidR="00AB21D4" w:rsidRPr="00987D20" w:rsidRDefault="00AB21D4" w:rsidP="00AB21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навыки</w:t>
            </w:r>
            <w:r w:rsidRPr="00486FE3">
              <w:rPr>
                <w:rFonts w:ascii="Times New Roman" w:hAnsi="Times New Roman"/>
                <w:sz w:val="24"/>
                <w:szCs w:val="24"/>
              </w:rPr>
              <w:t xml:space="preserve"> обследования пациента с резким ухудшением состояния в условиях амбулаторно-поликлинической медицинской организации (МО), умения использовать оснащение укладки экстренной медицинской помощи и распознавать остановку кровообращения с использованием при необходимости мануального </w:t>
            </w:r>
            <w:r w:rsidRPr="00486FE3">
              <w:rPr>
                <w:rFonts w:ascii="Times New Roman" w:hAnsi="Times New Roman"/>
                <w:sz w:val="24"/>
                <w:szCs w:val="24"/>
              </w:rPr>
              <w:lastRenderedPageBreak/>
              <w:t>дефибриллятора.</w:t>
            </w:r>
          </w:p>
        </w:tc>
        <w:tc>
          <w:tcPr>
            <w:tcW w:w="3736" w:type="dxa"/>
            <w:shd w:val="clear" w:color="auto" w:fill="auto"/>
          </w:tcPr>
          <w:p w:rsidR="00AB21D4" w:rsidRPr="00987D20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3FF7">
              <w:rPr>
                <w:rFonts w:ascii="Times New Roman" w:hAnsi="Times New Roman"/>
                <w:sz w:val="24"/>
                <w:szCs w:val="24"/>
              </w:rPr>
              <w:lastRenderedPageBreak/>
              <w:t>Полноростовой</w:t>
            </w:r>
            <w:proofErr w:type="spellEnd"/>
            <w:r w:rsidRPr="00C13FF7">
              <w:rPr>
                <w:rFonts w:ascii="Times New Roman" w:hAnsi="Times New Roman"/>
                <w:sz w:val="24"/>
                <w:szCs w:val="24"/>
              </w:rPr>
              <w:t xml:space="preserve"> манекен человека в возрасте старше 8 лет, Монитор пациента, воспроизводящий заданные в сценарии параметры (в случае их измерения), Мануальный дефибриллятор (желательно с функцией монитора)</w:t>
            </w:r>
          </w:p>
        </w:tc>
        <w:tc>
          <w:tcPr>
            <w:tcW w:w="2260" w:type="dxa"/>
            <w:shd w:val="clear" w:color="auto" w:fill="auto"/>
          </w:tcPr>
          <w:p w:rsidR="00AB21D4" w:rsidRPr="00987D20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t>Антисептик для обработки контактных поверхностей Запасные и сменные элементы для обеспечения работы манекена и учебного АНД</w:t>
            </w:r>
          </w:p>
        </w:tc>
      </w:tr>
      <w:tr w:rsidR="00AB21D4" w:rsidRPr="00B04262" w:rsidTr="00AB21D4">
        <w:tc>
          <w:tcPr>
            <w:tcW w:w="913" w:type="dxa"/>
            <w:shd w:val="clear" w:color="auto" w:fill="auto"/>
          </w:tcPr>
          <w:p w:rsidR="00AB21D4" w:rsidRPr="00987D20" w:rsidRDefault="00AB21D4" w:rsidP="00AB21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12" w:type="dxa"/>
            <w:shd w:val="clear" w:color="auto" w:fill="auto"/>
          </w:tcPr>
          <w:p w:rsidR="00AB21D4" w:rsidRPr="00987D20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жалоб и анамнеза</w:t>
            </w:r>
          </w:p>
        </w:tc>
        <w:tc>
          <w:tcPr>
            <w:tcW w:w="3354" w:type="dxa"/>
            <w:shd w:val="clear" w:color="auto" w:fill="auto"/>
          </w:tcPr>
          <w:p w:rsidR="00AB21D4" w:rsidRPr="00987D20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AB21D4">
              <w:rPr>
                <w:rFonts w:ascii="Times New Roman" w:hAnsi="Times New Roman"/>
                <w:sz w:val="24"/>
                <w:szCs w:val="24"/>
              </w:rPr>
              <w:t>Сбор жалоб, анамнеза жизни, анамнеза болезни у пациента (его законного представителя), анализ полученной информации</w:t>
            </w:r>
          </w:p>
        </w:tc>
        <w:tc>
          <w:tcPr>
            <w:tcW w:w="3178" w:type="dxa"/>
            <w:shd w:val="clear" w:color="auto" w:fill="auto"/>
          </w:tcPr>
          <w:p w:rsidR="00AB21D4" w:rsidRPr="00987D20" w:rsidRDefault="00AB21D4" w:rsidP="00AB21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21D4">
              <w:rPr>
                <w:rFonts w:ascii="Times New Roman" w:hAnsi="Times New Roman"/>
                <w:sz w:val="24"/>
                <w:szCs w:val="24"/>
              </w:rPr>
              <w:t>Демонстрация аккредитуемым навыков пациент-ориентированного общения с пациентом с целью установления предварительного диагноза.</w:t>
            </w:r>
            <w:proofErr w:type="gramEnd"/>
          </w:p>
        </w:tc>
        <w:tc>
          <w:tcPr>
            <w:tcW w:w="3736" w:type="dxa"/>
            <w:shd w:val="clear" w:color="auto" w:fill="auto"/>
          </w:tcPr>
          <w:p w:rsidR="00AB21D4" w:rsidRPr="00987D20" w:rsidRDefault="00AB21D4" w:rsidP="00AB21D4">
            <w:pPr>
              <w:rPr>
                <w:rFonts w:ascii="Times New Roman" w:hAnsi="Times New Roman"/>
                <w:sz w:val="24"/>
                <w:szCs w:val="24"/>
              </w:rPr>
            </w:pPr>
            <w:r w:rsidRPr="00C13FF7">
              <w:rPr>
                <w:rFonts w:ascii="Times New Roman" w:hAnsi="Times New Roman"/>
                <w:sz w:val="24"/>
                <w:szCs w:val="24"/>
              </w:rPr>
              <w:t>Станция должна имитировать рабочее помещение и включать оборудование (оснащение) и расходные материалы (из расчета на попытки аккредитуемых лиц):</w:t>
            </w:r>
          </w:p>
        </w:tc>
        <w:tc>
          <w:tcPr>
            <w:tcW w:w="2260" w:type="dxa"/>
            <w:shd w:val="clear" w:color="auto" w:fill="auto"/>
          </w:tcPr>
          <w:p w:rsidR="00AB21D4" w:rsidRPr="00987D20" w:rsidRDefault="00AB21D4" w:rsidP="006354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FF7">
              <w:rPr>
                <w:rFonts w:ascii="Times New Roman" w:hAnsi="Times New Roman"/>
                <w:sz w:val="24"/>
                <w:szCs w:val="24"/>
              </w:rPr>
              <w:t>Форма заключения для самостоятельного заполнения аккредитуемым лицом, Лист бумаги для черновых записей аккредитуемого, Ручка для записей</w:t>
            </w:r>
          </w:p>
        </w:tc>
      </w:tr>
      <w:tr w:rsidR="00987D20" w:rsidRPr="00B04262" w:rsidTr="00AB21D4">
        <w:tc>
          <w:tcPr>
            <w:tcW w:w="913" w:type="dxa"/>
            <w:shd w:val="clear" w:color="auto" w:fill="auto"/>
          </w:tcPr>
          <w:p w:rsidR="00987D20" w:rsidRPr="00987D20" w:rsidRDefault="00987D20" w:rsidP="00681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12" w:type="dxa"/>
            <w:shd w:val="clear" w:color="auto" w:fill="auto"/>
          </w:tcPr>
          <w:p w:rsidR="00987D20" w:rsidRPr="00987D20" w:rsidRDefault="006F76BD" w:rsidP="006F76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Врачебная манипуляция: внутривенная инъекция</w:t>
            </w:r>
          </w:p>
        </w:tc>
        <w:tc>
          <w:tcPr>
            <w:tcW w:w="3354" w:type="dxa"/>
            <w:shd w:val="clear" w:color="auto" w:fill="auto"/>
          </w:tcPr>
          <w:p w:rsidR="00AB21D4" w:rsidRDefault="00987D20" w:rsidP="00987D20">
            <w:pPr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t>1.</w:t>
            </w:r>
            <w:r w:rsidR="00AB21D4" w:rsidRPr="00AB21D4">
              <w:t xml:space="preserve"> </w:t>
            </w:r>
            <w:r w:rsidR="00AB21D4" w:rsidRPr="00AB21D4">
              <w:rPr>
                <w:rFonts w:ascii="Times New Roman" w:hAnsi="Times New Roman"/>
                <w:sz w:val="24"/>
                <w:szCs w:val="24"/>
              </w:rPr>
              <w:t xml:space="preserve">Проведение инъекционного внутривенного введения Аскорбиновой кислоты раствор для инъекций 5% 1мл </w:t>
            </w:r>
          </w:p>
          <w:p w:rsidR="00AB21D4" w:rsidRDefault="00AB21D4" w:rsidP="00987D20">
            <w:pPr>
              <w:rPr>
                <w:rFonts w:ascii="Times New Roman" w:hAnsi="Times New Roman"/>
                <w:sz w:val="24"/>
                <w:szCs w:val="24"/>
              </w:rPr>
            </w:pPr>
            <w:r w:rsidRPr="00AB21D4">
              <w:rPr>
                <w:rFonts w:ascii="Times New Roman" w:hAnsi="Times New Roman"/>
                <w:sz w:val="24"/>
                <w:szCs w:val="24"/>
              </w:rPr>
              <w:t xml:space="preserve">2. Проведение инъекционного </w:t>
            </w:r>
            <w:r w:rsidRPr="00AB21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внутривенного введения Фуросемида 1% 2 мл </w:t>
            </w:r>
          </w:p>
          <w:p w:rsidR="00AB21D4" w:rsidRDefault="00AB21D4" w:rsidP="00987D20">
            <w:pPr>
              <w:rPr>
                <w:rFonts w:ascii="Times New Roman" w:hAnsi="Times New Roman"/>
                <w:sz w:val="24"/>
                <w:szCs w:val="24"/>
              </w:rPr>
            </w:pPr>
            <w:r w:rsidRPr="00AB21D4">
              <w:rPr>
                <w:rFonts w:ascii="Times New Roman" w:hAnsi="Times New Roman"/>
                <w:sz w:val="24"/>
                <w:szCs w:val="24"/>
              </w:rPr>
              <w:t xml:space="preserve">3. Проведение инъекционного внутривенного введения </w:t>
            </w:r>
            <w:proofErr w:type="spellStart"/>
            <w:r w:rsidRPr="00AB21D4">
              <w:rPr>
                <w:rFonts w:ascii="Times New Roman" w:hAnsi="Times New Roman"/>
                <w:sz w:val="24"/>
                <w:szCs w:val="24"/>
              </w:rPr>
              <w:t>Транексамовой</w:t>
            </w:r>
            <w:proofErr w:type="spellEnd"/>
            <w:r w:rsidRPr="00AB21D4">
              <w:rPr>
                <w:rFonts w:ascii="Times New Roman" w:hAnsi="Times New Roman"/>
                <w:sz w:val="24"/>
                <w:szCs w:val="24"/>
              </w:rPr>
              <w:t xml:space="preserve"> кислоты раствор для инъекций 5% 2мл </w:t>
            </w:r>
          </w:p>
          <w:p w:rsidR="00987D20" w:rsidRPr="00987D20" w:rsidRDefault="00AB21D4" w:rsidP="00987D20">
            <w:pPr>
              <w:rPr>
                <w:rFonts w:ascii="Times New Roman" w:hAnsi="Times New Roman"/>
                <w:sz w:val="24"/>
                <w:szCs w:val="24"/>
              </w:rPr>
            </w:pPr>
            <w:r w:rsidRPr="00AB21D4">
              <w:rPr>
                <w:rFonts w:ascii="Times New Roman" w:hAnsi="Times New Roman"/>
                <w:sz w:val="24"/>
                <w:szCs w:val="24"/>
              </w:rPr>
              <w:t xml:space="preserve">4. Проведение инъекционного внутривенного введения </w:t>
            </w:r>
            <w:proofErr w:type="spellStart"/>
            <w:r w:rsidRPr="00AB21D4">
              <w:rPr>
                <w:rFonts w:ascii="Times New Roman" w:hAnsi="Times New Roman"/>
                <w:sz w:val="24"/>
                <w:szCs w:val="24"/>
              </w:rPr>
              <w:t>Диазепама</w:t>
            </w:r>
            <w:proofErr w:type="spellEnd"/>
            <w:r w:rsidRPr="00AB21D4">
              <w:rPr>
                <w:rFonts w:ascii="Times New Roman" w:hAnsi="Times New Roman"/>
                <w:sz w:val="24"/>
                <w:szCs w:val="24"/>
              </w:rPr>
              <w:t xml:space="preserve"> 0,5% 2 мл</w:t>
            </w:r>
          </w:p>
        </w:tc>
        <w:tc>
          <w:tcPr>
            <w:tcW w:w="3178" w:type="dxa"/>
            <w:shd w:val="clear" w:color="auto" w:fill="auto"/>
          </w:tcPr>
          <w:p w:rsidR="00AB21D4" w:rsidRPr="00987D20" w:rsidRDefault="00AB21D4" w:rsidP="00987D20">
            <w:pPr>
              <w:rPr>
                <w:rFonts w:ascii="Times New Roman" w:hAnsi="Times New Roman"/>
                <w:sz w:val="24"/>
                <w:szCs w:val="24"/>
              </w:rPr>
            </w:pPr>
            <w:r w:rsidRPr="00AB21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Демонстрация </w:t>
            </w:r>
            <w:proofErr w:type="gramStart"/>
            <w:r w:rsidRPr="00AB21D4">
              <w:rPr>
                <w:rFonts w:ascii="Times New Roman" w:hAnsi="Times New Roman"/>
                <w:sz w:val="24"/>
                <w:szCs w:val="24"/>
              </w:rPr>
              <w:t>аккредитуемым</w:t>
            </w:r>
            <w:proofErr w:type="gramEnd"/>
            <w:r w:rsidRPr="00AB21D4">
              <w:rPr>
                <w:rFonts w:ascii="Times New Roman" w:hAnsi="Times New Roman"/>
                <w:sz w:val="24"/>
                <w:szCs w:val="24"/>
              </w:rPr>
              <w:t xml:space="preserve"> умения проводить внутривенное введение лекарственных средств, обеспечивая </w:t>
            </w:r>
            <w:r w:rsidRPr="00AB21D4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безопасность осуществления процедуры.</w:t>
            </w:r>
          </w:p>
        </w:tc>
        <w:tc>
          <w:tcPr>
            <w:tcW w:w="3736" w:type="dxa"/>
            <w:shd w:val="clear" w:color="auto" w:fill="auto"/>
          </w:tcPr>
          <w:p w:rsidR="00987D20" w:rsidRPr="00987D20" w:rsidRDefault="006354FB" w:rsidP="006354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4FB">
              <w:rPr>
                <w:rFonts w:ascii="Times New Roman" w:hAnsi="Times New Roman"/>
                <w:sz w:val="24"/>
                <w:szCs w:val="24"/>
              </w:rPr>
              <w:lastRenderedPageBreak/>
              <w:t>Фантом руки с возможностью проведения внутривенны</w:t>
            </w:r>
            <w:r>
              <w:rPr>
                <w:rFonts w:ascii="Times New Roman" w:hAnsi="Times New Roman"/>
                <w:sz w:val="24"/>
                <w:szCs w:val="24"/>
              </w:rPr>
              <w:t>х инъекций, к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>оробка для ампул с наклейкой для имитации ЛС</w:t>
            </w:r>
            <w:r>
              <w:rPr>
                <w:rFonts w:ascii="Times New Roman" w:hAnsi="Times New Roman"/>
                <w:sz w:val="24"/>
                <w:szCs w:val="24"/>
              </w:rPr>
              <w:t>, ё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 xml:space="preserve">мкость с кожным антисептиком 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lastRenderedPageBreak/>
              <w:t>(имитация)</w:t>
            </w:r>
            <w:r>
              <w:rPr>
                <w:rFonts w:ascii="Times New Roman" w:hAnsi="Times New Roman"/>
                <w:sz w:val="24"/>
                <w:szCs w:val="24"/>
              </w:rPr>
              <w:t>, в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>енозный жгут</w:t>
            </w:r>
            <w:r>
              <w:rPr>
                <w:rFonts w:ascii="Times New Roman" w:hAnsi="Times New Roman"/>
                <w:sz w:val="24"/>
                <w:szCs w:val="24"/>
              </w:rPr>
              <w:t>, п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>одушечка для забора крови</w:t>
            </w:r>
            <w:r>
              <w:rPr>
                <w:rFonts w:ascii="Times New Roman" w:hAnsi="Times New Roman"/>
                <w:sz w:val="24"/>
                <w:szCs w:val="24"/>
              </w:rPr>
              <w:t>, б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 xml:space="preserve">икс с ватными шариками </w:t>
            </w:r>
            <w:r>
              <w:rPr>
                <w:rFonts w:ascii="Times New Roman" w:hAnsi="Times New Roman"/>
                <w:sz w:val="24"/>
                <w:szCs w:val="24"/>
              </w:rPr>
              <w:t>, н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>ожницы</w:t>
            </w:r>
            <w:r>
              <w:rPr>
                <w:rFonts w:ascii="Times New Roman" w:hAnsi="Times New Roman"/>
                <w:sz w:val="24"/>
                <w:szCs w:val="24"/>
              </w:rPr>
              <w:t>, з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>акрепленный пакет для утилизации отходов класса</w:t>
            </w:r>
            <w:proofErr w:type="gramStart"/>
            <w:r w:rsidR="00A43AA2" w:rsidRPr="00A43AA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з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>акрепленный пакет для утилизации отходов класса 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>епрокалываемый</w:t>
            </w:r>
            <w:proofErr w:type="spellEnd"/>
            <w:r w:rsidR="00A43AA2" w:rsidRPr="00A43AA2">
              <w:rPr>
                <w:rFonts w:ascii="Times New Roman" w:hAnsi="Times New Roman"/>
                <w:sz w:val="24"/>
                <w:szCs w:val="24"/>
              </w:rPr>
              <w:t xml:space="preserve"> контейнер для утилизации отходов класса Б</w:t>
            </w:r>
            <w:r>
              <w:rPr>
                <w:rFonts w:ascii="Times New Roman" w:hAnsi="Times New Roman"/>
                <w:sz w:val="24"/>
                <w:szCs w:val="24"/>
              </w:rPr>
              <w:t>, к</w:t>
            </w:r>
            <w:r w:rsidR="00A43AA2" w:rsidRPr="00A43AA2">
              <w:rPr>
                <w:rFonts w:ascii="Times New Roman" w:hAnsi="Times New Roman"/>
                <w:sz w:val="24"/>
                <w:szCs w:val="24"/>
              </w:rPr>
              <w:t xml:space="preserve">онтейнер для сбора </w:t>
            </w:r>
            <w:r>
              <w:rPr>
                <w:rFonts w:ascii="Times New Roman" w:hAnsi="Times New Roman"/>
                <w:sz w:val="24"/>
                <w:szCs w:val="24"/>
              </w:rPr>
              <w:t>мусора</w:t>
            </w:r>
          </w:p>
        </w:tc>
        <w:tc>
          <w:tcPr>
            <w:tcW w:w="2260" w:type="dxa"/>
            <w:shd w:val="clear" w:color="auto" w:fill="auto"/>
          </w:tcPr>
          <w:p w:rsidR="00987D20" w:rsidRPr="00987D20" w:rsidRDefault="008D5B05" w:rsidP="00635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5B05">
              <w:rPr>
                <w:rFonts w:ascii="Times New Roman" w:hAnsi="Times New Roman"/>
                <w:sz w:val="24"/>
                <w:szCs w:val="24"/>
              </w:rPr>
              <w:lastRenderedPageBreak/>
              <w:t>Смотровые перчатки</w:t>
            </w:r>
            <w:r>
              <w:rPr>
                <w:rFonts w:ascii="Times New Roman" w:hAnsi="Times New Roman"/>
                <w:sz w:val="24"/>
                <w:szCs w:val="24"/>
              </w:rPr>
              <w:t>, з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ащитные очки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дноразовая маска</w:t>
            </w:r>
            <w:r>
              <w:rPr>
                <w:rFonts w:ascii="Times New Roman" w:hAnsi="Times New Roman"/>
                <w:sz w:val="24"/>
                <w:szCs w:val="24"/>
              </w:rPr>
              <w:t>, в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атные шарики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естерильный бинт</w:t>
            </w:r>
            <w:r>
              <w:rPr>
                <w:rFonts w:ascii="Times New Roman" w:hAnsi="Times New Roman"/>
                <w:sz w:val="24"/>
                <w:szCs w:val="24"/>
              </w:rPr>
              <w:t>, ш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приц с иглой</w:t>
            </w:r>
            <w:r>
              <w:rPr>
                <w:rFonts w:ascii="Times New Roman" w:hAnsi="Times New Roman"/>
                <w:sz w:val="24"/>
                <w:szCs w:val="24"/>
              </w:rPr>
              <w:t>, д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ополнительная игла</w:t>
            </w:r>
            <w:r>
              <w:rPr>
                <w:rFonts w:ascii="Times New Roman" w:hAnsi="Times New Roman"/>
                <w:sz w:val="24"/>
                <w:szCs w:val="24"/>
              </w:rPr>
              <w:t>, п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илочка для вскрытия ампул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теклянная ампула дистиллированной воды с наклейкой для имитации ЛС</w:t>
            </w:r>
            <w:r w:rsidR="006354FB">
              <w:rPr>
                <w:rFonts w:ascii="Times New Roman" w:hAnsi="Times New Roman"/>
                <w:sz w:val="24"/>
                <w:szCs w:val="24"/>
              </w:rPr>
              <w:t>, л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оток в стерильной упаковке (условно одноразовый)</w:t>
            </w:r>
            <w:r w:rsidR="006354FB">
              <w:rPr>
                <w:rFonts w:ascii="Times New Roman" w:hAnsi="Times New Roman"/>
                <w:sz w:val="24"/>
                <w:szCs w:val="24"/>
              </w:rPr>
              <w:t>, п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инцет в стерильной упаковке (условно одноразовый)</w:t>
            </w:r>
            <w:r w:rsidR="006354FB">
              <w:rPr>
                <w:rFonts w:ascii="Times New Roman" w:hAnsi="Times New Roman"/>
                <w:sz w:val="24"/>
                <w:szCs w:val="24"/>
              </w:rPr>
              <w:t>, с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алфетка (условно одноразовая)</w:t>
            </w:r>
            <w:r w:rsidR="006354FB">
              <w:rPr>
                <w:rFonts w:ascii="Times New Roman" w:hAnsi="Times New Roman"/>
                <w:sz w:val="24"/>
                <w:szCs w:val="24"/>
              </w:rPr>
              <w:t>, к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раситель имитация крови (порошок)</w:t>
            </w:r>
            <w:r w:rsidR="006354FB">
              <w:rPr>
                <w:rFonts w:ascii="Times New Roman" w:hAnsi="Times New Roman"/>
                <w:sz w:val="24"/>
                <w:szCs w:val="24"/>
              </w:rPr>
              <w:t>, м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аркер</w:t>
            </w:r>
            <w:r w:rsidR="006354FB">
              <w:rPr>
                <w:rFonts w:ascii="Times New Roman" w:hAnsi="Times New Roman"/>
                <w:sz w:val="24"/>
                <w:szCs w:val="24"/>
              </w:rPr>
              <w:t>, г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убка</w:t>
            </w:r>
            <w:r w:rsidR="006354FB">
              <w:rPr>
                <w:rFonts w:ascii="Times New Roman" w:hAnsi="Times New Roman"/>
                <w:sz w:val="24"/>
                <w:szCs w:val="24"/>
              </w:rPr>
              <w:t>, б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ланк информированного добровольного согласия</w:t>
            </w:r>
            <w:r w:rsidR="006354FB">
              <w:rPr>
                <w:rFonts w:ascii="Times New Roman" w:hAnsi="Times New Roman"/>
                <w:sz w:val="24"/>
                <w:szCs w:val="24"/>
              </w:rPr>
              <w:t>, м</w:t>
            </w:r>
            <w:r w:rsidRPr="008D5B05">
              <w:rPr>
                <w:rFonts w:ascii="Times New Roman" w:hAnsi="Times New Roman"/>
                <w:sz w:val="24"/>
                <w:szCs w:val="24"/>
              </w:rPr>
              <w:t>едицинская карта амбулаторного больного</w:t>
            </w:r>
            <w:proofErr w:type="gramEnd"/>
          </w:p>
        </w:tc>
      </w:tr>
      <w:tr w:rsidR="0068754B" w:rsidRPr="00B04262" w:rsidTr="00AB21D4">
        <w:tc>
          <w:tcPr>
            <w:tcW w:w="913" w:type="dxa"/>
            <w:shd w:val="clear" w:color="auto" w:fill="auto"/>
          </w:tcPr>
          <w:p w:rsidR="0068754B" w:rsidRPr="00987D20" w:rsidRDefault="0068754B" w:rsidP="006875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D20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12" w:type="dxa"/>
            <w:shd w:val="clear" w:color="auto" w:fill="auto"/>
          </w:tcPr>
          <w:p w:rsidR="0068754B" w:rsidRPr="00987D20" w:rsidRDefault="0068754B" w:rsidP="0068754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Физикальное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обследование пациента</w:t>
            </w:r>
          </w:p>
        </w:tc>
        <w:tc>
          <w:tcPr>
            <w:tcW w:w="3354" w:type="dxa"/>
            <w:shd w:val="clear" w:color="auto" w:fill="auto"/>
          </w:tcPr>
          <w:p w:rsidR="0068754B" w:rsidRDefault="0068754B" w:rsidP="0068754B">
            <w:pPr>
              <w:rPr>
                <w:rFonts w:ascii="Times New Roman" w:hAnsi="Times New Roman"/>
                <w:sz w:val="24"/>
                <w:szCs w:val="24"/>
              </w:rPr>
            </w:pPr>
            <w:r w:rsidRPr="0068754B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  <w:p w:rsidR="0068754B" w:rsidRPr="00987D20" w:rsidRDefault="0068754B" w:rsidP="0068754B">
            <w:pPr>
              <w:rPr>
                <w:rFonts w:ascii="Times New Roman" w:hAnsi="Times New Roman"/>
                <w:sz w:val="24"/>
                <w:szCs w:val="24"/>
              </w:rPr>
            </w:pPr>
            <w:r w:rsidRPr="0068754B">
              <w:rPr>
                <w:rFonts w:ascii="Times New Roman" w:hAnsi="Times New Roman"/>
                <w:sz w:val="24"/>
                <w:szCs w:val="24"/>
              </w:rPr>
              <w:t>В смотровом кабинете для прохождени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профилактического осмотра </w:t>
            </w:r>
            <w:r w:rsidRPr="0068754B">
              <w:rPr>
                <w:rFonts w:ascii="Times New Roman" w:hAnsi="Times New Roman"/>
                <w:sz w:val="24"/>
                <w:szCs w:val="24"/>
              </w:rPr>
              <w:t>ждёт пациен</w:t>
            </w:r>
            <w:proofErr w:type="gramStart"/>
            <w:r w:rsidRPr="0068754B">
              <w:rPr>
                <w:rFonts w:ascii="Times New Roman" w:hAnsi="Times New Roman"/>
                <w:sz w:val="24"/>
                <w:szCs w:val="24"/>
              </w:rPr>
              <w:t>т(</w:t>
            </w:r>
            <w:proofErr w:type="gramEnd"/>
            <w:r w:rsidRPr="0068754B">
              <w:rPr>
                <w:rFonts w:ascii="Times New Roman" w:hAnsi="Times New Roman"/>
                <w:sz w:val="24"/>
                <w:szCs w:val="24"/>
              </w:rPr>
              <w:t>ка), которого(</w:t>
            </w:r>
            <w:proofErr w:type="spellStart"/>
            <w:r w:rsidRPr="0068754B">
              <w:rPr>
                <w:rFonts w:ascii="Times New Roman" w:hAnsi="Times New Roman"/>
                <w:sz w:val="24"/>
                <w:szCs w:val="24"/>
              </w:rPr>
              <w:t>ую</w:t>
            </w:r>
            <w:proofErr w:type="spellEnd"/>
            <w:r w:rsidRPr="0068754B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акредитуемый</w:t>
            </w:r>
            <w:proofErr w:type="spellEnd"/>
            <w:r w:rsidRPr="0068754B">
              <w:rPr>
                <w:rFonts w:ascii="Times New Roman" w:hAnsi="Times New Roman"/>
                <w:sz w:val="24"/>
                <w:szCs w:val="24"/>
              </w:rPr>
              <w:t xml:space="preserve"> видите впервые. Необходимо, не зная данных анамнеза, произвести оценку общего неврологического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(психического)</w:t>
            </w:r>
            <w:r w:rsidRPr="0068754B">
              <w:rPr>
                <w:rFonts w:ascii="Times New Roman" w:hAnsi="Times New Roman"/>
                <w:sz w:val="24"/>
                <w:szCs w:val="24"/>
              </w:rPr>
              <w:t xml:space="preserve"> статуса.</w:t>
            </w:r>
          </w:p>
        </w:tc>
        <w:tc>
          <w:tcPr>
            <w:tcW w:w="3178" w:type="dxa"/>
            <w:shd w:val="clear" w:color="auto" w:fill="auto"/>
          </w:tcPr>
          <w:p w:rsidR="0068754B" w:rsidRDefault="0068754B" w:rsidP="0068754B">
            <w:pPr>
              <w:rPr>
                <w:rFonts w:ascii="Times New Roman" w:hAnsi="Times New Roman"/>
                <w:sz w:val="24"/>
                <w:szCs w:val="24"/>
              </w:rPr>
            </w:pPr>
            <w:r w:rsidRPr="006354FB">
              <w:rPr>
                <w:rFonts w:ascii="Times New Roman" w:hAnsi="Times New Roman"/>
                <w:sz w:val="24"/>
                <w:szCs w:val="24"/>
              </w:rPr>
              <w:t>Диагностика психических расстройств и расстройств поведения</w:t>
            </w:r>
          </w:p>
          <w:p w:rsidR="0068754B" w:rsidRPr="00987D20" w:rsidRDefault="0068754B" w:rsidP="0068754B">
            <w:pPr>
              <w:rPr>
                <w:rFonts w:ascii="Times New Roman" w:hAnsi="Times New Roman"/>
                <w:sz w:val="24"/>
                <w:szCs w:val="24"/>
              </w:rPr>
            </w:pPr>
            <w:r w:rsidRPr="006354FB">
              <w:rPr>
                <w:rFonts w:ascii="Times New Roman" w:hAnsi="Times New Roman"/>
                <w:sz w:val="24"/>
                <w:szCs w:val="24"/>
              </w:rPr>
              <w:t xml:space="preserve">Демонстрация </w:t>
            </w:r>
            <w:proofErr w:type="gramStart"/>
            <w:r w:rsidRPr="006354FB">
              <w:rPr>
                <w:rFonts w:ascii="Times New Roman" w:hAnsi="Times New Roman"/>
                <w:sz w:val="24"/>
                <w:szCs w:val="24"/>
              </w:rPr>
              <w:t>аккредитуемым</w:t>
            </w:r>
            <w:proofErr w:type="gramEnd"/>
            <w:r w:rsidRPr="006354FB">
              <w:rPr>
                <w:rFonts w:ascii="Times New Roman" w:hAnsi="Times New Roman"/>
                <w:sz w:val="24"/>
                <w:szCs w:val="24"/>
              </w:rPr>
              <w:t xml:space="preserve"> алгоритма оценки неврологического статуса.</w:t>
            </w:r>
          </w:p>
        </w:tc>
        <w:tc>
          <w:tcPr>
            <w:tcW w:w="3736" w:type="dxa"/>
            <w:shd w:val="clear" w:color="auto" w:fill="auto"/>
          </w:tcPr>
          <w:p w:rsidR="0068754B" w:rsidRPr="00987D20" w:rsidRDefault="0068754B" w:rsidP="0068754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3FF7">
              <w:rPr>
                <w:rFonts w:ascii="Times New Roman" w:hAnsi="Times New Roman"/>
                <w:sz w:val="24"/>
                <w:szCs w:val="24"/>
              </w:rPr>
              <w:t xml:space="preserve">Неврологический молоточек, камертон, Прибор для проверки </w:t>
            </w:r>
            <w:proofErr w:type="spellStart"/>
            <w:r w:rsidRPr="00C13FF7">
              <w:rPr>
                <w:rFonts w:ascii="Times New Roman" w:hAnsi="Times New Roman"/>
                <w:sz w:val="24"/>
                <w:szCs w:val="24"/>
              </w:rPr>
              <w:t>холодовой</w:t>
            </w:r>
            <w:proofErr w:type="spellEnd"/>
            <w:r w:rsidRPr="00C13FF7">
              <w:rPr>
                <w:rFonts w:ascii="Times New Roman" w:hAnsi="Times New Roman"/>
                <w:sz w:val="24"/>
                <w:szCs w:val="24"/>
              </w:rPr>
              <w:t xml:space="preserve"> и тепловой чувствительности (тестер </w:t>
            </w:r>
            <w:proofErr w:type="spellStart"/>
            <w:r w:rsidRPr="00C13FF7">
              <w:rPr>
                <w:rFonts w:ascii="Times New Roman" w:hAnsi="Times New Roman"/>
                <w:sz w:val="24"/>
                <w:szCs w:val="24"/>
              </w:rPr>
              <w:t>термочувствительности</w:t>
            </w:r>
            <w:proofErr w:type="spellEnd"/>
            <w:r w:rsidRPr="00C13FF7">
              <w:rPr>
                <w:rFonts w:ascii="Times New Roman" w:hAnsi="Times New Roman"/>
                <w:sz w:val="24"/>
                <w:szCs w:val="24"/>
              </w:rPr>
              <w:t xml:space="preserve"> кожи с эбонитовым и металлическим наконечниками), Пробирка с кофе, фонарик, Пробирка с ванилью</w:t>
            </w:r>
            <w:proofErr w:type="gramEnd"/>
          </w:p>
        </w:tc>
        <w:tc>
          <w:tcPr>
            <w:tcW w:w="2260" w:type="dxa"/>
            <w:shd w:val="clear" w:color="auto" w:fill="auto"/>
          </w:tcPr>
          <w:p w:rsidR="0068754B" w:rsidRPr="00987D20" w:rsidRDefault="0068754B" w:rsidP="0068754B">
            <w:pPr>
              <w:rPr>
                <w:rFonts w:ascii="Times New Roman" w:hAnsi="Times New Roman"/>
                <w:sz w:val="24"/>
                <w:szCs w:val="24"/>
              </w:rPr>
            </w:pPr>
            <w:r w:rsidRPr="00C13FF7">
              <w:rPr>
                <w:rFonts w:ascii="Times New Roman" w:hAnsi="Times New Roman"/>
                <w:sz w:val="24"/>
                <w:szCs w:val="24"/>
              </w:rPr>
              <w:t>Нестерильные перчатки разных размеров (S, M, L), Одноразовая простыня, шпатель в упаковке, зубочистка, ватный шарик, спиртовые салфетки</w:t>
            </w:r>
          </w:p>
        </w:tc>
      </w:tr>
    </w:tbl>
    <w:p w:rsidR="00A80091" w:rsidRPr="00B04262" w:rsidRDefault="00A80091" w:rsidP="00D4240D">
      <w:pPr>
        <w:jc w:val="both"/>
        <w:rPr>
          <w:rFonts w:ascii="Times New Roman" w:hAnsi="Times New Roman"/>
        </w:rPr>
      </w:pPr>
    </w:p>
    <w:sectPr w:rsidR="00A80091" w:rsidRPr="00B04262" w:rsidSect="00B825E4">
      <w:pgSz w:w="16838" w:h="11906" w:orient="landscape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2B1" w:rsidRDefault="007752B1" w:rsidP="00FA79D6">
      <w:pPr>
        <w:spacing w:after="0" w:line="240" w:lineRule="auto"/>
      </w:pPr>
      <w:r>
        <w:separator/>
      </w:r>
    </w:p>
  </w:endnote>
  <w:endnote w:type="continuationSeparator" w:id="0">
    <w:p w:rsidR="007752B1" w:rsidRDefault="007752B1" w:rsidP="00FA7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29F" w:rsidRPr="00D623E6" w:rsidRDefault="00D9529F">
    <w:pPr>
      <w:pStyle w:val="aa"/>
      <w:jc w:val="right"/>
      <w:rPr>
        <w:rFonts w:ascii="Times New Roman" w:hAnsi="Times New Roman"/>
        <w:sz w:val="24"/>
        <w:szCs w:val="24"/>
      </w:rPr>
    </w:pPr>
    <w:r w:rsidRPr="00D623E6">
      <w:rPr>
        <w:rFonts w:ascii="Times New Roman" w:hAnsi="Times New Roman"/>
        <w:sz w:val="24"/>
        <w:szCs w:val="24"/>
      </w:rPr>
      <w:fldChar w:fldCharType="begin"/>
    </w:r>
    <w:r w:rsidRPr="00D623E6">
      <w:rPr>
        <w:rFonts w:ascii="Times New Roman" w:hAnsi="Times New Roman"/>
        <w:sz w:val="24"/>
        <w:szCs w:val="24"/>
      </w:rPr>
      <w:instrText xml:space="preserve"> PAGE   \* MERGEFORMAT </w:instrText>
    </w:r>
    <w:r w:rsidRPr="00D623E6">
      <w:rPr>
        <w:rFonts w:ascii="Times New Roman" w:hAnsi="Times New Roman"/>
        <w:sz w:val="24"/>
        <w:szCs w:val="24"/>
      </w:rPr>
      <w:fldChar w:fldCharType="separate"/>
    </w:r>
    <w:r w:rsidR="00162EE4">
      <w:rPr>
        <w:rFonts w:ascii="Times New Roman" w:hAnsi="Times New Roman"/>
        <w:noProof/>
        <w:sz w:val="24"/>
        <w:szCs w:val="24"/>
      </w:rPr>
      <w:t>2</w:t>
    </w:r>
    <w:r w:rsidRPr="00D623E6">
      <w:rPr>
        <w:rFonts w:ascii="Times New Roman" w:hAnsi="Times New Roman"/>
        <w:sz w:val="24"/>
        <w:szCs w:val="24"/>
      </w:rPr>
      <w:fldChar w:fldCharType="end"/>
    </w:r>
  </w:p>
  <w:p w:rsidR="00D9529F" w:rsidRDefault="00D9529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29F" w:rsidRPr="00324332" w:rsidRDefault="00D9529F">
    <w:pPr>
      <w:pStyle w:val="aa"/>
      <w:jc w:val="right"/>
      <w:rPr>
        <w:rFonts w:ascii="Times New Roman" w:hAnsi="Times New Roman"/>
        <w:sz w:val="24"/>
        <w:szCs w:val="24"/>
      </w:rPr>
    </w:pPr>
    <w:r w:rsidRPr="00324332">
      <w:rPr>
        <w:rFonts w:ascii="Times New Roman" w:hAnsi="Times New Roman"/>
        <w:sz w:val="24"/>
        <w:szCs w:val="24"/>
      </w:rPr>
      <w:fldChar w:fldCharType="begin"/>
    </w:r>
    <w:r w:rsidRPr="00324332">
      <w:rPr>
        <w:rFonts w:ascii="Times New Roman" w:hAnsi="Times New Roman"/>
        <w:sz w:val="24"/>
        <w:szCs w:val="24"/>
      </w:rPr>
      <w:instrText xml:space="preserve"> PAGE   \* MERGEFORMAT </w:instrText>
    </w:r>
    <w:r w:rsidRPr="00324332">
      <w:rPr>
        <w:rFonts w:ascii="Times New Roman" w:hAnsi="Times New Roman"/>
        <w:sz w:val="24"/>
        <w:szCs w:val="24"/>
      </w:rPr>
      <w:fldChar w:fldCharType="separate"/>
    </w:r>
    <w:r w:rsidR="00162EE4">
      <w:rPr>
        <w:rFonts w:ascii="Times New Roman" w:hAnsi="Times New Roman"/>
        <w:noProof/>
        <w:sz w:val="24"/>
        <w:szCs w:val="24"/>
      </w:rPr>
      <w:t>1</w:t>
    </w:r>
    <w:r w:rsidRPr="00324332">
      <w:rPr>
        <w:rFonts w:ascii="Times New Roman" w:hAnsi="Times New Roman"/>
        <w:sz w:val="24"/>
        <w:szCs w:val="24"/>
      </w:rPr>
      <w:fldChar w:fldCharType="end"/>
    </w:r>
  </w:p>
  <w:p w:rsidR="00D9529F" w:rsidRDefault="00D9529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29F" w:rsidRDefault="00D9529F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29F" w:rsidRDefault="00D9529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162EE4">
      <w:rPr>
        <w:noProof/>
      </w:rPr>
      <w:t>16</w:t>
    </w:r>
    <w:r>
      <w:rPr>
        <w:noProof/>
      </w:rPr>
      <w:fldChar w:fldCharType="end"/>
    </w:r>
  </w:p>
  <w:p w:rsidR="00D9529F" w:rsidRDefault="00D9529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2B1" w:rsidRDefault="007752B1" w:rsidP="00FA79D6">
      <w:pPr>
        <w:spacing w:after="0" w:line="240" w:lineRule="auto"/>
      </w:pPr>
      <w:r>
        <w:separator/>
      </w:r>
    </w:p>
  </w:footnote>
  <w:footnote w:type="continuationSeparator" w:id="0">
    <w:p w:rsidR="007752B1" w:rsidRDefault="007752B1" w:rsidP="00FA7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29F" w:rsidRDefault="00D9529F">
    <w:pPr>
      <w:pStyle w:val="ac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9529F" w:rsidRDefault="00D9529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1">
    <w:nsid w:val="01485667"/>
    <w:multiLevelType w:val="hybridMultilevel"/>
    <w:tmpl w:val="E8C44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92A0A"/>
    <w:multiLevelType w:val="hybridMultilevel"/>
    <w:tmpl w:val="FFBC5616"/>
    <w:lvl w:ilvl="0" w:tplc="7AE667A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93C2B"/>
    <w:multiLevelType w:val="hybridMultilevel"/>
    <w:tmpl w:val="0E681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D285E"/>
    <w:multiLevelType w:val="hybridMultilevel"/>
    <w:tmpl w:val="0D7A7EF4"/>
    <w:lvl w:ilvl="0" w:tplc="C27810A8">
      <w:start w:val="1"/>
      <w:numFmt w:val="decimal"/>
      <w:lvlText w:val="%1)"/>
      <w:lvlJc w:val="left"/>
      <w:pPr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CE13FAC"/>
    <w:multiLevelType w:val="hybridMultilevel"/>
    <w:tmpl w:val="E6CA9030"/>
    <w:lvl w:ilvl="0" w:tplc="A18E4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723AB"/>
    <w:multiLevelType w:val="hybridMultilevel"/>
    <w:tmpl w:val="93128D84"/>
    <w:lvl w:ilvl="0" w:tplc="6B2015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469FE"/>
    <w:multiLevelType w:val="hybridMultilevel"/>
    <w:tmpl w:val="C3E6D5FA"/>
    <w:lvl w:ilvl="0" w:tplc="0F1E3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13748"/>
    <w:multiLevelType w:val="hybridMultilevel"/>
    <w:tmpl w:val="E368B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45B47"/>
    <w:multiLevelType w:val="hybridMultilevel"/>
    <w:tmpl w:val="E8C44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847EA"/>
    <w:multiLevelType w:val="hybridMultilevel"/>
    <w:tmpl w:val="5994DB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AC45823"/>
    <w:multiLevelType w:val="multilevel"/>
    <w:tmpl w:val="1804D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D1B4F"/>
    <w:multiLevelType w:val="multilevel"/>
    <w:tmpl w:val="4A44735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2" w:hanging="360"/>
      </w:pPr>
      <w:rPr>
        <w:b w:val="0"/>
        <w:sz w:val="24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744448"/>
    <w:multiLevelType w:val="multilevel"/>
    <w:tmpl w:val="65B8BAE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B7350F"/>
    <w:multiLevelType w:val="hybridMultilevel"/>
    <w:tmpl w:val="99364D0C"/>
    <w:lvl w:ilvl="0" w:tplc="7A244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F6EC3"/>
    <w:multiLevelType w:val="hybridMultilevel"/>
    <w:tmpl w:val="E368B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A46747"/>
    <w:multiLevelType w:val="hybridMultilevel"/>
    <w:tmpl w:val="B56EB374"/>
    <w:lvl w:ilvl="0" w:tplc="7AE667A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295921"/>
    <w:multiLevelType w:val="hybridMultilevel"/>
    <w:tmpl w:val="47D4065E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8">
    <w:nsid w:val="4F955E31"/>
    <w:multiLevelType w:val="hybridMultilevel"/>
    <w:tmpl w:val="876227E4"/>
    <w:lvl w:ilvl="0" w:tplc="7AE667A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6D5486"/>
    <w:multiLevelType w:val="hybridMultilevel"/>
    <w:tmpl w:val="E632C156"/>
    <w:lvl w:ilvl="0" w:tplc="7AE667A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7272B1"/>
    <w:multiLevelType w:val="hybridMultilevel"/>
    <w:tmpl w:val="71AC7458"/>
    <w:lvl w:ilvl="0" w:tplc="7AE667A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0B14E8"/>
    <w:multiLevelType w:val="hybridMultilevel"/>
    <w:tmpl w:val="A8E042FA"/>
    <w:lvl w:ilvl="0" w:tplc="F76A4B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6C0797"/>
    <w:multiLevelType w:val="hybridMultilevel"/>
    <w:tmpl w:val="66D21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2C3CAF"/>
    <w:multiLevelType w:val="hybridMultilevel"/>
    <w:tmpl w:val="66D21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891B85"/>
    <w:multiLevelType w:val="hybridMultilevel"/>
    <w:tmpl w:val="E368B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B3442A"/>
    <w:multiLevelType w:val="hybridMultilevel"/>
    <w:tmpl w:val="8BDE2E6E"/>
    <w:lvl w:ilvl="0" w:tplc="AC0AAA58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EE60616"/>
    <w:multiLevelType w:val="hybridMultilevel"/>
    <w:tmpl w:val="45A88F5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25"/>
  </w:num>
  <w:num w:numId="6">
    <w:abstractNumId w:val="4"/>
  </w:num>
  <w:num w:numId="7">
    <w:abstractNumId w:val="17"/>
  </w:num>
  <w:num w:numId="8">
    <w:abstractNumId w:val="3"/>
  </w:num>
  <w:num w:numId="9">
    <w:abstractNumId w:val="10"/>
  </w:num>
  <w:num w:numId="10">
    <w:abstractNumId w:val="21"/>
  </w:num>
  <w:num w:numId="11">
    <w:abstractNumId w:val="14"/>
  </w:num>
  <w:num w:numId="12">
    <w:abstractNumId w:val="18"/>
  </w:num>
  <w:num w:numId="13">
    <w:abstractNumId w:val="2"/>
  </w:num>
  <w:num w:numId="14">
    <w:abstractNumId w:val="20"/>
  </w:num>
  <w:num w:numId="15">
    <w:abstractNumId w:val="16"/>
  </w:num>
  <w:num w:numId="16">
    <w:abstractNumId w:val="19"/>
  </w:num>
  <w:num w:numId="17">
    <w:abstractNumId w:val="7"/>
  </w:num>
  <w:num w:numId="18">
    <w:abstractNumId w:val="26"/>
  </w:num>
  <w:num w:numId="19">
    <w:abstractNumId w:val="6"/>
  </w:num>
  <w:num w:numId="20">
    <w:abstractNumId w:val="23"/>
  </w:num>
  <w:num w:numId="21">
    <w:abstractNumId w:val="22"/>
  </w:num>
  <w:num w:numId="22">
    <w:abstractNumId w:val="24"/>
  </w:num>
  <w:num w:numId="23">
    <w:abstractNumId w:val="9"/>
  </w:num>
  <w:num w:numId="24">
    <w:abstractNumId w:val="8"/>
  </w:num>
  <w:num w:numId="25">
    <w:abstractNumId w:val="15"/>
  </w:num>
  <w:num w:numId="26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2C9"/>
    <w:rsid w:val="00002558"/>
    <w:rsid w:val="00004015"/>
    <w:rsid w:val="000129A0"/>
    <w:rsid w:val="0002038D"/>
    <w:rsid w:val="00020D6F"/>
    <w:rsid w:val="00031282"/>
    <w:rsid w:val="00050B60"/>
    <w:rsid w:val="00051485"/>
    <w:rsid w:val="00054454"/>
    <w:rsid w:val="000612B7"/>
    <w:rsid w:val="00073737"/>
    <w:rsid w:val="000859F4"/>
    <w:rsid w:val="000A208D"/>
    <w:rsid w:val="000A3C49"/>
    <w:rsid w:val="000B418C"/>
    <w:rsid w:val="000C4725"/>
    <w:rsid w:val="000E39FA"/>
    <w:rsid w:val="000E74D7"/>
    <w:rsid w:val="000F00BE"/>
    <w:rsid w:val="000F2447"/>
    <w:rsid w:val="000F3F20"/>
    <w:rsid w:val="00112668"/>
    <w:rsid w:val="0011621F"/>
    <w:rsid w:val="00140B05"/>
    <w:rsid w:val="0014517F"/>
    <w:rsid w:val="00145699"/>
    <w:rsid w:val="0015098F"/>
    <w:rsid w:val="0015623D"/>
    <w:rsid w:val="00157100"/>
    <w:rsid w:val="00162EE4"/>
    <w:rsid w:val="00170BDC"/>
    <w:rsid w:val="00170E2A"/>
    <w:rsid w:val="00187163"/>
    <w:rsid w:val="001A6928"/>
    <w:rsid w:val="001B5E6D"/>
    <w:rsid w:val="001C1CE9"/>
    <w:rsid w:val="001C2731"/>
    <w:rsid w:val="001D6589"/>
    <w:rsid w:val="001E2B2A"/>
    <w:rsid w:val="001E4A31"/>
    <w:rsid w:val="001F5A78"/>
    <w:rsid w:val="001F6436"/>
    <w:rsid w:val="002147A9"/>
    <w:rsid w:val="00234817"/>
    <w:rsid w:val="00236783"/>
    <w:rsid w:val="002413CD"/>
    <w:rsid w:val="00264C94"/>
    <w:rsid w:val="00275322"/>
    <w:rsid w:val="0028040F"/>
    <w:rsid w:val="0028155A"/>
    <w:rsid w:val="00283258"/>
    <w:rsid w:val="00284716"/>
    <w:rsid w:val="00286D81"/>
    <w:rsid w:val="0029643E"/>
    <w:rsid w:val="002A0C80"/>
    <w:rsid w:val="002A1751"/>
    <w:rsid w:val="002A4F13"/>
    <w:rsid w:val="002B478F"/>
    <w:rsid w:val="002E00F4"/>
    <w:rsid w:val="002E0A1B"/>
    <w:rsid w:val="002F023A"/>
    <w:rsid w:val="002F5454"/>
    <w:rsid w:val="00301A17"/>
    <w:rsid w:val="00305230"/>
    <w:rsid w:val="003351FF"/>
    <w:rsid w:val="00337187"/>
    <w:rsid w:val="00340C0A"/>
    <w:rsid w:val="00342A24"/>
    <w:rsid w:val="00350419"/>
    <w:rsid w:val="00350E0D"/>
    <w:rsid w:val="00352177"/>
    <w:rsid w:val="00354B96"/>
    <w:rsid w:val="0036069B"/>
    <w:rsid w:val="00363599"/>
    <w:rsid w:val="00365CF8"/>
    <w:rsid w:val="00373D40"/>
    <w:rsid w:val="00382011"/>
    <w:rsid w:val="00391500"/>
    <w:rsid w:val="003B1996"/>
    <w:rsid w:val="003C62FF"/>
    <w:rsid w:val="003D39EE"/>
    <w:rsid w:val="003E0C35"/>
    <w:rsid w:val="00401303"/>
    <w:rsid w:val="004161F4"/>
    <w:rsid w:val="004234AC"/>
    <w:rsid w:val="004253EF"/>
    <w:rsid w:val="00425972"/>
    <w:rsid w:val="00426880"/>
    <w:rsid w:val="00431476"/>
    <w:rsid w:val="00446321"/>
    <w:rsid w:val="00450C69"/>
    <w:rsid w:val="004734B1"/>
    <w:rsid w:val="00477A58"/>
    <w:rsid w:val="00484DBE"/>
    <w:rsid w:val="00486FE3"/>
    <w:rsid w:val="004B2126"/>
    <w:rsid w:val="004B5B40"/>
    <w:rsid w:val="004D3C45"/>
    <w:rsid w:val="004D4EA1"/>
    <w:rsid w:val="004F04DB"/>
    <w:rsid w:val="004F0880"/>
    <w:rsid w:val="00505C93"/>
    <w:rsid w:val="00506C9B"/>
    <w:rsid w:val="0051058F"/>
    <w:rsid w:val="005175DB"/>
    <w:rsid w:val="00520FA4"/>
    <w:rsid w:val="00524C2C"/>
    <w:rsid w:val="00527253"/>
    <w:rsid w:val="00527343"/>
    <w:rsid w:val="0052782C"/>
    <w:rsid w:val="00544ED5"/>
    <w:rsid w:val="005471F1"/>
    <w:rsid w:val="00564E48"/>
    <w:rsid w:val="0057254F"/>
    <w:rsid w:val="00594BD5"/>
    <w:rsid w:val="00595436"/>
    <w:rsid w:val="00597271"/>
    <w:rsid w:val="005A47A5"/>
    <w:rsid w:val="005B6213"/>
    <w:rsid w:val="005D2793"/>
    <w:rsid w:val="005D53BC"/>
    <w:rsid w:val="005E3081"/>
    <w:rsid w:val="005E69DA"/>
    <w:rsid w:val="0060457A"/>
    <w:rsid w:val="00614A1F"/>
    <w:rsid w:val="00617326"/>
    <w:rsid w:val="006219B5"/>
    <w:rsid w:val="006354FB"/>
    <w:rsid w:val="006364ED"/>
    <w:rsid w:val="00651161"/>
    <w:rsid w:val="00661020"/>
    <w:rsid w:val="006635D8"/>
    <w:rsid w:val="006703F1"/>
    <w:rsid w:val="0068166F"/>
    <w:rsid w:val="00686468"/>
    <w:rsid w:val="0068754B"/>
    <w:rsid w:val="00691D8C"/>
    <w:rsid w:val="006C571A"/>
    <w:rsid w:val="006C6D6E"/>
    <w:rsid w:val="006E2120"/>
    <w:rsid w:val="006F76BD"/>
    <w:rsid w:val="007022C3"/>
    <w:rsid w:val="0070690B"/>
    <w:rsid w:val="00725DF8"/>
    <w:rsid w:val="00726111"/>
    <w:rsid w:val="00736D8F"/>
    <w:rsid w:val="00743F17"/>
    <w:rsid w:val="007752B1"/>
    <w:rsid w:val="00787223"/>
    <w:rsid w:val="007959C0"/>
    <w:rsid w:val="007B6CD5"/>
    <w:rsid w:val="007C0D66"/>
    <w:rsid w:val="007C0F82"/>
    <w:rsid w:val="007C4FC9"/>
    <w:rsid w:val="007D5729"/>
    <w:rsid w:val="007E0436"/>
    <w:rsid w:val="007F278B"/>
    <w:rsid w:val="00802152"/>
    <w:rsid w:val="00825389"/>
    <w:rsid w:val="00827405"/>
    <w:rsid w:val="00843733"/>
    <w:rsid w:val="00854B2C"/>
    <w:rsid w:val="00860AEE"/>
    <w:rsid w:val="0086155E"/>
    <w:rsid w:val="00864934"/>
    <w:rsid w:val="00866430"/>
    <w:rsid w:val="0086659B"/>
    <w:rsid w:val="0087101A"/>
    <w:rsid w:val="00873A3A"/>
    <w:rsid w:val="00874320"/>
    <w:rsid w:val="008A43E5"/>
    <w:rsid w:val="008B346D"/>
    <w:rsid w:val="008B60E2"/>
    <w:rsid w:val="008C32D8"/>
    <w:rsid w:val="008D5B05"/>
    <w:rsid w:val="008E2C23"/>
    <w:rsid w:val="008F4B55"/>
    <w:rsid w:val="008F4C0D"/>
    <w:rsid w:val="008F5AF8"/>
    <w:rsid w:val="009017DA"/>
    <w:rsid w:val="00903E21"/>
    <w:rsid w:val="00915B1D"/>
    <w:rsid w:val="009302B6"/>
    <w:rsid w:val="00952959"/>
    <w:rsid w:val="0096136D"/>
    <w:rsid w:val="00987D20"/>
    <w:rsid w:val="009B5F2C"/>
    <w:rsid w:val="009C345E"/>
    <w:rsid w:val="009C4C83"/>
    <w:rsid w:val="009D6568"/>
    <w:rsid w:val="009E27B1"/>
    <w:rsid w:val="009F15F4"/>
    <w:rsid w:val="00A03A7F"/>
    <w:rsid w:val="00A04DB2"/>
    <w:rsid w:val="00A15461"/>
    <w:rsid w:val="00A21A87"/>
    <w:rsid w:val="00A24B55"/>
    <w:rsid w:val="00A2737A"/>
    <w:rsid w:val="00A3685F"/>
    <w:rsid w:val="00A40EA9"/>
    <w:rsid w:val="00A43AA2"/>
    <w:rsid w:val="00A61F70"/>
    <w:rsid w:val="00A64BB4"/>
    <w:rsid w:val="00A64E60"/>
    <w:rsid w:val="00A760C6"/>
    <w:rsid w:val="00A80091"/>
    <w:rsid w:val="00A851BC"/>
    <w:rsid w:val="00A87295"/>
    <w:rsid w:val="00A93B58"/>
    <w:rsid w:val="00A95D81"/>
    <w:rsid w:val="00A972C9"/>
    <w:rsid w:val="00AA44E6"/>
    <w:rsid w:val="00AB21D4"/>
    <w:rsid w:val="00AC4AAE"/>
    <w:rsid w:val="00AC577E"/>
    <w:rsid w:val="00AD6899"/>
    <w:rsid w:val="00AE6E5A"/>
    <w:rsid w:val="00B04262"/>
    <w:rsid w:val="00B07C04"/>
    <w:rsid w:val="00B24E8F"/>
    <w:rsid w:val="00B327C4"/>
    <w:rsid w:val="00B32B6F"/>
    <w:rsid w:val="00B46B3D"/>
    <w:rsid w:val="00B825E4"/>
    <w:rsid w:val="00B91A56"/>
    <w:rsid w:val="00BA6D69"/>
    <w:rsid w:val="00BB21C0"/>
    <w:rsid w:val="00BD18AC"/>
    <w:rsid w:val="00C04357"/>
    <w:rsid w:val="00C15224"/>
    <w:rsid w:val="00C33D26"/>
    <w:rsid w:val="00C3449C"/>
    <w:rsid w:val="00C37DE4"/>
    <w:rsid w:val="00C51E59"/>
    <w:rsid w:val="00C564CF"/>
    <w:rsid w:val="00C83AA1"/>
    <w:rsid w:val="00C87F4C"/>
    <w:rsid w:val="00C949B0"/>
    <w:rsid w:val="00CA2C28"/>
    <w:rsid w:val="00CB03D3"/>
    <w:rsid w:val="00CD26B1"/>
    <w:rsid w:val="00CD39DE"/>
    <w:rsid w:val="00CD7DCD"/>
    <w:rsid w:val="00D04840"/>
    <w:rsid w:val="00D06229"/>
    <w:rsid w:val="00D064B2"/>
    <w:rsid w:val="00D11594"/>
    <w:rsid w:val="00D12176"/>
    <w:rsid w:val="00D2061C"/>
    <w:rsid w:val="00D27290"/>
    <w:rsid w:val="00D304DE"/>
    <w:rsid w:val="00D35BA6"/>
    <w:rsid w:val="00D4240D"/>
    <w:rsid w:val="00D460A1"/>
    <w:rsid w:val="00D54C48"/>
    <w:rsid w:val="00D6681C"/>
    <w:rsid w:val="00D71F03"/>
    <w:rsid w:val="00D73898"/>
    <w:rsid w:val="00D916E4"/>
    <w:rsid w:val="00D9529F"/>
    <w:rsid w:val="00DA42A4"/>
    <w:rsid w:val="00DA6ACB"/>
    <w:rsid w:val="00DB215B"/>
    <w:rsid w:val="00DC69D1"/>
    <w:rsid w:val="00DD0497"/>
    <w:rsid w:val="00DD2EAF"/>
    <w:rsid w:val="00DD3861"/>
    <w:rsid w:val="00DE6D5D"/>
    <w:rsid w:val="00DE7367"/>
    <w:rsid w:val="00DF256B"/>
    <w:rsid w:val="00DF41BA"/>
    <w:rsid w:val="00E2033C"/>
    <w:rsid w:val="00E246D8"/>
    <w:rsid w:val="00E30730"/>
    <w:rsid w:val="00E321A7"/>
    <w:rsid w:val="00E41DB8"/>
    <w:rsid w:val="00E51F29"/>
    <w:rsid w:val="00E56E6D"/>
    <w:rsid w:val="00E9382F"/>
    <w:rsid w:val="00E9501B"/>
    <w:rsid w:val="00EC70E0"/>
    <w:rsid w:val="00ED47DC"/>
    <w:rsid w:val="00EE45E0"/>
    <w:rsid w:val="00EF2946"/>
    <w:rsid w:val="00EF612A"/>
    <w:rsid w:val="00EF782E"/>
    <w:rsid w:val="00F4401B"/>
    <w:rsid w:val="00F54490"/>
    <w:rsid w:val="00F55F11"/>
    <w:rsid w:val="00F63BE3"/>
    <w:rsid w:val="00F7231B"/>
    <w:rsid w:val="00F749BA"/>
    <w:rsid w:val="00FA79D6"/>
    <w:rsid w:val="00FB5BC7"/>
    <w:rsid w:val="00FB6E22"/>
    <w:rsid w:val="00FC0E25"/>
    <w:rsid w:val="00FC3F20"/>
    <w:rsid w:val="00FE474B"/>
    <w:rsid w:val="00FF269B"/>
    <w:rsid w:val="00FF3189"/>
    <w:rsid w:val="00FF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Plain Text" w:uiPriority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011"/>
    <w:pPr>
      <w:spacing w:after="200" w:line="276" w:lineRule="auto"/>
    </w:pPr>
    <w:rPr>
      <w:rFonts w:eastAsia="Times New Roman"/>
      <w:sz w:val="22"/>
      <w:szCs w:val="22"/>
    </w:rPr>
  </w:style>
  <w:style w:type="paragraph" w:styleId="6">
    <w:name w:val="heading 6"/>
    <w:basedOn w:val="a"/>
    <w:link w:val="60"/>
    <w:qFormat/>
    <w:rsid w:val="00DD3861"/>
    <w:pPr>
      <w:spacing w:before="240" w:after="60"/>
      <w:outlineLvl w:val="5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D4240D"/>
    <w:rPr>
      <w:rFonts w:eastAsia="Times New Roman"/>
      <w:sz w:val="22"/>
      <w:szCs w:val="22"/>
    </w:rPr>
  </w:style>
  <w:style w:type="table" w:styleId="a5">
    <w:name w:val="Table Grid"/>
    <w:basedOn w:val="a1"/>
    <w:rsid w:val="00D4240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D4240D"/>
    <w:rPr>
      <w:rFonts w:ascii="Times New Roman" w:eastAsia="Times New Roman" w:hAnsi="Times New Roman"/>
      <w:color w:val="000000"/>
      <w:sz w:val="24"/>
      <w:szCs w:val="24"/>
    </w:rPr>
  </w:style>
  <w:style w:type="paragraph" w:styleId="a6">
    <w:name w:val="Body Text Indent"/>
    <w:basedOn w:val="a"/>
    <w:link w:val="a7"/>
    <w:rsid w:val="00FA79D6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rsid w:val="00FA79D6"/>
    <w:rPr>
      <w:rFonts w:ascii="Calibri" w:eastAsia="Times New Roman" w:hAnsi="Calibri" w:cs="Times New Roman"/>
    </w:rPr>
  </w:style>
  <w:style w:type="paragraph" w:styleId="a8">
    <w:name w:val="List Paragraph"/>
    <w:basedOn w:val="a"/>
    <w:link w:val="a9"/>
    <w:uiPriority w:val="34"/>
    <w:qFormat/>
    <w:rsid w:val="00FA79D6"/>
    <w:pPr>
      <w:spacing w:after="0" w:line="240" w:lineRule="auto"/>
      <w:ind w:left="720"/>
      <w:contextualSpacing/>
    </w:pPr>
  </w:style>
  <w:style w:type="paragraph" w:styleId="aa">
    <w:name w:val="footer"/>
    <w:basedOn w:val="a"/>
    <w:link w:val="ab"/>
    <w:uiPriority w:val="99"/>
    <w:rsid w:val="00FA79D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link w:val="aa"/>
    <w:uiPriority w:val="99"/>
    <w:rsid w:val="00FA79D6"/>
    <w:rPr>
      <w:rFonts w:ascii="Calibri" w:eastAsia="Times New Roman" w:hAnsi="Calibri" w:cs="Times New Roman"/>
    </w:rPr>
  </w:style>
  <w:style w:type="paragraph" w:styleId="ac">
    <w:name w:val="header"/>
    <w:basedOn w:val="a"/>
    <w:link w:val="ad"/>
    <w:unhideWhenUsed/>
    <w:rsid w:val="00FA79D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Верхний колонтитул Знак"/>
    <w:link w:val="ac"/>
    <w:rsid w:val="00FA79D6"/>
    <w:rPr>
      <w:rFonts w:ascii="Calibri" w:eastAsia="Times New Roman" w:hAnsi="Calibri" w:cs="Times New Roman"/>
      <w:lang w:eastAsia="ru-RU"/>
    </w:rPr>
  </w:style>
  <w:style w:type="paragraph" w:styleId="ae">
    <w:name w:val="Normal (Web)"/>
    <w:basedOn w:val="a"/>
    <w:uiPriority w:val="99"/>
    <w:semiHidden/>
    <w:unhideWhenUsed/>
    <w:rsid w:val="002847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Plain Text"/>
    <w:basedOn w:val="a"/>
    <w:link w:val="af0"/>
    <w:qFormat/>
    <w:rsid w:val="00284716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rsid w:val="0028471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Основной текст_"/>
    <w:link w:val="3"/>
    <w:qFormat/>
    <w:rsid w:val="00112668"/>
    <w:rPr>
      <w:spacing w:val="1"/>
      <w:sz w:val="26"/>
      <w:szCs w:val="26"/>
      <w:shd w:val="clear" w:color="auto" w:fill="FFFFFF"/>
    </w:rPr>
  </w:style>
  <w:style w:type="character" w:customStyle="1" w:styleId="5">
    <w:name w:val="Основной текст (5)_"/>
    <w:link w:val="50"/>
    <w:qFormat/>
    <w:rsid w:val="00112668"/>
    <w:rPr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f1"/>
    <w:qFormat/>
    <w:rsid w:val="00112668"/>
    <w:pPr>
      <w:widowControl w:val="0"/>
      <w:shd w:val="clear" w:color="auto" w:fill="FFFFFF"/>
      <w:spacing w:after="0" w:line="336" w:lineRule="exact"/>
      <w:ind w:hanging="440"/>
      <w:jc w:val="center"/>
    </w:pPr>
    <w:rPr>
      <w:rFonts w:eastAsia="Calibri"/>
      <w:spacing w:val="1"/>
      <w:sz w:val="26"/>
      <w:szCs w:val="26"/>
    </w:rPr>
  </w:style>
  <w:style w:type="paragraph" w:customStyle="1" w:styleId="50">
    <w:name w:val="Основной текст (5)"/>
    <w:basedOn w:val="a"/>
    <w:link w:val="5"/>
    <w:qFormat/>
    <w:rsid w:val="00112668"/>
    <w:pPr>
      <w:shd w:val="clear" w:color="auto" w:fill="FFFFFF"/>
      <w:spacing w:after="0" w:line="204" w:lineRule="exact"/>
      <w:ind w:hanging="360"/>
    </w:pPr>
    <w:rPr>
      <w:rFonts w:eastAsia="Calibri"/>
      <w:sz w:val="17"/>
      <w:szCs w:val="17"/>
    </w:rPr>
  </w:style>
  <w:style w:type="paragraph" w:customStyle="1" w:styleId="30">
    <w:name w:val="Заголовок №3"/>
    <w:basedOn w:val="a"/>
    <w:link w:val="30"/>
    <w:qFormat/>
    <w:rsid w:val="00112668"/>
    <w:pPr>
      <w:shd w:val="clear" w:color="auto" w:fill="FFFFFF"/>
      <w:spacing w:before="60" w:after="0" w:line="204" w:lineRule="exact"/>
      <w:ind w:hanging="340"/>
      <w:outlineLvl w:val="2"/>
    </w:pPr>
    <w:rPr>
      <w:rFonts w:ascii="Times New Roman" w:hAnsi="Times New Roman"/>
      <w:sz w:val="17"/>
      <w:szCs w:val="17"/>
    </w:rPr>
  </w:style>
  <w:style w:type="paragraph" w:styleId="af2">
    <w:name w:val="Body Text"/>
    <w:basedOn w:val="a"/>
    <w:link w:val="af3"/>
    <w:rsid w:val="00C04357"/>
    <w:pPr>
      <w:spacing w:after="120"/>
    </w:pPr>
    <w:rPr>
      <w:sz w:val="20"/>
      <w:szCs w:val="20"/>
    </w:rPr>
  </w:style>
  <w:style w:type="character" w:customStyle="1" w:styleId="af3">
    <w:name w:val="Основной текст Знак"/>
    <w:link w:val="af2"/>
    <w:rsid w:val="00C04357"/>
    <w:rPr>
      <w:rFonts w:ascii="Calibri" w:eastAsia="Times New Roman" w:hAnsi="Calibri" w:cs="Times New Roman"/>
      <w:lang w:eastAsia="ru-RU"/>
    </w:rPr>
  </w:style>
  <w:style w:type="paragraph" w:customStyle="1" w:styleId="1">
    <w:name w:val="Обычный1"/>
    <w:qFormat/>
    <w:rsid w:val="00C04357"/>
    <w:rPr>
      <w:rFonts w:ascii="NTTimes/Cyrillic" w:eastAsia="Times New Roman" w:hAnsi="NTTimes/Cyrillic"/>
      <w:sz w:val="22"/>
      <w:szCs w:val="24"/>
    </w:rPr>
  </w:style>
  <w:style w:type="character" w:customStyle="1" w:styleId="FontStyle60">
    <w:name w:val="Font Style60"/>
    <w:qFormat/>
    <w:rsid w:val="00505C93"/>
    <w:rPr>
      <w:rFonts w:ascii="Times New Roman" w:hAnsi="Times New Roman" w:cs="Times New Roman"/>
      <w:sz w:val="26"/>
      <w:szCs w:val="26"/>
    </w:rPr>
  </w:style>
  <w:style w:type="character" w:customStyle="1" w:styleId="FontStyle58">
    <w:name w:val="Font Style58"/>
    <w:qFormat/>
    <w:rsid w:val="00505C9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2">
    <w:name w:val="Font Style62"/>
    <w:qFormat/>
    <w:rsid w:val="00505C93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qFormat/>
    <w:rsid w:val="00505C93"/>
    <w:pPr>
      <w:widowControl w:val="0"/>
      <w:spacing w:after="0" w:line="322" w:lineRule="exact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qFormat/>
    <w:rsid w:val="00505C93"/>
    <w:pPr>
      <w:widowControl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qFormat/>
    <w:rsid w:val="00505C93"/>
    <w:pPr>
      <w:widowControl w:val="0"/>
      <w:spacing w:after="0" w:line="277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qFormat/>
    <w:rsid w:val="00505C93"/>
  </w:style>
  <w:style w:type="paragraph" w:customStyle="1" w:styleId="af4">
    <w:name w:val="Для таблиц"/>
    <w:basedOn w:val="a"/>
    <w:qFormat/>
    <w:rsid w:val="00505C93"/>
    <w:pPr>
      <w:spacing w:before="120"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75">
    <w:name w:val="Font Style75"/>
    <w:uiPriority w:val="99"/>
    <w:qFormat/>
    <w:rsid w:val="004F0880"/>
    <w:rPr>
      <w:rFonts w:ascii="Times New Roman" w:hAnsi="Times New Roman" w:cs="Times New Roman"/>
      <w:sz w:val="26"/>
      <w:szCs w:val="26"/>
    </w:rPr>
  </w:style>
  <w:style w:type="character" w:customStyle="1" w:styleId="FontStyle78">
    <w:name w:val="Font Style78"/>
    <w:uiPriority w:val="99"/>
    <w:qFormat/>
    <w:rsid w:val="004F0880"/>
    <w:rPr>
      <w:rFonts w:ascii="Times New Roman" w:hAnsi="Times New Roman" w:cs="Times New Roman"/>
      <w:sz w:val="22"/>
      <w:szCs w:val="22"/>
    </w:rPr>
  </w:style>
  <w:style w:type="paragraph" w:customStyle="1" w:styleId="Style45">
    <w:name w:val="Style45"/>
    <w:basedOn w:val="a"/>
    <w:uiPriority w:val="99"/>
    <w:qFormat/>
    <w:rsid w:val="004F0880"/>
    <w:pPr>
      <w:widowControl w:val="0"/>
      <w:spacing w:after="0" w:line="275" w:lineRule="exact"/>
    </w:pPr>
    <w:rPr>
      <w:rFonts w:ascii="Times New Roman" w:hAnsi="Times New Roman"/>
      <w:sz w:val="24"/>
      <w:szCs w:val="24"/>
    </w:rPr>
  </w:style>
  <w:style w:type="paragraph" w:customStyle="1" w:styleId="Style54">
    <w:name w:val="Style54"/>
    <w:basedOn w:val="a"/>
    <w:uiPriority w:val="99"/>
    <w:qFormat/>
    <w:rsid w:val="004F0880"/>
    <w:pPr>
      <w:widowControl w:val="0"/>
      <w:spacing w:after="0" w:line="27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qFormat/>
    <w:rsid w:val="004F0880"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60">
    <w:name w:val="Заголовок 6 Знак"/>
    <w:link w:val="6"/>
    <w:rsid w:val="00DD3861"/>
    <w:rPr>
      <w:rFonts w:ascii="Times New Roman" w:eastAsia="Times New Roman" w:hAnsi="Times New Roman" w:cs="Times New Roman"/>
      <w:b/>
      <w:bCs/>
      <w:lang w:eastAsia="ru-RU"/>
    </w:rPr>
  </w:style>
  <w:style w:type="paragraph" w:styleId="2">
    <w:name w:val="Body Text Indent 2"/>
    <w:basedOn w:val="a"/>
    <w:link w:val="20"/>
    <w:qFormat/>
    <w:rsid w:val="00DD3861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link w:val="2"/>
    <w:rsid w:val="00DD3861"/>
    <w:rPr>
      <w:rFonts w:ascii="Calibri" w:eastAsia="Times New Roman" w:hAnsi="Calibri" w:cs="Times New Roman"/>
      <w:lang w:eastAsia="ru-RU"/>
    </w:rPr>
  </w:style>
  <w:style w:type="paragraph" w:customStyle="1" w:styleId="10">
    <w:name w:val="Абзац списка1"/>
    <w:basedOn w:val="a"/>
    <w:qFormat/>
    <w:rsid w:val="00A03A7F"/>
    <w:pPr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-">
    <w:name w:val="Интернет-ссылка"/>
    <w:rsid w:val="00A03A7F"/>
    <w:rPr>
      <w:color w:val="0000FF"/>
      <w:u w:val="single"/>
    </w:rPr>
  </w:style>
  <w:style w:type="character" w:styleId="af5">
    <w:name w:val="Strong"/>
    <w:uiPriority w:val="22"/>
    <w:qFormat/>
    <w:rsid w:val="00A03A7F"/>
    <w:rPr>
      <w:b/>
      <w:bCs/>
    </w:rPr>
  </w:style>
  <w:style w:type="character" w:customStyle="1" w:styleId="hilight">
    <w:name w:val="hilight"/>
    <w:basedOn w:val="a0"/>
    <w:qFormat/>
    <w:rsid w:val="00A03A7F"/>
  </w:style>
  <w:style w:type="character" w:styleId="af6">
    <w:name w:val="Hyperlink"/>
    <w:unhideWhenUsed/>
    <w:rsid w:val="00A21A87"/>
    <w:rPr>
      <w:color w:val="0563C1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1C1CE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rsid w:val="001C1CE9"/>
    <w:rPr>
      <w:rFonts w:ascii="Tahoma" w:eastAsia="Times New Roman" w:hAnsi="Tahoma" w:cs="Tahoma"/>
      <w:sz w:val="16"/>
      <w:szCs w:val="16"/>
      <w:lang w:eastAsia="ru-RU"/>
    </w:rPr>
  </w:style>
  <w:style w:type="character" w:styleId="af9">
    <w:name w:val="page number"/>
    <w:rsid w:val="00004015"/>
  </w:style>
  <w:style w:type="paragraph" w:styleId="21">
    <w:name w:val="Body Text 2"/>
    <w:basedOn w:val="a"/>
    <w:link w:val="22"/>
    <w:rsid w:val="00187163"/>
    <w:pPr>
      <w:spacing w:after="120" w:line="480" w:lineRule="auto"/>
    </w:pPr>
  </w:style>
  <w:style w:type="character" w:customStyle="1" w:styleId="22">
    <w:name w:val="Основной текст 2 Знак"/>
    <w:link w:val="21"/>
    <w:rsid w:val="00187163"/>
    <w:rPr>
      <w:rFonts w:eastAsia="Times New Roman"/>
      <w:sz w:val="22"/>
      <w:szCs w:val="22"/>
    </w:rPr>
  </w:style>
  <w:style w:type="character" w:customStyle="1" w:styleId="a9">
    <w:name w:val="Абзац списка Знак"/>
    <w:link w:val="a8"/>
    <w:uiPriority w:val="34"/>
    <w:locked/>
    <w:rsid w:val="00594BD5"/>
    <w:rPr>
      <w:rFonts w:eastAsia="Times New Roman"/>
      <w:sz w:val="22"/>
      <w:szCs w:val="22"/>
    </w:rPr>
  </w:style>
  <w:style w:type="character" w:styleId="afa">
    <w:name w:val="Emphasis"/>
    <w:uiPriority w:val="99"/>
    <w:qFormat/>
    <w:rsid w:val="00E9501B"/>
    <w:rPr>
      <w:i/>
      <w:iCs/>
    </w:rPr>
  </w:style>
  <w:style w:type="character" w:customStyle="1" w:styleId="61">
    <w:name w:val="Знак Знак6"/>
    <w:rsid w:val="0042688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rsid w:val="00D27290"/>
    <w:rPr>
      <w:rFonts w:eastAsia="Times New Roman"/>
      <w:sz w:val="22"/>
      <w:szCs w:val="22"/>
      <w:lang w:bidi="ar-SA"/>
    </w:rPr>
  </w:style>
  <w:style w:type="paragraph" w:customStyle="1" w:styleId="afb">
    <w:name w:val="Содержимое таблицы"/>
    <w:basedOn w:val="a"/>
    <w:rsid w:val="0035041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  <w:lang w:eastAsia="ar-SA"/>
    </w:rPr>
  </w:style>
  <w:style w:type="character" w:customStyle="1" w:styleId="FontStyle271">
    <w:name w:val="Font Style271"/>
    <w:rsid w:val="007C4FC9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xl69">
    <w:name w:val="xl69"/>
    <w:basedOn w:val="a"/>
    <w:rsid w:val="00A64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character" w:customStyle="1" w:styleId="afc">
    <w:name w:val="Подпись к таблице_"/>
    <w:rsid w:val="00002558"/>
    <w:rPr>
      <w:sz w:val="23"/>
      <w:szCs w:val="23"/>
      <w:shd w:val="clear" w:color="auto" w:fill="FFFFFF"/>
    </w:rPr>
  </w:style>
  <w:style w:type="character" w:customStyle="1" w:styleId="MicrosoftSansSerif">
    <w:name w:val="Основной текст + Microsoft Sans Serif"/>
    <w:rsid w:val="000F2447"/>
    <w:rPr>
      <w:rFonts w:ascii="Microsoft Sans Serif" w:hAnsi="Microsoft Sans Serif"/>
      <w:sz w:val="16"/>
      <w:u w:val="none"/>
    </w:rPr>
  </w:style>
  <w:style w:type="character" w:customStyle="1" w:styleId="afd">
    <w:name w:val="Оглавление_"/>
    <w:rsid w:val="000F2447"/>
    <w:rPr>
      <w:sz w:val="18"/>
      <w:szCs w:val="18"/>
      <w:shd w:val="clear" w:color="auto" w:fill="FFFFFF"/>
    </w:rPr>
  </w:style>
  <w:style w:type="character" w:customStyle="1" w:styleId="7">
    <w:name w:val="Заголовок №7_"/>
    <w:rsid w:val="000F2447"/>
    <w:rPr>
      <w:b/>
      <w:bCs/>
      <w:sz w:val="19"/>
      <w:szCs w:val="19"/>
      <w:shd w:val="clear" w:color="auto" w:fill="FFFFFF"/>
    </w:rPr>
  </w:style>
  <w:style w:type="paragraph" w:customStyle="1" w:styleId="afe">
    <w:name w:val="Оглавление"/>
    <w:basedOn w:val="a"/>
    <w:rsid w:val="000F2447"/>
    <w:pPr>
      <w:widowControl w:val="0"/>
      <w:shd w:val="clear" w:color="auto" w:fill="FFFFFF"/>
      <w:spacing w:before="240" w:after="0" w:line="230" w:lineRule="exact"/>
      <w:jc w:val="both"/>
    </w:pPr>
    <w:rPr>
      <w:rFonts w:ascii="Times New Roman" w:hAnsi="Times New Roman"/>
      <w:sz w:val="18"/>
      <w:szCs w:val="18"/>
      <w:lang w:eastAsia="ar-SA"/>
    </w:rPr>
  </w:style>
  <w:style w:type="character" w:styleId="aff">
    <w:name w:val="FollowedHyperlink"/>
    <w:uiPriority w:val="99"/>
    <w:semiHidden/>
    <w:unhideWhenUsed/>
    <w:rsid w:val="00264C94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Plain Text" w:uiPriority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011"/>
    <w:pPr>
      <w:spacing w:after="200" w:line="276" w:lineRule="auto"/>
    </w:pPr>
    <w:rPr>
      <w:rFonts w:eastAsia="Times New Roman"/>
      <w:sz w:val="22"/>
      <w:szCs w:val="22"/>
    </w:rPr>
  </w:style>
  <w:style w:type="paragraph" w:styleId="6">
    <w:name w:val="heading 6"/>
    <w:basedOn w:val="a"/>
    <w:link w:val="60"/>
    <w:qFormat/>
    <w:rsid w:val="00DD3861"/>
    <w:pPr>
      <w:spacing w:before="240" w:after="60"/>
      <w:outlineLvl w:val="5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D4240D"/>
    <w:rPr>
      <w:rFonts w:eastAsia="Times New Roman"/>
      <w:sz w:val="22"/>
      <w:szCs w:val="22"/>
    </w:rPr>
  </w:style>
  <w:style w:type="table" w:styleId="a5">
    <w:name w:val="Table Grid"/>
    <w:basedOn w:val="a1"/>
    <w:rsid w:val="00D4240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D4240D"/>
    <w:rPr>
      <w:rFonts w:ascii="Times New Roman" w:eastAsia="Times New Roman" w:hAnsi="Times New Roman"/>
      <w:color w:val="000000"/>
      <w:sz w:val="24"/>
      <w:szCs w:val="24"/>
    </w:rPr>
  </w:style>
  <w:style w:type="paragraph" w:styleId="a6">
    <w:name w:val="Body Text Indent"/>
    <w:basedOn w:val="a"/>
    <w:link w:val="a7"/>
    <w:rsid w:val="00FA79D6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rsid w:val="00FA79D6"/>
    <w:rPr>
      <w:rFonts w:ascii="Calibri" w:eastAsia="Times New Roman" w:hAnsi="Calibri" w:cs="Times New Roman"/>
    </w:rPr>
  </w:style>
  <w:style w:type="paragraph" w:styleId="a8">
    <w:name w:val="List Paragraph"/>
    <w:basedOn w:val="a"/>
    <w:link w:val="a9"/>
    <w:uiPriority w:val="34"/>
    <w:qFormat/>
    <w:rsid w:val="00FA79D6"/>
    <w:pPr>
      <w:spacing w:after="0" w:line="240" w:lineRule="auto"/>
      <w:ind w:left="720"/>
      <w:contextualSpacing/>
    </w:pPr>
  </w:style>
  <w:style w:type="paragraph" w:styleId="aa">
    <w:name w:val="footer"/>
    <w:basedOn w:val="a"/>
    <w:link w:val="ab"/>
    <w:uiPriority w:val="99"/>
    <w:rsid w:val="00FA79D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link w:val="aa"/>
    <w:uiPriority w:val="99"/>
    <w:rsid w:val="00FA79D6"/>
    <w:rPr>
      <w:rFonts w:ascii="Calibri" w:eastAsia="Times New Roman" w:hAnsi="Calibri" w:cs="Times New Roman"/>
    </w:rPr>
  </w:style>
  <w:style w:type="paragraph" w:styleId="ac">
    <w:name w:val="header"/>
    <w:basedOn w:val="a"/>
    <w:link w:val="ad"/>
    <w:unhideWhenUsed/>
    <w:rsid w:val="00FA79D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Верхний колонтитул Знак"/>
    <w:link w:val="ac"/>
    <w:rsid w:val="00FA79D6"/>
    <w:rPr>
      <w:rFonts w:ascii="Calibri" w:eastAsia="Times New Roman" w:hAnsi="Calibri" w:cs="Times New Roman"/>
      <w:lang w:eastAsia="ru-RU"/>
    </w:rPr>
  </w:style>
  <w:style w:type="paragraph" w:styleId="ae">
    <w:name w:val="Normal (Web)"/>
    <w:basedOn w:val="a"/>
    <w:uiPriority w:val="99"/>
    <w:semiHidden/>
    <w:unhideWhenUsed/>
    <w:rsid w:val="002847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Plain Text"/>
    <w:basedOn w:val="a"/>
    <w:link w:val="af0"/>
    <w:qFormat/>
    <w:rsid w:val="00284716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rsid w:val="0028471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Основной текст_"/>
    <w:link w:val="3"/>
    <w:qFormat/>
    <w:rsid w:val="00112668"/>
    <w:rPr>
      <w:spacing w:val="1"/>
      <w:sz w:val="26"/>
      <w:szCs w:val="26"/>
      <w:shd w:val="clear" w:color="auto" w:fill="FFFFFF"/>
    </w:rPr>
  </w:style>
  <w:style w:type="character" w:customStyle="1" w:styleId="5">
    <w:name w:val="Основной текст (5)_"/>
    <w:link w:val="50"/>
    <w:qFormat/>
    <w:rsid w:val="00112668"/>
    <w:rPr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f1"/>
    <w:qFormat/>
    <w:rsid w:val="00112668"/>
    <w:pPr>
      <w:widowControl w:val="0"/>
      <w:shd w:val="clear" w:color="auto" w:fill="FFFFFF"/>
      <w:spacing w:after="0" w:line="336" w:lineRule="exact"/>
      <w:ind w:hanging="440"/>
      <w:jc w:val="center"/>
    </w:pPr>
    <w:rPr>
      <w:rFonts w:eastAsia="Calibri"/>
      <w:spacing w:val="1"/>
      <w:sz w:val="26"/>
      <w:szCs w:val="26"/>
    </w:rPr>
  </w:style>
  <w:style w:type="paragraph" w:customStyle="1" w:styleId="50">
    <w:name w:val="Основной текст (5)"/>
    <w:basedOn w:val="a"/>
    <w:link w:val="5"/>
    <w:qFormat/>
    <w:rsid w:val="00112668"/>
    <w:pPr>
      <w:shd w:val="clear" w:color="auto" w:fill="FFFFFF"/>
      <w:spacing w:after="0" w:line="204" w:lineRule="exact"/>
      <w:ind w:hanging="360"/>
    </w:pPr>
    <w:rPr>
      <w:rFonts w:eastAsia="Calibri"/>
      <w:sz w:val="17"/>
      <w:szCs w:val="17"/>
    </w:rPr>
  </w:style>
  <w:style w:type="paragraph" w:customStyle="1" w:styleId="30">
    <w:name w:val="Заголовок №3"/>
    <w:basedOn w:val="a"/>
    <w:link w:val="30"/>
    <w:qFormat/>
    <w:rsid w:val="00112668"/>
    <w:pPr>
      <w:shd w:val="clear" w:color="auto" w:fill="FFFFFF"/>
      <w:spacing w:before="60" w:after="0" w:line="204" w:lineRule="exact"/>
      <w:ind w:hanging="340"/>
      <w:outlineLvl w:val="2"/>
    </w:pPr>
    <w:rPr>
      <w:rFonts w:ascii="Times New Roman" w:hAnsi="Times New Roman"/>
      <w:sz w:val="17"/>
      <w:szCs w:val="17"/>
    </w:rPr>
  </w:style>
  <w:style w:type="paragraph" w:styleId="af2">
    <w:name w:val="Body Text"/>
    <w:basedOn w:val="a"/>
    <w:link w:val="af3"/>
    <w:rsid w:val="00C04357"/>
    <w:pPr>
      <w:spacing w:after="120"/>
    </w:pPr>
    <w:rPr>
      <w:sz w:val="20"/>
      <w:szCs w:val="20"/>
    </w:rPr>
  </w:style>
  <w:style w:type="character" w:customStyle="1" w:styleId="af3">
    <w:name w:val="Основной текст Знак"/>
    <w:link w:val="af2"/>
    <w:rsid w:val="00C04357"/>
    <w:rPr>
      <w:rFonts w:ascii="Calibri" w:eastAsia="Times New Roman" w:hAnsi="Calibri" w:cs="Times New Roman"/>
      <w:lang w:eastAsia="ru-RU"/>
    </w:rPr>
  </w:style>
  <w:style w:type="paragraph" w:customStyle="1" w:styleId="1">
    <w:name w:val="Обычный1"/>
    <w:qFormat/>
    <w:rsid w:val="00C04357"/>
    <w:rPr>
      <w:rFonts w:ascii="NTTimes/Cyrillic" w:eastAsia="Times New Roman" w:hAnsi="NTTimes/Cyrillic"/>
      <w:sz w:val="22"/>
      <w:szCs w:val="24"/>
    </w:rPr>
  </w:style>
  <w:style w:type="character" w:customStyle="1" w:styleId="FontStyle60">
    <w:name w:val="Font Style60"/>
    <w:qFormat/>
    <w:rsid w:val="00505C93"/>
    <w:rPr>
      <w:rFonts w:ascii="Times New Roman" w:hAnsi="Times New Roman" w:cs="Times New Roman"/>
      <w:sz w:val="26"/>
      <w:szCs w:val="26"/>
    </w:rPr>
  </w:style>
  <w:style w:type="character" w:customStyle="1" w:styleId="FontStyle58">
    <w:name w:val="Font Style58"/>
    <w:qFormat/>
    <w:rsid w:val="00505C9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2">
    <w:name w:val="Font Style62"/>
    <w:qFormat/>
    <w:rsid w:val="00505C93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qFormat/>
    <w:rsid w:val="00505C93"/>
    <w:pPr>
      <w:widowControl w:val="0"/>
      <w:spacing w:after="0" w:line="322" w:lineRule="exact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qFormat/>
    <w:rsid w:val="00505C93"/>
    <w:pPr>
      <w:widowControl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qFormat/>
    <w:rsid w:val="00505C93"/>
    <w:pPr>
      <w:widowControl w:val="0"/>
      <w:spacing w:after="0" w:line="277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qFormat/>
    <w:rsid w:val="00505C93"/>
  </w:style>
  <w:style w:type="paragraph" w:customStyle="1" w:styleId="af4">
    <w:name w:val="Для таблиц"/>
    <w:basedOn w:val="a"/>
    <w:qFormat/>
    <w:rsid w:val="00505C93"/>
    <w:pPr>
      <w:spacing w:before="120"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75">
    <w:name w:val="Font Style75"/>
    <w:uiPriority w:val="99"/>
    <w:qFormat/>
    <w:rsid w:val="004F0880"/>
    <w:rPr>
      <w:rFonts w:ascii="Times New Roman" w:hAnsi="Times New Roman" w:cs="Times New Roman"/>
      <w:sz w:val="26"/>
      <w:szCs w:val="26"/>
    </w:rPr>
  </w:style>
  <w:style w:type="character" w:customStyle="1" w:styleId="FontStyle78">
    <w:name w:val="Font Style78"/>
    <w:uiPriority w:val="99"/>
    <w:qFormat/>
    <w:rsid w:val="004F0880"/>
    <w:rPr>
      <w:rFonts w:ascii="Times New Roman" w:hAnsi="Times New Roman" w:cs="Times New Roman"/>
      <w:sz w:val="22"/>
      <w:szCs w:val="22"/>
    </w:rPr>
  </w:style>
  <w:style w:type="paragraph" w:customStyle="1" w:styleId="Style45">
    <w:name w:val="Style45"/>
    <w:basedOn w:val="a"/>
    <w:uiPriority w:val="99"/>
    <w:qFormat/>
    <w:rsid w:val="004F0880"/>
    <w:pPr>
      <w:widowControl w:val="0"/>
      <w:spacing w:after="0" w:line="275" w:lineRule="exact"/>
    </w:pPr>
    <w:rPr>
      <w:rFonts w:ascii="Times New Roman" w:hAnsi="Times New Roman"/>
      <w:sz w:val="24"/>
      <w:szCs w:val="24"/>
    </w:rPr>
  </w:style>
  <w:style w:type="paragraph" w:customStyle="1" w:styleId="Style54">
    <w:name w:val="Style54"/>
    <w:basedOn w:val="a"/>
    <w:uiPriority w:val="99"/>
    <w:qFormat/>
    <w:rsid w:val="004F0880"/>
    <w:pPr>
      <w:widowControl w:val="0"/>
      <w:spacing w:after="0" w:line="27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qFormat/>
    <w:rsid w:val="004F0880"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60">
    <w:name w:val="Заголовок 6 Знак"/>
    <w:link w:val="6"/>
    <w:rsid w:val="00DD3861"/>
    <w:rPr>
      <w:rFonts w:ascii="Times New Roman" w:eastAsia="Times New Roman" w:hAnsi="Times New Roman" w:cs="Times New Roman"/>
      <w:b/>
      <w:bCs/>
      <w:lang w:eastAsia="ru-RU"/>
    </w:rPr>
  </w:style>
  <w:style w:type="paragraph" w:styleId="2">
    <w:name w:val="Body Text Indent 2"/>
    <w:basedOn w:val="a"/>
    <w:link w:val="20"/>
    <w:qFormat/>
    <w:rsid w:val="00DD3861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link w:val="2"/>
    <w:rsid w:val="00DD3861"/>
    <w:rPr>
      <w:rFonts w:ascii="Calibri" w:eastAsia="Times New Roman" w:hAnsi="Calibri" w:cs="Times New Roman"/>
      <w:lang w:eastAsia="ru-RU"/>
    </w:rPr>
  </w:style>
  <w:style w:type="paragraph" w:customStyle="1" w:styleId="10">
    <w:name w:val="Абзац списка1"/>
    <w:basedOn w:val="a"/>
    <w:qFormat/>
    <w:rsid w:val="00A03A7F"/>
    <w:pPr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-">
    <w:name w:val="Интернет-ссылка"/>
    <w:rsid w:val="00A03A7F"/>
    <w:rPr>
      <w:color w:val="0000FF"/>
      <w:u w:val="single"/>
    </w:rPr>
  </w:style>
  <w:style w:type="character" w:styleId="af5">
    <w:name w:val="Strong"/>
    <w:uiPriority w:val="22"/>
    <w:qFormat/>
    <w:rsid w:val="00A03A7F"/>
    <w:rPr>
      <w:b/>
      <w:bCs/>
    </w:rPr>
  </w:style>
  <w:style w:type="character" w:customStyle="1" w:styleId="hilight">
    <w:name w:val="hilight"/>
    <w:basedOn w:val="a0"/>
    <w:qFormat/>
    <w:rsid w:val="00A03A7F"/>
  </w:style>
  <w:style w:type="character" w:styleId="af6">
    <w:name w:val="Hyperlink"/>
    <w:unhideWhenUsed/>
    <w:rsid w:val="00A21A87"/>
    <w:rPr>
      <w:color w:val="0563C1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1C1CE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rsid w:val="001C1CE9"/>
    <w:rPr>
      <w:rFonts w:ascii="Tahoma" w:eastAsia="Times New Roman" w:hAnsi="Tahoma" w:cs="Tahoma"/>
      <w:sz w:val="16"/>
      <w:szCs w:val="16"/>
      <w:lang w:eastAsia="ru-RU"/>
    </w:rPr>
  </w:style>
  <w:style w:type="character" w:styleId="af9">
    <w:name w:val="page number"/>
    <w:rsid w:val="00004015"/>
  </w:style>
  <w:style w:type="paragraph" w:styleId="21">
    <w:name w:val="Body Text 2"/>
    <w:basedOn w:val="a"/>
    <w:link w:val="22"/>
    <w:rsid w:val="00187163"/>
    <w:pPr>
      <w:spacing w:after="120" w:line="480" w:lineRule="auto"/>
    </w:pPr>
  </w:style>
  <w:style w:type="character" w:customStyle="1" w:styleId="22">
    <w:name w:val="Основной текст 2 Знак"/>
    <w:link w:val="21"/>
    <w:rsid w:val="00187163"/>
    <w:rPr>
      <w:rFonts w:eastAsia="Times New Roman"/>
      <w:sz w:val="22"/>
      <w:szCs w:val="22"/>
    </w:rPr>
  </w:style>
  <w:style w:type="character" w:customStyle="1" w:styleId="a9">
    <w:name w:val="Абзац списка Знак"/>
    <w:link w:val="a8"/>
    <w:uiPriority w:val="34"/>
    <w:locked/>
    <w:rsid w:val="00594BD5"/>
    <w:rPr>
      <w:rFonts w:eastAsia="Times New Roman"/>
      <w:sz w:val="22"/>
      <w:szCs w:val="22"/>
    </w:rPr>
  </w:style>
  <w:style w:type="character" w:styleId="afa">
    <w:name w:val="Emphasis"/>
    <w:uiPriority w:val="99"/>
    <w:qFormat/>
    <w:rsid w:val="00E9501B"/>
    <w:rPr>
      <w:i/>
      <w:iCs/>
    </w:rPr>
  </w:style>
  <w:style w:type="character" w:customStyle="1" w:styleId="61">
    <w:name w:val="Знак Знак6"/>
    <w:rsid w:val="0042688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rsid w:val="00D27290"/>
    <w:rPr>
      <w:rFonts w:eastAsia="Times New Roman"/>
      <w:sz w:val="22"/>
      <w:szCs w:val="22"/>
      <w:lang w:bidi="ar-SA"/>
    </w:rPr>
  </w:style>
  <w:style w:type="paragraph" w:customStyle="1" w:styleId="afb">
    <w:name w:val="Содержимое таблицы"/>
    <w:basedOn w:val="a"/>
    <w:rsid w:val="0035041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  <w:lang w:eastAsia="ar-SA"/>
    </w:rPr>
  </w:style>
  <w:style w:type="character" w:customStyle="1" w:styleId="FontStyle271">
    <w:name w:val="Font Style271"/>
    <w:rsid w:val="007C4FC9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xl69">
    <w:name w:val="xl69"/>
    <w:basedOn w:val="a"/>
    <w:rsid w:val="00A64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character" w:customStyle="1" w:styleId="afc">
    <w:name w:val="Подпись к таблице_"/>
    <w:rsid w:val="00002558"/>
    <w:rPr>
      <w:sz w:val="23"/>
      <w:szCs w:val="23"/>
      <w:shd w:val="clear" w:color="auto" w:fill="FFFFFF"/>
    </w:rPr>
  </w:style>
  <w:style w:type="character" w:customStyle="1" w:styleId="MicrosoftSansSerif">
    <w:name w:val="Основной текст + Microsoft Sans Serif"/>
    <w:rsid w:val="000F2447"/>
    <w:rPr>
      <w:rFonts w:ascii="Microsoft Sans Serif" w:hAnsi="Microsoft Sans Serif"/>
      <w:sz w:val="16"/>
      <w:u w:val="none"/>
    </w:rPr>
  </w:style>
  <w:style w:type="character" w:customStyle="1" w:styleId="afd">
    <w:name w:val="Оглавление_"/>
    <w:rsid w:val="000F2447"/>
    <w:rPr>
      <w:sz w:val="18"/>
      <w:szCs w:val="18"/>
      <w:shd w:val="clear" w:color="auto" w:fill="FFFFFF"/>
    </w:rPr>
  </w:style>
  <w:style w:type="character" w:customStyle="1" w:styleId="7">
    <w:name w:val="Заголовок №7_"/>
    <w:rsid w:val="000F2447"/>
    <w:rPr>
      <w:b/>
      <w:bCs/>
      <w:sz w:val="19"/>
      <w:szCs w:val="19"/>
      <w:shd w:val="clear" w:color="auto" w:fill="FFFFFF"/>
    </w:rPr>
  </w:style>
  <w:style w:type="paragraph" w:customStyle="1" w:styleId="afe">
    <w:name w:val="Оглавление"/>
    <w:basedOn w:val="a"/>
    <w:rsid w:val="000F2447"/>
    <w:pPr>
      <w:widowControl w:val="0"/>
      <w:shd w:val="clear" w:color="auto" w:fill="FFFFFF"/>
      <w:spacing w:before="240" w:after="0" w:line="230" w:lineRule="exact"/>
      <w:jc w:val="both"/>
    </w:pPr>
    <w:rPr>
      <w:rFonts w:ascii="Times New Roman" w:hAnsi="Times New Roman"/>
      <w:sz w:val="18"/>
      <w:szCs w:val="18"/>
      <w:lang w:eastAsia="ar-SA"/>
    </w:rPr>
  </w:style>
  <w:style w:type="character" w:styleId="aff">
    <w:name w:val="FollowedHyperlink"/>
    <w:uiPriority w:val="99"/>
    <w:semiHidden/>
    <w:unhideWhenUsed/>
    <w:rsid w:val="00264C9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e.lanbook.com/book/134642" TargetMode="External"/><Relationship Id="rId26" Type="http://schemas.openxmlformats.org/officeDocument/2006/relationships/hyperlink" Target="https://www.studentlibrary.ru/book/ISBN9785970465707.html" TargetMode="External"/><Relationship Id="rId39" Type="http://schemas.openxmlformats.org/officeDocument/2006/relationships/hyperlink" Target="https://fmza.ru/fos_primary_specialized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ISBN9785829124618.html" TargetMode="External"/><Relationship Id="rId34" Type="http://schemas.openxmlformats.org/officeDocument/2006/relationships/hyperlink" Target="http://www.psychiatry.ru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www.studentlibrary.ru/book/ISBN9785829127008.html" TargetMode="External"/><Relationship Id="rId25" Type="http://schemas.openxmlformats.org/officeDocument/2006/relationships/hyperlink" Target="https://www.studentlibrary.ru/book/ISBN9785970461754.html" TargetMode="External"/><Relationship Id="rId33" Type="http://schemas.openxmlformats.org/officeDocument/2006/relationships/hyperlink" Target="http://www.psychiatr.ru/" TargetMode="External"/><Relationship Id="rId38" Type="http://schemas.openxmlformats.org/officeDocument/2006/relationships/hyperlink" Target="https://elearning.volgmed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829127008.html%203" TargetMode="External"/><Relationship Id="rId20" Type="http://schemas.openxmlformats.org/officeDocument/2006/relationships/hyperlink" Target="https://www.studentlibrary.ru/book/ISBN9785970458501.html" TargetMode="External"/><Relationship Id="rId29" Type="http://schemas.openxmlformats.org/officeDocument/2006/relationships/hyperlink" Target="http://www.elibrary.ru" TargetMode="External"/><Relationship Id="rId41" Type="http://schemas.openxmlformats.org/officeDocument/2006/relationships/hyperlink" Target="https://fmza.ru/fos_primary_specialized/Psihiatriy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studentlibrary.ru/book/ISBN9785970458761.html" TargetMode="External"/><Relationship Id="rId32" Type="http://schemas.openxmlformats.org/officeDocument/2006/relationships/hyperlink" Target="https://elearning.volgmed.ru/" TargetMode="External"/><Relationship Id="rId37" Type="http://schemas.openxmlformats.org/officeDocument/2006/relationships/hyperlink" Target="https://fmza.ru/fos_primary_specialized/" TargetMode="External"/><Relationship Id="rId40" Type="http://schemas.openxmlformats.org/officeDocument/2006/relationships/hyperlink" Target="https://elearning.volgmed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yperlink" Target="https://www.studentlibrary.ru/book/ISBN9785970444627.html" TargetMode="External"/><Relationship Id="rId28" Type="http://schemas.openxmlformats.org/officeDocument/2006/relationships/hyperlink" Target="http://www.scopus.com" TargetMode="External"/><Relationship Id="rId36" Type="http://schemas.openxmlformats.org/officeDocument/2006/relationships/hyperlink" Target="http://mdtube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studentlibrary.ru/book/ISBN9785970455210.html" TargetMode="External"/><Relationship Id="rId31" Type="http://schemas.openxmlformats.org/officeDocument/2006/relationships/hyperlink" Target="http://www.scsml.rss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hyperlink" Target="https://www.books-up.ru/ru/book/otrabotka-prakticheskih-navykov-i-umenij-etalony-simulyacionnyh-modulej-okazaniya-medicinskoj-pomocshi-12170282/" TargetMode="External"/><Relationship Id="rId27" Type="http://schemas.openxmlformats.org/officeDocument/2006/relationships/hyperlink" Target="http://www.studmedlib.ru/" TargetMode="External"/><Relationship Id="rId30" Type="http://schemas.openxmlformats.org/officeDocument/2006/relationships/hyperlink" Target="http://med-ed-online.net/" TargetMode="External"/><Relationship Id="rId35" Type="http://schemas.openxmlformats.org/officeDocument/2006/relationships/hyperlink" Target="http://old.consilium-medicum.com/" TargetMode="External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5;&#1072;&#1089;&#1090;&#1072;&#1089;&#1080;&#1103;\Desktop\&#1055;&#1088;&#1086;&#1075;&#1088;&#1072;&#1084;&#1084;&#1072;%20&#1060;&#1058;&#1044;%20&#1055;&#1086;&#1076;&#1075;&#1086;&#1090;&#1086;&#1074;&#1082;&#1072;%20&#1082;%20&#1087;&#1077;&#1088;&#1074;&#1080;&#1095;&#1085;&#1086;&#1081;%20&#1089;&#1087;&#1077;&#1094;&#1080;&#1072;&#1083;&#1080;&#1079;&#1080;&#1088;&#1086;&#1074;&#1072;&#1085;&#1085;&#1086;&#1081;%20&#1072;&#1082;&#1082;&#1088;&#1077;&#1076;&#1080;&#1090;&#1072;&#1094;&#1080;&#1080;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4676B9-C678-4602-B72D-02B1DA177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 ФТД Подготовка к первичной специализированной аккредитации.</Template>
  <TotalTime>1</TotalTime>
  <Pages>53</Pages>
  <Words>12954</Words>
  <Characters>73842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86623</CharactersWithSpaces>
  <SharedDoc>false</SharedDoc>
  <HLinks>
    <vt:vector size="114" baseType="variant">
      <vt:variant>
        <vt:i4>5046290</vt:i4>
      </vt:variant>
      <vt:variant>
        <vt:i4>54</vt:i4>
      </vt:variant>
      <vt:variant>
        <vt:i4>0</vt:i4>
      </vt:variant>
      <vt:variant>
        <vt:i4>5</vt:i4>
      </vt:variant>
      <vt:variant>
        <vt:lpwstr>https://fmza.ru/fos_primary_specialized/Psihiatriya/</vt:lpwstr>
      </vt:variant>
      <vt:variant>
        <vt:lpwstr/>
      </vt:variant>
      <vt:variant>
        <vt:i4>262237</vt:i4>
      </vt:variant>
      <vt:variant>
        <vt:i4>51</vt:i4>
      </vt:variant>
      <vt:variant>
        <vt:i4>0</vt:i4>
      </vt:variant>
      <vt:variant>
        <vt:i4>5</vt:i4>
      </vt:variant>
      <vt:variant>
        <vt:lpwstr>https://elearning.volgmed.ru/</vt:lpwstr>
      </vt:variant>
      <vt:variant>
        <vt:lpwstr/>
      </vt:variant>
      <vt:variant>
        <vt:i4>1245214</vt:i4>
      </vt:variant>
      <vt:variant>
        <vt:i4>48</vt:i4>
      </vt:variant>
      <vt:variant>
        <vt:i4>0</vt:i4>
      </vt:variant>
      <vt:variant>
        <vt:i4>5</vt:i4>
      </vt:variant>
      <vt:variant>
        <vt:lpwstr>https://fmza.ru/fos_primary_specialized/</vt:lpwstr>
      </vt:variant>
      <vt:variant>
        <vt:lpwstr/>
      </vt:variant>
      <vt:variant>
        <vt:i4>262237</vt:i4>
      </vt:variant>
      <vt:variant>
        <vt:i4>45</vt:i4>
      </vt:variant>
      <vt:variant>
        <vt:i4>0</vt:i4>
      </vt:variant>
      <vt:variant>
        <vt:i4>5</vt:i4>
      </vt:variant>
      <vt:variant>
        <vt:lpwstr>https://elearning.volgmed.ru/</vt:lpwstr>
      </vt:variant>
      <vt:variant>
        <vt:lpwstr/>
      </vt:variant>
      <vt:variant>
        <vt:i4>1245214</vt:i4>
      </vt:variant>
      <vt:variant>
        <vt:i4>42</vt:i4>
      </vt:variant>
      <vt:variant>
        <vt:i4>0</vt:i4>
      </vt:variant>
      <vt:variant>
        <vt:i4>5</vt:i4>
      </vt:variant>
      <vt:variant>
        <vt:lpwstr>https://fmza.ru/fos_primary_specialized/</vt:lpwstr>
      </vt:variant>
      <vt:variant>
        <vt:lpwstr/>
      </vt:variant>
      <vt:variant>
        <vt:i4>720911</vt:i4>
      </vt:variant>
      <vt:variant>
        <vt:i4>39</vt:i4>
      </vt:variant>
      <vt:variant>
        <vt:i4>0</vt:i4>
      </vt:variant>
      <vt:variant>
        <vt:i4>5</vt:i4>
      </vt:variant>
      <vt:variant>
        <vt:lpwstr>http://mdtube.ru/</vt:lpwstr>
      </vt:variant>
      <vt:variant>
        <vt:lpwstr/>
      </vt:variant>
      <vt:variant>
        <vt:i4>4784219</vt:i4>
      </vt:variant>
      <vt:variant>
        <vt:i4>36</vt:i4>
      </vt:variant>
      <vt:variant>
        <vt:i4>0</vt:i4>
      </vt:variant>
      <vt:variant>
        <vt:i4>5</vt:i4>
      </vt:variant>
      <vt:variant>
        <vt:lpwstr>http://old.consilium-medicum.com/</vt:lpwstr>
      </vt:variant>
      <vt:variant>
        <vt:lpwstr/>
      </vt:variant>
      <vt:variant>
        <vt:i4>131158</vt:i4>
      </vt:variant>
      <vt:variant>
        <vt:i4>33</vt:i4>
      </vt:variant>
      <vt:variant>
        <vt:i4>0</vt:i4>
      </vt:variant>
      <vt:variant>
        <vt:i4>5</vt:i4>
      </vt:variant>
      <vt:variant>
        <vt:lpwstr>http://www.psychiatry.ru/</vt:lpwstr>
      </vt:variant>
      <vt:variant>
        <vt:lpwstr/>
      </vt:variant>
      <vt:variant>
        <vt:i4>262150</vt:i4>
      </vt:variant>
      <vt:variant>
        <vt:i4>30</vt:i4>
      </vt:variant>
      <vt:variant>
        <vt:i4>0</vt:i4>
      </vt:variant>
      <vt:variant>
        <vt:i4>5</vt:i4>
      </vt:variant>
      <vt:variant>
        <vt:lpwstr>http://www.psychiatr.ru/</vt:lpwstr>
      </vt:variant>
      <vt:variant>
        <vt:lpwstr/>
      </vt:variant>
      <vt:variant>
        <vt:i4>262237</vt:i4>
      </vt:variant>
      <vt:variant>
        <vt:i4>27</vt:i4>
      </vt:variant>
      <vt:variant>
        <vt:i4>0</vt:i4>
      </vt:variant>
      <vt:variant>
        <vt:i4>5</vt:i4>
      </vt:variant>
      <vt:variant>
        <vt:lpwstr>https://elearning.volgmed.ru/</vt:lpwstr>
      </vt:variant>
      <vt:variant>
        <vt:lpwstr/>
      </vt:variant>
      <vt:variant>
        <vt:i4>1900568</vt:i4>
      </vt:variant>
      <vt:variant>
        <vt:i4>24</vt:i4>
      </vt:variant>
      <vt:variant>
        <vt:i4>0</vt:i4>
      </vt:variant>
      <vt:variant>
        <vt:i4>5</vt:i4>
      </vt:variant>
      <vt:variant>
        <vt:lpwstr>http://www.scsml.rssi.ru/</vt:lpwstr>
      </vt:variant>
      <vt:variant>
        <vt:lpwstr/>
      </vt:variant>
      <vt:variant>
        <vt:i4>1179651</vt:i4>
      </vt:variant>
      <vt:variant>
        <vt:i4>21</vt:i4>
      </vt:variant>
      <vt:variant>
        <vt:i4>0</vt:i4>
      </vt:variant>
      <vt:variant>
        <vt:i4>5</vt:i4>
      </vt:variant>
      <vt:variant>
        <vt:lpwstr>http://med-ed-online.net/</vt:lpwstr>
      </vt:variant>
      <vt:variant>
        <vt:lpwstr/>
      </vt:variant>
      <vt:variant>
        <vt:i4>8126516</vt:i4>
      </vt:variant>
      <vt:variant>
        <vt:i4>18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2883646</vt:i4>
      </vt:variant>
      <vt:variant>
        <vt:i4>15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1441881</vt:i4>
      </vt:variant>
      <vt:variant>
        <vt:i4>12</vt:i4>
      </vt:variant>
      <vt:variant>
        <vt:i4>0</vt:i4>
      </vt:variant>
      <vt:variant>
        <vt:i4>5</vt:i4>
      </vt:variant>
      <vt:variant>
        <vt:lpwstr>http://www.studmedlib.ru/</vt:lpwstr>
      </vt:variant>
      <vt:variant>
        <vt:lpwstr/>
      </vt:variant>
      <vt:variant>
        <vt:i4>917578</vt:i4>
      </vt:variant>
      <vt:variant>
        <vt:i4>9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917578</vt:i4>
      </vt:variant>
      <vt:variant>
        <vt:i4>6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917578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Свиридова</dc:creator>
  <cp:lastModifiedBy>1</cp:lastModifiedBy>
  <cp:revision>2</cp:revision>
  <cp:lastPrinted>2023-02-10T11:33:00Z</cp:lastPrinted>
  <dcterms:created xsi:type="dcterms:W3CDTF">2023-09-16T09:44:00Z</dcterms:created>
  <dcterms:modified xsi:type="dcterms:W3CDTF">2023-09-16T09:44:00Z</dcterms:modified>
</cp:coreProperties>
</file>